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57865" w14:textId="77777777" w:rsidR="0001227D" w:rsidRPr="00A65103" w:rsidRDefault="003D4770">
      <w:pPr>
        <w:rPr>
          <w:b/>
          <w:sz w:val="32"/>
        </w:rPr>
      </w:pPr>
      <w:r>
        <w:rPr>
          <w:b/>
          <w:sz w:val="32"/>
        </w:rPr>
        <w:t>Subsidiary, Controlled and Affiliated Entities (</w:t>
      </w:r>
      <w:r w:rsidR="00A65103" w:rsidRPr="00A65103">
        <w:rPr>
          <w:b/>
          <w:sz w:val="32"/>
        </w:rPr>
        <w:t>SCA</w:t>
      </w:r>
      <w:r>
        <w:rPr>
          <w:b/>
          <w:sz w:val="32"/>
        </w:rPr>
        <w:t>)</w:t>
      </w:r>
      <w:r w:rsidR="00A65103" w:rsidRPr="00A65103">
        <w:rPr>
          <w:b/>
          <w:sz w:val="32"/>
        </w:rPr>
        <w:t xml:space="preserve"> Filing Procedures</w:t>
      </w:r>
      <w:r w:rsidR="00A720B1">
        <w:rPr>
          <w:b/>
          <w:sz w:val="32"/>
        </w:rPr>
        <w:t xml:space="preserve"> – Filing a Sub-2 Form or an Appeal to a Sub-2 Form</w:t>
      </w:r>
    </w:p>
    <w:p w14:paraId="29B8961B" w14:textId="77777777" w:rsidR="00A65103" w:rsidRDefault="00A65103"/>
    <w:p w14:paraId="29635FD4" w14:textId="77777777" w:rsidR="00A65103" w:rsidRDefault="00A65103" w:rsidP="00A65103">
      <w:pPr>
        <w:pStyle w:val="ListParagraph"/>
        <w:numPr>
          <w:ilvl w:val="0"/>
          <w:numId w:val="1"/>
        </w:numPr>
      </w:pPr>
      <w:r>
        <w:t xml:space="preserve">Accessing VISION to file </w:t>
      </w:r>
      <w:r w:rsidR="00A22273">
        <w:t>a</w:t>
      </w:r>
      <w:r w:rsidR="00902CC0">
        <w:t>n</w:t>
      </w:r>
      <w:r w:rsidR="00A22273">
        <w:t xml:space="preserve"> </w:t>
      </w:r>
      <w:r>
        <w:t>SCA</w:t>
      </w:r>
      <w:r w:rsidR="007273E8">
        <w:tab/>
      </w:r>
      <w:r w:rsidR="007273E8">
        <w:tab/>
      </w:r>
      <w:r w:rsidR="007273E8">
        <w:tab/>
      </w:r>
      <w:r w:rsidR="007273E8">
        <w:tab/>
      </w:r>
      <w:r w:rsidR="007273E8">
        <w:tab/>
      </w:r>
      <w:r w:rsidR="007273E8">
        <w:tab/>
      </w:r>
      <w:r w:rsidR="007273E8">
        <w:tab/>
        <w:t>Page 2</w:t>
      </w:r>
    </w:p>
    <w:p w14:paraId="64600F92" w14:textId="77777777" w:rsidR="00A65103" w:rsidRDefault="00A65103" w:rsidP="00A65103">
      <w:pPr>
        <w:pStyle w:val="ListParagraph"/>
      </w:pPr>
    </w:p>
    <w:p w14:paraId="54423FC9" w14:textId="77777777" w:rsidR="00A65103" w:rsidRDefault="00DD54B1" w:rsidP="00A65103">
      <w:pPr>
        <w:pStyle w:val="ListParagraph"/>
        <w:numPr>
          <w:ilvl w:val="0"/>
          <w:numId w:val="1"/>
        </w:numPr>
      </w:pPr>
      <w:r>
        <w:t>Filing a Sub-2</w:t>
      </w:r>
      <w:r w:rsidR="00364472">
        <w:t xml:space="preserve"> </w:t>
      </w:r>
      <w:r w:rsidR="00211D21">
        <w:t xml:space="preserve">form </w:t>
      </w:r>
      <w:r>
        <w:t>(Annual Update</w:t>
      </w:r>
      <w:r w:rsidR="00364472">
        <w:t>)</w:t>
      </w:r>
      <w:r w:rsidR="00CA705D">
        <w:tab/>
      </w:r>
      <w:r w:rsidR="00CA705D">
        <w:tab/>
      </w:r>
      <w:r w:rsidR="00CA705D">
        <w:tab/>
      </w:r>
      <w:r w:rsidR="00CA705D">
        <w:tab/>
      </w:r>
      <w:r w:rsidR="00CA705D">
        <w:tab/>
      </w:r>
      <w:r w:rsidR="00CA705D">
        <w:tab/>
      </w:r>
      <w:r w:rsidR="0067475E">
        <w:t>Page 3-8</w:t>
      </w:r>
    </w:p>
    <w:p w14:paraId="0C95E381" w14:textId="77777777" w:rsidR="00DD54B1" w:rsidRDefault="00DD54B1" w:rsidP="00DD54B1">
      <w:pPr>
        <w:pStyle w:val="ListParagraph"/>
      </w:pPr>
    </w:p>
    <w:p w14:paraId="6D458B66" w14:textId="77777777" w:rsidR="00DD54B1" w:rsidRDefault="00DD54B1" w:rsidP="00A65103">
      <w:pPr>
        <w:pStyle w:val="ListParagraph"/>
        <w:numPr>
          <w:ilvl w:val="0"/>
          <w:numId w:val="1"/>
        </w:numPr>
      </w:pPr>
      <w:r>
        <w:t>Filing an Appeal to a Sub-2 form</w:t>
      </w:r>
      <w:r>
        <w:tab/>
      </w:r>
      <w:r>
        <w:tab/>
      </w:r>
      <w:r>
        <w:tab/>
      </w:r>
      <w:r>
        <w:tab/>
      </w:r>
      <w:r>
        <w:tab/>
      </w:r>
      <w:r>
        <w:tab/>
      </w:r>
      <w:r>
        <w:tab/>
        <w:t>Page 9</w:t>
      </w:r>
    </w:p>
    <w:p w14:paraId="2001C975" w14:textId="77777777" w:rsidR="00A65103" w:rsidRDefault="00A65103" w:rsidP="00902CC0"/>
    <w:p w14:paraId="7F9A5BA7" w14:textId="77777777" w:rsidR="00A65103" w:rsidRDefault="006C2DCF" w:rsidP="00A65103">
      <w:r>
        <w:rPr>
          <w:b/>
        </w:rPr>
        <w:t xml:space="preserve">Note to filer: </w:t>
      </w:r>
      <w:r>
        <w:t xml:space="preserve">Per the </w:t>
      </w:r>
      <w:r>
        <w:rPr>
          <w:i/>
        </w:rPr>
        <w:t>Purposes and Procedures Manual of the NAIC Investment Analysis Office</w:t>
      </w:r>
      <w:r w:rsidR="002D3295">
        <w:rPr>
          <w:i/>
        </w:rPr>
        <w:t xml:space="preserve"> </w:t>
      </w:r>
      <w:r w:rsidR="002D3295">
        <w:t>(P&amp;P Manual)</w:t>
      </w:r>
      <w:r>
        <w:rPr>
          <w:i/>
        </w:rPr>
        <w:t xml:space="preserve">, </w:t>
      </w:r>
      <w:r>
        <w:t xml:space="preserve">Subsidiary, Controlled and Affiliated Entities (SCAs) are required to be filed. A Sub-1 form is required to be filed within 30 days of the acquisition or formation of the investment.  A </w:t>
      </w:r>
      <w:r w:rsidR="00031C65">
        <w:t>S</w:t>
      </w:r>
      <w:r>
        <w:t>ub-2 form is required to be filed annually for any existing investment</w:t>
      </w:r>
      <w:r w:rsidR="0011546E">
        <w:t>,</w:t>
      </w:r>
      <w:r>
        <w:t xml:space="preserve"> by June 30</w:t>
      </w:r>
      <w:r w:rsidRPr="00A22273">
        <w:rPr>
          <w:vertAlign w:val="superscript"/>
        </w:rPr>
        <w:t>th</w:t>
      </w:r>
      <w:r>
        <w:t xml:space="preserve"> </w:t>
      </w:r>
      <w:r w:rsidR="001E3F23">
        <w:t>of the next calendar year. Prior to September 5, 2016, these filings were completed in ISIS.  After September 5, 2016, they will be completed in VISION.  These filing instructions help navigate filings through VISION. For additional questions, please contact the individuals below.</w:t>
      </w:r>
    </w:p>
    <w:p w14:paraId="5FBB00D0" w14:textId="77777777" w:rsidR="001E3F23" w:rsidRDefault="00902CC0" w:rsidP="00A65103">
      <w:r>
        <w:t>Also see “</w:t>
      </w:r>
      <w:r w:rsidR="00B0180D">
        <w:t>SCA Filing Procedures-Sub 1</w:t>
      </w:r>
      <w:r>
        <w:t xml:space="preserve">” for instructions on how to file </w:t>
      </w:r>
      <w:r w:rsidR="0067475E">
        <w:t xml:space="preserve">a </w:t>
      </w:r>
      <w:r w:rsidR="00B0180D">
        <w:t>Sub-1</w:t>
      </w:r>
      <w:r w:rsidR="0067475E">
        <w:t xml:space="preserve"> form</w:t>
      </w:r>
      <w:r>
        <w:t>.</w:t>
      </w:r>
    </w:p>
    <w:p w14:paraId="241B222D" w14:textId="77777777" w:rsidR="00B87D36" w:rsidRDefault="00B87D36" w:rsidP="00A65103"/>
    <w:p w14:paraId="3FFAE06E" w14:textId="77777777" w:rsidR="001E3F23" w:rsidRDefault="001E3F23" w:rsidP="00A65103">
      <w:r>
        <w:t>Fatima Sediqzad, SCA Valuation &amp; Accounting Policy Advisor</w:t>
      </w:r>
      <w:r>
        <w:tab/>
      </w:r>
      <w:hyperlink r:id="rId8" w:history="1">
        <w:r w:rsidRPr="002F2AF0">
          <w:rPr>
            <w:rStyle w:val="Hyperlink"/>
          </w:rPr>
          <w:t>fsediqzad@naic.org</w:t>
        </w:r>
      </w:hyperlink>
      <w:r>
        <w:t xml:space="preserve"> </w:t>
      </w:r>
      <w:r>
        <w:tab/>
        <w:t>816.783.8894</w:t>
      </w:r>
    </w:p>
    <w:p w14:paraId="1680ABC3" w14:textId="77777777" w:rsidR="001E3F23" w:rsidRPr="006C2DCF" w:rsidRDefault="001E3F23" w:rsidP="00A65103">
      <w:r>
        <w:t>Jill Youtsey, FRS Insurance Reporting Analyst II</w:t>
      </w:r>
      <w:r>
        <w:tab/>
      </w:r>
      <w:r>
        <w:tab/>
      </w:r>
      <w:r>
        <w:tab/>
      </w:r>
      <w:hyperlink r:id="rId9" w:history="1">
        <w:r w:rsidRPr="002F2AF0">
          <w:rPr>
            <w:rStyle w:val="Hyperlink"/>
          </w:rPr>
          <w:t>jyoutsey@naic.org</w:t>
        </w:r>
      </w:hyperlink>
      <w:r>
        <w:tab/>
        <w:t>816.783.8419</w:t>
      </w:r>
    </w:p>
    <w:p w14:paraId="614A1C79" w14:textId="77777777" w:rsidR="00A65103" w:rsidRPr="00A22273" w:rsidRDefault="00003761">
      <w:pPr>
        <w:rPr>
          <w:color w:val="FF0000"/>
        </w:rPr>
      </w:pPr>
      <w:r w:rsidRPr="00A22273">
        <w:rPr>
          <w:b/>
          <w:color w:val="FF0000"/>
        </w:rPr>
        <w:t xml:space="preserve">Note: </w:t>
      </w:r>
      <w:r w:rsidR="001A4538" w:rsidRPr="00A22273">
        <w:rPr>
          <w:b/>
          <w:color w:val="FF0000"/>
        </w:rPr>
        <w:t xml:space="preserve">Do </w:t>
      </w:r>
      <w:r w:rsidR="001A4538" w:rsidRPr="00A22273">
        <w:rPr>
          <w:b/>
          <w:color w:val="FF0000"/>
          <w:u w:val="single"/>
        </w:rPr>
        <w:t>NOT</w:t>
      </w:r>
      <w:r w:rsidR="001A4538" w:rsidRPr="00A22273">
        <w:rPr>
          <w:b/>
          <w:color w:val="FF0000"/>
        </w:rPr>
        <w:t xml:space="preserve"> hit “C</w:t>
      </w:r>
      <w:r w:rsidRPr="00A22273">
        <w:rPr>
          <w:b/>
          <w:color w:val="FF0000"/>
        </w:rPr>
        <w:t>ancel</w:t>
      </w:r>
      <w:r w:rsidR="001A4538" w:rsidRPr="00A22273">
        <w:rPr>
          <w:b/>
          <w:color w:val="FF0000"/>
        </w:rPr>
        <w:t>”</w:t>
      </w:r>
      <w:r w:rsidRPr="00A22273">
        <w:rPr>
          <w:b/>
          <w:color w:val="FF0000"/>
        </w:rPr>
        <w:t xml:space="preserve"> at </w:t>
      </w:r>
      <w:r w:rsidR="001A4538" w:rsidRPr="00A22273">
        <w:rPr>
          <w:b/>
          <w:color w:val="FF0000"/>
        </w:rPr>
        <w:t>any time</w:t>
      </w:r>
      <w:r w:rsidRPr="00A22273">
        <w:rPr>
          <w:b/>
          <w:color w:val="FF0000"/>
        </w:rPr>
        <w:t xml:space="preserve"> during the </w:t>
      </w:r>
      <w:r w:rsidR="001A4538" w:rsidRPr="00A22273">
        <w:rPr>
          <w:b/>
          <w:color w:val="FF0000"/>
        </w:rPr>
        <w:t>filing</w:t>
      </w:r>
      <w:r w:rsidRPr="00A22273">
        <w:rPr>
          <w:b/>
          <w:color w:val="FF0000"/>
        </w:rPr>
        <w:t xml:space="preserve"> process</w:t>
      </w:r>
      <w:r w:rsidR="001A4538" w:rsidRPr="00A22273">
        <w:rPr>
          <w:b/>
          <w:color w:val="FF0000"/>
        </w:rPr>
        <w:t>; this will discard your filing</w:t>
      </w:r>
      <w:r w:rsidR="00C863B1">
        <w:rPr>
          <w:b/>
          <w:color w:val="FF0000"/>
        </w:rPr>
        <w:t xml:space="preserve"> and you will have to start over</w:t>
      </w:r>
      <w:r w:rsidR="001A4538" w:rsidRPr="00A22273">
        <w:rPr>
          <w:b/>
          <w:color w:val="FF0000"/>
        </w:rPr>
        <w:t>!</w:t>
      </w:r>
    </w:p>
    <w:p w14:paraId="7333367B" w14:textId="77777777" w:rsidR="00003761" w:rsidRDefault="00003761"/>
    <w:p w14:paraId="0EBDF570" w14:textId="77777777" w:rsidR="00003761" w:rsidRDefault="00003761"/>
    <w:p w14:paraId="287D7AC4" w14:textId="77777777" w:rsidR="00003761" w:rsidRDefault="00003761"/>
    <w:p w14:paraId="70DB8A11" w14:textId="77777777" w:rsidR="00003761" w:rsidRDefault="00003761"/>
    <w:p w14:paraId="314C985A" w14:textId="77777777" w:rsidR="00003761" w:rsidRDefault="00003761"/>
    <w:p w14:paraId="627D7701" w14:textId="77777777" w:rsidR="00003761" w:rsidRDefault="00003761"/>
    <w:p w14:paraId="024B580E" w14:textId="77777777" w:rsidR="00902CC0" w:rsidRDefault="00902CC0"/>
    <w:p w14:paraId="1F7DB9C6" w14:textId="77777777" w:rsidR="00902CC0" w:rsidRDefault="00902CC0"/>
    <w:p w14:paraId="354CAC9C" w14:textId="77777777" w:rsidR="00A65103" w:rsidRPr="00A65103" w:rsidRDefault="00A65103" w:rsidP="00A65103">
      <w:pPr>
        <w:rPr>
          <w:b/>
          <w:sz w:val="28"/>
          <w:u w:val="single"/>
        </w:rPr>
      </w:pPr>
      <w:r w:rsidRPr="00A65103">
        <w:rPr>
          <w:b/>
          <w:sz w:val="28"/>
          <w:u w:val="single"/>
        </w:rPr>
        <w:lastRenderedPageBreak/>
        <w:t xml:space="preserve">1. Accessing VISION to File </w:t>
      </w:r>
      <w:r w:rsidR="00A22273">
        <w:rPr>
          <w:b/>
          <w:sz w:val="28"/>
          <w:u w:val="single"/>
        </w:rPr>
        <w:t xml:space="preserve">a </w:t>
      </w:r>
      <w:r w:rsidRPr="00A65103">
        <w:rPr>
          <w:b/>
          <w:sz w:val="28"/>
          <w:u w:val="single"/>
        </w:rPr>
        <w:t>SCA</w:t>
      </w:r>
    </w:p>
    <w:p w14:paraId="5986B8AF" w14:textId="77777777" w:rsidR="00A65103" w:rsidRPr="00332607" w:rsidRDefault="00A65103" w:rsidP="00F70BE9">
      <w:pPr>
        <w:pStyle w:val="ListParagraph"/>
        <w:numPr>
          <w:ilvl w:val="0"/>
          <w:numId w:val="2"/>
        </w:numPr>
        <w:rPr>
          <w:rStyle w:val="Hyperlink"/>
          <w:color w:val="auto"/>
          <w:u w:val="none"/>
        </w:rPr>
      </w:pPr>
      <w:r>
        <w:t xml:space="preserve">Log on to the filing website </w:t>
      </w:r>
      <w:hyperlink r:id="rId10" w:history="1">
        <w:r w:rsidR="00F70BE9" w:rsidRPr="009D5DEA">
          <w:rPr>
            <w:rStyle w:val="Hyperlink"/>
          </w:rPr>
          <w:t>https://vision.naic.org</w:t>
        </w:r>
      </w:hyperlink>
      <w:r w:rsidR="00F70BE9">
        <w:t xml:space="preserve"> </w:t>
      </w:r>
    </w:p>
    <w:p w14:paraId="2067ED83" w14:textId="77777777" w:rsidR="00332607" w:rsidRDefault="00332607" w:rsidP="00332607">
      <w:pPr>
        <w:pStyle w:val="ListParagraph"/>
      </w:pPr>
    </w:p>
    <w:p w14:paraId="4E0F8F8F" w14:textId="77777777" w:rsidR="00A65103" w:rsidRDefault="00A65103" w:rsidP="00A22273">
      <w:pPr>
        <w:pStyle w:val="ListParagraph"/>
        <w:numPr>
          <w:ilvl w:val="0"/>
          <w:numId w:val="9"/>
        </w:numPr>
        <w:ind w:left="1080"/>
        <w:rPr>
          <w:rStyle w:val="Hyperlink"/>
          <w:color w:val="auto"/>
          <w:u w:val="none"/>
        </w:rPr>
      </w:pPr>
      <w:r>
        <w:t>If you need a User</w:t>
      </w:r>
      <w:r w:rsidR="0030732A">
        <w:t xml:space="preserve"> ID</w:t>
      </w:r>
      <w:r>
        <w:t xml:space="preserve"> and Password contact the NAIC Help Desk at 816-783-8500 or via email at </w:t>
      </w:r>
      <w:hyperlink r:id="rId11" w:history="1">
        <w:r w:rsidRPr="006A704F">
          <w:rPr>
            <w:rStyle w:val="Hyperlink"/>
          </w:rPr>
          <w:t>securitiessupport@naic.org</w:t>
        </w:r>
      </w:hyperlink>
      <w:r w:rsidR="0030732A" w:rsidRPr="0011546E">
        <w:rPr>
          <w:rStyle w:val="Hyperlink"/>
          <w:u w:val="none"/>
        </w:rPr>
        <w:t>.</w:t>
      </w:r>
      <w:r w:rsidR="00A22273">
        <w:rPr>
          <w:rStyle w:val="Hyperlink"/>
          <w:u w:val="none"/>
        </w:rPr>
        <w:t xml:space="preserve"> </w:t>
      </w:r>
      <w:r w:rsidR="0030732A" w:rsidRPr="0011546E">
        <w:rPr>
          <w:rStyle w:val="Hyperlink"/>
          <w:u w:val="none"/>
        </w:rPr>
        <w:t xml:space="preserve"> </w:t>
      </w:r>
      <w:r w:rsidR="0030732A" w:rsidRPr="00A22273">
        <w:rPr>
          <w:rStyle w:val="Hyperlink"/>
          <w:color w:val="auto"/>
          <w:u w:val="none"/>
        </w:rPr>
        <w:t>All first-time VISION users will need a User ID.</w:t>
      </w:r>
    </w:p>
    <w:p w14:paraId="46033A0A" w14:textId="77777777" w:rsidR="00332607" w:rsidRDefault="00332607" w:rsidP="00332607">
      <w:pPr>
        <w:pStyle w:val="ListParagraph"/>
        <w:ind w:left="1080"/>
      </w:pPr>
    </w:p>
    <w:p w14:paraId="04D66A5A" w14:textId="77777777" w:rsidR="00A65103" w:rsidRDefault="00A65103" w:rsidP="00A22273">
      <w:pPr>
        <w:pStyle w:val="ListParagraph"/>
        <w:numPr>
          <w:ilvl w:val="0"/>
          <w:numId w:val="9"/>
        </w:numPr>
        <w:ind w:left="1080"/>
      </w:pPr>
      <w:r>
        <w:t>Click on the “SCA Filings” tab</w:t>
      </w:r>
      <w:r w:rsidR="0030732A">
        <w:t>.</w:t>
      </w:r>
      <w:r>
        <w:t xml:space="preserve"> </w:t>
      </w:r>
    </w:p>
    <w:p w14:paraId="30BAB492" w14:textId="77777777" w:rsidR="00364472" w:rsidRDefault="0030732A" w:rsidP="00364472">
      <w:r>
        <w:rPr>
          <w:noProof/>
        </w:rPr>
        <mc:AlternateContent>
          <mc:Choice Requires="wps">
            <w:drawing>
              <wp:anchor distT="0" distB="0" distL="114300" distR="114300" simplePos="0" relativeHeight="251663360" behindDoc="0" locked="0" layoutInCell="1" allowOverlap="1" wp14:anchorId="17FC2929" wp14:editId="3FC3D100">
                <wp:simplePos x="0" y="0"/>
                <wp:positionH relativeFrom="column">
                  <wp:posOffset>2527300</wp:posOffset>
                </wp:positionH>
                <wp:positionV relativeFrom="paragraph">
                  <wp:posOffset>1660525</wp:posOffset>
                </wp:positionV>
                <wp:extent cx="0" cy="266700"/>
                <wp:effectExtent l="95250" t="38100" r="57150" b="19050"/>
                <wp:wrapNone/>
                <wp:docPr id="16" name="Straight Arrow Connector 16"/>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65D687" id="_x0000_t32" coordsize="21600,21600" o:spt="32" o:oned="t" path="m,l21600,21600e" filled="f">
                <v:path arrowok="t" fillok="f" o:connecttype="none"/>
                <o:lock v:ext="edit" shapetype="t"/>
              </v:shapetype>
              <v:shape id="Straight Arrow Connector 16" o:spid="_x0000_s1026" type="#_x0000_t32" style="position:absolute;margin-left:199pt;margin-top:130.75pt;width:0;height:21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" strokecolor="red">
                <v:stroke endarrow="open"/>
              </v:shape>
            </w:pict>
          </mc:Fallback>
        </mc:AlternateContent>
      </w:r>
      <w:r w:rsidR="00364472">
        <w:rPr>
          <w:noProof/>
        </w:rPr>
        <w:drawing>
          <wp:inline distT="0" distB="0" distL="0" distR="0" wp14:anchorId="5635D54D" wp14:editId="6A44BED1">
            <wp:extent cx="5943600" cy="162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1007" b="66979"/>
                    <a:stretch/>
                  </pic:blipFill>
                  <pic:spPr bwMode="auto">
                    <a:xfrm>
                      <a:off x="0" y="0"/>
                      <a:ext cx="5943600" cy="1625600"/>
                    </a:xfrm>
                    <a:prstGeom prst="rect">
                      <a:avLst/>
                    </a:prstGeom>
                    <a:ln>
                      <a:noFill/>
                    </a:ln>
                    <a:extLst>
                      <a:ext uri="{53640926-AAD7-44D8-BBD7-CCE9431645EC}">
                        <a14:shadowObscured xmlns:a14="http://schemas.microsoft.com/office/drawing/2010/main"/>
                      </a:ext>
                    </a:extLst>
                  </pic:spPr>
                </pic:pic>
              </a:graphicData>
            </a:graphic>
          </wp:inline>
        </w:drawing>
      </w:r>
    </w:p>
    <w:p w14:paraId="05AE0F86" w14:textId="77777777" w:rsidR="0030732A" w:rsidRDefault="0030732A" w:rsidP="0030732A">
      <w:pPr>
        <w:pStyle w:val="ListParagraph"/>
        <w:ind w:left="1440"/>
      </w:pPr>
    </w:p>
    <w:p w14:paraId="019629ED" w14:textId="77777777" w:rsidR="00A65103" w:rsidRDefault="007325C0" w:rsidP="00A22273">
      <w:pPr>
        <w:pStyle w:val="ListParagraph"/>
        <w:numPr>
          <w:ilvl w:val="1"/>
          <w:numId w:val="9"/>
        </w:numPr>
        <w:ind w:left="1440"/>
      </w:pPr>
      <w:r>
        <w:t>The</w:t>
      </w:r>
      <w:r w:rsidR="00332607">
        <w:t xml:space="preserve"> “SCA Filings” </w:t>
      </w:r>
      <w:r w:rsidR="00364472">
        <w:t xml:space="preserve">tab </w:t>
      </w:r>
      <w:r>
        <w:t>details all</w:t>
      </w:r>
      <w:r w:rsidR="00364472">
        <w:t xml:space="preserve"> prior SCA filings</w:t>
      </w:r>
      <w:r w:rsidR="007273E8">
        <w:t xml:space="preserve"> and/or initiate a Sub-1 filing</w:t>
      </w:r>
    </w:p>
    <w:p w14:paraId="1DC9A78C" w14:textId="77777777" w:rsidR="009337E8" w:rsidRDefault="009337E8" w:rsidP="00E274FA">
      <w:pPr>
        <w:rPr>
          <w:b/>
          <w:sz w:val="28"/>
          <w:u w:val="single"/>
        </w:rPr>
      </w:pPr>
    </w:p>
    <w:p w14:paraId="1C3BB826" w14:textId="2859F2F0" w:rsidR="00E274FA" w:rsidRDefault="00B87D36" w:rsidP="00E274FA">
      <w:pPr>
        <w:rPr>
          <w:b/>
          <w:sz w:val="28"/>
          <w:u w:val="single"/>
        </w:rPr>
      </w:pPr>
      <w:r>
        <w:rPr>
          <w:b/>
          <w:sz w:val="28"/>
          <w:u w:val="single"/>
        </w:rPr>
        <w:t>2</w:t>
      </w:r>
      <w:r w:rsidR="00E274FA" w:rsidRPr="00A65103">
        <w:rPr>
          <w:b/>
          <w:sz w:val="28"/>
          <w:u w:val="single"/>
        </w:rPr>
        <w:t xml:space="preserve">. </w:t>
      </w:r>
      <w:r w:rsidR="00E274FA">
        <w:rPr>
          <w:b/>
          <w:sz w:val="28"/>
          <w:u w:val="single"/>
        </w:rPr>
        <w:t xml:space="preserve">Filing a Sub-2 </w:t>
      </w:r>
      <w:r w:rsidR="004034CE">
        <w:rPr>
          <w:b/>
          <w:sz w:val="28"/>
          <w:u w:val="single"/>
        </w:rPr>
        <w:t xml:space="preserve">form </w:t>
      </w:r>
      <w:r w:rsidR="00E274FA">
        <w:rPr>
          <w:b/>
          <w:sz w:val="28"/>
          <w:u w:val="single"/>
        </w:rPr>
        <w:t>(Annual Update)</w:t>
      </w:r>
    </w:p>
    <w:p w14:paraId="3A143F01" w14:textId="77777777" w:rsidR="00E274FA" w:rsidRDefault="00E274FA" w:rsidP="00E274FA">
      <w:pPr>
        <w:pStyle w:val="ListParagraph"/>
        <w:numPr>
          <w:ilvl w:val="0"/>
          <w:numId w:val="5"/>
        </w:numPr>
      </w:pPr>
      <w:r>
        <w:t xml:space="preserve">From the </w:t>
      </w:r>
      <w:r w:rsidR="00163208">
        <w:t>“</w:t>
      </w:r>
      <w:r>
        <w:t>SCA Filings</w:t>
      </w:r>
      <w:r w:rsidR="00163208">
        <w:t>”</w:t>
      </w:r>
      <w:r>
        <w:t xml:space="preserve"> screen</w:t>
      </w:r>
      <w:r w:rsidR="00163208">
        <w:t>,</w:t>
      </w:r>
      <w:r>
        <w:t xml:space="preserve"> click </w:t>
      </w:r>
      <w:r w:rsidR="00CA705D">
        <w:t>on the Filing Number of the most recent filing for the SCA</w:t>
      </w:r>
      <w:r w:rsidR="00C03BBE">
        <w:t xml:space="preserve"> </w:t>
      </w:r>
      <w:r w:rsidR="00163208">
        <w:t>you wish to file</w:t>
      </w:r>
    </w:p>
    <w:p w14:paraId="35C1E1DB" w14:textId="77777777" w:rsidR="00C03BBE" w:rsidRDefault="00C03BBE" w:rsidP="00E65409">
      <w:pPr>
        <w:pStyle w:val="ListParagraph"/>
        <w:numPr>
          <w:ilvl w:val="3"/>
          <w:numId w:val="5"/>
        </w:numPr>
        <w:ind w:left="1080"/>
      </w:pPr>
      <w:r>
        <w:t>You can sort the SCA Filings screen by any of the headers</w:t>
      </w:r>
      <w:r w:rsidR="00163208">
        <w:t>,</w:t>
      </w:r>
      <w:r>
        <w:t xml:space="preserve"> or even search for a particular SCA</w:t>
      </w:r>
    </w:p>
    <w:p w14:paraId="6A0255E3" w14:textId="77777777" w:rsidR="000E1E20" w:rsidRDefault="000E1E20" w:rsidP="000E1E20">
      <w:r>
        <w:rPr>
          <w:noProof/>
        </w:rPr>
        <mc:AlternateContent>
          <mc:Choice Requires="wps">
            <w:drawing>
              <wp:anchor distT="0" distB="0" distL="114300" distR="114300" simplePos="0" relativeHeight="251668480" behindDoc="0" locked="0" layoutInCell="1" allowOverlap="1" wp14:anchorId="6A593B94" wp14:editId="7C4F8CEE">
                <wp:simplePos x="0" y="0"/>
                <wp:positionH relativeFrom="column">
                  <wp:posOffset>357809</wp:posOffset>
                </wp:positionH>
                <wp:positionV relativeFrom="paragraph">
                  <wp:posOffset>13031</wp:posOffset>
                </wp:positionV>
                <wp:extent cx="7951" cy="310101"/>
                <wp:effectExtent l="95250" t="0" r="68580" b="52070"/>
                <wp:wrapNone/>
                <wp:docPr id="22" name="Straight Arrow Connector 22"/>
                <wp:cNvGraphicFramePr/>
                <a:graphic xmlns:a="http://schemas.openxmlformats.org/drawingml/2006/main">
                  <a:graphicData uri="http://schemas.microsoft.com/office/word/2010/wordprocessingShape">
                    <wps:wsp>
                      <wps:cNvCnPr/>
                      <wps:spPr>
                        <a:xfrm flipH="1">
                          <a:off x="0" y="0"/>
                          <a:ext cx="7951" cy="310101"/>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9AAF75" id="Straight Arrow Connector 22" o:spid="_x0000_s1026" type="#_x0000_t32" style="position:absolute;margin-left:28.15pt;margin-top:1.05pt;width:.65pt;height:24.4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" strokecolor="red">
                <v:stroke endarrow="open"/>
              </v:shape>
            </w:pict>
          </mc:Fallback>
        </mc:AlternateContent>
      </w:r>
    </w:p>
    <w:p w14:paraId="76A5E2AB" w14:textId="77777777" w:rsidR="00C03BBE" w:rsidRDefault="000E1E20" w:rsidP="00C03BBE">
      <w:r>
        <w:rPr>
          <w:noProof/>
        </w:rPr>
        <w:drawing>
          <wp:inline distT="0" distB="0" distL="0" distR="0" wp14:anchorId="12DE8372" wp14:editId="7D655EFD">
            <wp:extent cx="2743200" cy="132967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44866" r="69341" b="30357"/>
                    <a:stretch/>
                  </pic:blipFill>
                  <pic:spPr bwMode="auto">
                    <a:xfrm>
                      <a:off x="0" y="0"/>
                      <a:ext cx="2745289" cy="1330684"/>
                    </a:xfrm>
                    <a:prstGeom prst="rect">
                      <a:avLst/>
                    </a:prstGeom>
                    <a:ln>
                      <a:noFill/>
                    </a:ln>
                    <a:extLst>
                      <a:ext uri="{53640926-AAD7-44D8-BBD7-CCE9431645EC}">
                        <a14:shadowObscured xmlns:a14="http://schemas.microsoft.com/office/drawing/2010/main"/>
                      </a:ext>
                    </a:extLst>
                  </pic:spPr>
                </pic:pic>
              </a:graphicData>
            </a:graphic>
          </wp:inline>
        </w:drawing>
      </w:r>
    </w:p>
    <w:p w14:paraId="54F5A7F7" w14:textId="77777777" w:rsidR="00C03BBE" w:rsidRDefault="00C03BBE" w:rsidP="00C03BBE">
      <w:pPr>
        <w:pStyle w:val="ListParagraph"/>
        <w:numPr>
          <w:ilvl w:val="0"/>
          <w:numId w:val="5"/>
        </w:numPr>
      </w:pPr>
      <w:r>
        <w:t>Clicking on the Filing Number will bring up SCA Filing Detail</w:t>
      </w:r>
    </w:p>
    <w:p w14:paraId="6F3993A8" w14:textId="77777777" w:rsidR="00C03BBE" w:rsidRDefault="000E1E20" w:rsidP="00E65409">
      <w:pPr>
        <w:pStyle w:val="ListParagraph"/>
        <w:numPr>
          <w:ilvl w:val="3"/>
          <w:numId w:val="5"/>
        </w:numPr>
        <w:ind w:left="1080"/>
      </w:pPr>
      <w:r>
        <w:rPr>
          <w:noProof/>
        </w:rPr>
        <mc:AlternateContent>
          <mc:Choice Requires="wps">
            <w:drawing>
              <wp:anchor distT="0" distB="0" distL="114300" distR="114300" simplePos="0" relativeHeight="251669504" behindDoc="0" locked="0" layoutInCell="1" allowOverlap="1" wp14:anchorId="34FA010E" wp14:editId="76073459">
                <wp:simplePos x="0" y="0"/>
                <wp:positionH relativeFrom="column">
                  <wp:posOffset>4770783</wp:posOffset>
                </wp:positionH>
                <wp:positionV relativeFrom="paragraph">
                  <wp:posOffset>51187</wp:posOffset>
                </wp:positionV>
                <wp:extent cx="7620" cy="357698"/>
                <wp:effectExtent l="76200" t="0" r="87630" b="61595"/>
                <wp:wrapNone/>
                <wp:docPr id="23" name="Straight Arrow Connector 23"/>
                <wp:cNvGraphicFramePr/>
                <a:graphic xmlns:a="http://schemas.openxmlformats.org/drawingml/2006/main">
                  <a:graphicData uri="http://schemas.microsoft.com/office/word/2010/wordprocessingShape">
                    <wps:wsp>
                      <wps:cNvCnPr/>
                      <wps:spPr>
                        <a:xfrm>
                          <a:off x="0" y="0"/>
                          <a:ext cx="7620" cy="35769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34C9B7C" id="Straight Arrow Connector 23" o:spid="_x0000_s1026" type="#_x0000_t32" style="position:absolute;margin-left:375.65pt;margin-top:4.05pt;width:.6pt;height:28.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" strokecolor="red">
                <v:stroke endarrow="open"/>
              </v:shape>
            </w:pict>
          </mc:Fallback>
        </mc:AlternateContent>
      </w:r>
      <w:r w:rsidR="00C03BBE">
        <w:t>Click on the “Initiate Sub-2” button</w:t>
      </w:r>
    </w:p>
    <w:p w14:paraId="0EE28793" w14:textId="77777777" w:rsidR="000E1E20" w:rsidRDefault="000E1E20" w:rsidP="000E1E20">
      <w:r>
        <w:rPr>
          <w:noProof/>
        </w:rPr>
        <w:drawing>
          <wp:inline distT="0" distB="0" distL="0" distR="0" wp14:anchorId="0D70385D" wp14:editId="252F0F58">
            <wp:extent cx="5943600" cy="27832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02" t="37628" b="54437"/>
                    <a:stretch/>
                  </pic:blipFill>
                  <pic:spPr bwMode="auto">
                    <a:xfrm>
                      <a:off x="0" y="0"/>
                      <a:ext cx="5943600" cy="278326"/>
                    </a:xfrm>
                    <a:prstGeom prst="rect">
                      <a:avLst/>
                    </a:prstGeom>
                    <a:ln>
                      <a:noFill/>
                    </a:ln>
                    <a:extLst>
                      <a:ext uri="{53640926-AAD7-44D8-BBD7-CCE9431645EC}">
                        <a14:shadowObscured xmlns:a14="http://schemas.microsoft.com/office/drawing/2010/main"/>
                      </a:ext>
                    </a:extLst>
                  </pic:spPr>
                </pic:pic>
              </a:graphicData>
            </a:graphic>
          </wp:inline>
        </w:drawing>
      </w:r>
    </w:p>
    <w:p w14:paraId="2377C97A" w14:textId="77777777" w:rsidR="00C03BBE" w:rsidRDefault="00C03BBE" w:rsidP="00C03BBE">
      <w:pPr>
        <w:pStyle w:val="ListParagraph"/>
        <w:numPr>
          <w:ilvl w:val="0"/>
          <w:numId w:val="5"/>
        </w:numPr>
      </w:pPr>
      <w:r>
        <w:lastRenderedPageBreak/>
        <w:t xml:space="preserve">Follow the filing wizard – </w:t>
      </w:r>
      <w:r>
        <w:rPr>
          <w:i/>
        </w:rPr>
        <w:t xml:space="preserve">the filing wizard </w:t>
      </w:r>
      <w:r w:rsidR="00163208">
        <w:rPr>
          <w:i/>
        </w:rPr>
        <w:t xml:space="preserve">automatically </w:t>
      </w:r>
      <w:r>
        <w:rPr>
          <w:i/>
        </w:rPr>
        <w:t>populates with what was previously approved by the SCA analyst</w:t>
      </w:r>
    </w:p>
    <w:p w14:paraId="45791434" w14:textId="77777777" w:rsidR="00C03BBE" w:rsidRPr="00F56525" w:rsidRDefault="00C03BBE" w:rsidP="00E65409">
      <w:pPr>
        <w:pStyle w:val="ListParagraph"/>
        <w:numPr>
          <w:ilvl w:val="1"/>
          <w:numId w:val="5"/>
        </w:numPr>
        <w:rPr>
          <w:color w:val="FF0000"/>
        </w:rPr>
      </w:pPr>
      <w:r w:rsidRPr="00F56525">
        <w:rPr>
          <w:b/>
          <w:color w:val="FF0000"/>
          <w:u w:val="single"/>
        </w:rPr>
        <w:t>Filer and SCA tab</w:t>
      </w:r>
      <w:r w:rsidRPr="00F56525">
        <w:rPr>
          <w:color w:val="FF0000"/>
        </w:rPr>
        <w:t xml:space="preserve"> – </w:t>
      </w:r>
      <w:r w:rsidRPr="00F56525">
        <w:rPr>
          <w:i/>
          <w:color w:val="FF0000"/>
        </w:rPr>
        <w:t>this tab is used to pick the insurance reporting entity and to identify what SCA you are filing</w:t>
      </w:r>
    </w:p>
    <w:p w14:paraId="5108E249" w14:textId="77777777" w:rsidR="00C03BBE" w:rsidRDefault="00C03BBE" w:rsidP="00E65409">
      <w:pPr>
        <w:pStyle w:val="ListParagraph"/>
        <w:numPr>
          <w:ilvl w:val="2"/>
          <w:numId w:val="5"/>
        </w:numPr>
        <w:ind w:left="1620" w:hanging="360"/>
      </w:pPr>
      <w:r w:rsidRPr="00E65409">
        <w:rPr>
          <w:b/>
        </w:rPr>
        <w:t>Select Filer</w:t>
      </w:r>
      <w:r>
        <w:t xml:space="preserve"> – if you have multiple companies you file for pick the correct Insurance Reporting Entity</w:t>
      </w:r>
    </w:p>
    <w:p w14:paraId="5CDDEABA" w14:textId="77777777" w:rsidR="00F56525" w:rsidRDefault="00F56525" w:rsidP="00F56525">
      <w:pPr>
        <w:pStyle w:val="ListParagraph"/>
        <w:ind w:left="1620"/>
      </w:pPr>
    </w:p>
    <w:p w14:paraId="4882C41A" w14:textId="77777777" w:rsidR="00F56525" w:rsidRDefault="00C03BBE" w:rsidP="00F56525">
      <w:pPr>
        <w:pStyle w:val="ListParagraph"/>
        <w:numPr>
          <w:ilvl w:val="2"/>
          <w:numId w:val="5"/>
        </w:numPr>
        <w:ind w:left="1620" w:hanging="360"/>
      </w:pPr>
      <w:r w:rsidRPr="00E65409">
        <w:rPr>
          <w:b/>
        </w:rPr>
        <w:t>SCA Name</w:t>
      </w:r>
      <w:r>
        <w:t xml:space="preserve"> – Only change this if there was a name change for the SCA company</w:t>
      </w:r>
    </w:p>
    <w:p w14:paraId="5BA9EDD0" w14:textId="77777777" w:rsidR="00F56525" w:rsidRPr="00F56525" w:rsidRDefault="00F56525" w:rsidP="00F56525">
      <w:pPr>
        <w:pStyle w:val="ListParagraph"/>
        <w:ind w:left="1620"/>
      </w:pPr>
    </w:p>
    <w:p w14:paraId="211532A2" w14:textId="77777777" w:rsidR="00C03BBE" w:rsidRDefault="00C03BBE" w:rsidP="00E65409">
      <w:pPr>
        <w:pStyle w:val="ListParagraph"/>
        <w:numPr>
          <w:ilvl w:val="2"/>
          <w:numId w:val="5"/>
        </w:numPr>
        <w:ind w:left="1620" w:hanging="360"/>
      </w:pPr>
      <w:r w:rsidRPr="00E65409">
        <w:rPr>
          <w:b/>
        </w:rPr>
        <w:t>Financial Statement Reporting Date</w:t>
      </w:r>
      <w:r>
        <w:t xml:space="preserve"> – enter the date </w:t>
      </w:r>
      <w:r w:rsidR="00163208">
        <w:t>of the audited financials</w:t>
      </w:r>
    </w:p>
    <w:p w14:paraId="4544442C" w14:textId="77777777" w:rsidR="00F56525" w:rsidRDefault="00F56525" w:rsidP="00F56525">
      <w:pPr>
        <w:pStyle w:val="ListParagraph"/>
        <w:ind w:left="1620"/>
      </w:pPr>
    </w:p>
    <w:p w14:paraId="66F82539" w14:textId="77777777" w:rsidR="00D42D1C" w:rsidRDefault="00D42D1C" w:rsidP="00E65409">
      <w:pPr>
        <w:pStyle w:val="ListParagraph"/>
        <w:numPr>
          <w:ilvl w:val="2"/>
          <w:numId w:val="5"/>
        </w:numPr>
        <w:ind w:left="1620" w:hanging="360"/>
      </w:pPr>
      <w:r>
        <w:t>When all of the fields above have been filled in, click “</w:t>
      </w:r>
      <w:r w:rsidRPr="00F56525">
        <w:rPr>
          <w:b/>
        </w:rPr>
        <w:t>Next</w:t>
      </w:r>
      <w:r>
        <w:t>”</w:t>
      </w:r>
    </w:p>
    <w:p w14:paraId="58B8E25C" w14:textId="77777777" w:rsidR="00C03BBE" w:rsidRDefault="00F70BE9" w:rsidP="00C03BBE">
      <w:r>
        <w:rPr>
          <w:noProof/>
        </w:rPr>
        <mc:AlternateContent>
          <mc:Choice Requires="wps">
            <w:drawing>
              <wp:anchor distT="0" distB="0" distL="114300" distR="114300" simplePos="0" relativeHeight="251661312" behindDoc="0" locked="0" layoutInCell="1" allowOverlap="1" wp14:anchorId="196C685B" wp14:editId="6EEC262D">
                <wp:simplePos x="0" y="0"/>
                <wp:positionH relativeFrom="column">
                  <wp:posOffset>114300</wp:posOffset>
                </wp:positionH>
                <wp:positionV relativeFrom="paragraph">
                  <wp:posOffset>2343150</wp:posOffset>
                </wp:positionV>
                <wp:extent cx="838200" cy="1428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838200" cy="1428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19110" id="Rectangle 12" o:spid="_x0000_s1026" style="position:absolute;margin-left:9pt;margin-top:184.5pt;width:66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" fillcolor="black [3200]" strokecolor="black [1600]" strokeweight="2pt"/>
            </w:pict>
          </mc:Fallback>
        </mc:AlternateContent>
      </w:r>
      <w:r w:rsidR="00C03BBE">
        <w:rPr>
          <w:noProof/>
        </w:rPr>
        <mc:AlternateContent>
          <mc:Choice Requires="wps">
            <w:drawing>
              <wp:anchor distT="0" distB="0" distL="114300" distR="114300" simplePos="0" relativeHeight="251662336" behindDoc="0" locked="0" layoutInCell="1" allowOverlap="1" wp14:anchorId="7481723F" wp14:editId="2508DC4A">
                <wp:simplePos x="0" y="0"/>
                <wp:positionH relativeFrom="column">
                  <wp:posOffset>1981200</wp:posOffset>
                </wp:positionH>
                <wp:positionV relativeFrom="paragraph">
                  <wp:posOffset>2376805</wp:posOffset>
                </wp:positionV>
                <wp:extent cx="333375" cy="1333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333375"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83858" id="Rectangle 13" o:spid="_x0000_s1026" style="position:absolute;margin-left:156pt;margin-top:187.15pt;width:26.2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" fillcolor="black [3200]" strokecolor="black [1600]" strokeweight="2pt"/>
            </w:pict>
          </mc:Fallback>
        </mc:AlternateContent>
      </w:r>
      <w:r w:rsidR="00C03BBE">
        <w:rPr>
          <w:noProof/>
        </w:rPr>
        <mc:AlternateContent>
          <mc:Choice Requires="wps">
            <w:drawing>
              <wp:anchor distT="0" distB="0" distL="114300" distR="114300" simplePos="0" relativeHeight="251660288" behindDoc="0" locked="0" layoutInCell="1" allowOverlap="1" wp14:anchorId="5FF7D108" wp14:editId="411B0B0E">
                <wp:simplePos x="0" y="0"/>
                <wp:positionH relativeFrom="column">
                  <wp:posOffset>161925</wp:posOffset>
                </wp:positionH>
                <wp:positionV relativeFrom="paragraph">
                  <wp:posOffset>1481455</wp:posOffset>
                </wp:positionV>
                <wp:extent cx="1381125" cy="1428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381125" cy="1428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8CC91" id="Rectangle 11" o:spid="_x0000_s1026" style="position:absolute;margin-left:12.75pt;margin-top:116.65pt;width:108.7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" fillcolor="black [3200]" strokecolor="black [1600]" strokeweight="2pt"/>
            </w:pict>
          </mc:Fallback>
        </mc:AlternateContent>
      </w:r>
      <w:r w:rsidR="00C03BBE">
        <w:rPr>
          <w:noProof/>
        </w:rPr>
        <w:drawing>
          <wp:inline distT="0" distB="0" distL="0" distR="0" wp14:anchorId="4583E82F" wp14:editId="706F3394">
            <wp:extent cx="5076825" cy="25931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82" t="25086" r="31891" b="20392"/>
                    <a:stretch/>
                  </pic:blipFill>
                  <pic:spPr bwMode="auto">
                    <a:xfrm>
                      <a:off x="0" y="0"/>
                      <a:ext cx="5076825" cy="2593198"/>
                    </a:xfrm>
                    <a:prstGeom prst="rect">
                      <a:avLst/>
                    </a:prstGeom>
                    <a:ln>
                      <a:noFill/>
                    </a:ln>
                    <a:extLst>
                      <a:ext uri="{53640926-AAD7-44D8-BBD7-CCE9431645EC}">
                        <a14:shadowObscured xmlns:a14="http://schemas.microsoft.com/office/drawing/2010/main"/>
                      </a:ext>
                    </a:extLst>
                  </pic:spPr>
                </pic:pic>
              </a:graphicData>
            </a:graphic>
          </wp:inline>
        </w:drawing>
      </w:r>
    </w:p>
    <w:p w14:paraId="47D0B76B" w14:textId="77777777" w:rsidR="00F56525" w:rsidRPr="00F56525" w:rsidRDefault="00BF2DD0" w:rsidP="00F56525">
      <w:pPr>
        <w:pStyle w:val="ListParagraph"/>
        <w:numPr>
          <w:ilvl w:val="1"/>
          <w:numId w:val="5"/>
        </w:numPr>
      </w:pPr>
      <w:r w:rsidRPr="00F56525">
        <w:rPr>
          <w:b/>
          <w:color w:val="FF0000"/>
          <w:u w:val="single"/>
        </w:rPr>
        <w:t>Valuation Method tab</w:t>
      </w:r>
      <w:r w:rsidRPr="00F56525">
        <w:rPr>
          <w:color w:val="FF0000"/>
        </w:rPr>
        <w:t xml:space="preserve"> – </w:t>
      </w:r>
      <w:r w:rsidRPr="00F56525">
        <w:rPr>
          <w:i/>
          <w:color w:val="FF0000"/>
        </w:rPr>
        <w:t>this tab is used to identify what valuation method the SCA is using</w:t>
      </w:r>
    </w:p>
    <w:p w14:paraId="2D194F1A" w14:textId="77777777" w:rsidR="00F56525" w:rsidRDefault="00F56525" w:rsidP="00F56525">
      <w:pPr>
        <w:pStyle w:val="ListParagraph"/>
        <w:ind w:left="1080"/>
      </w:pPr>
    </w:p>
    <w:p w14:paraId="3EFC5A02" w14:textId="77777777" w:rsidR="00BF2DD0" w:rsidRPr="00C352DA" w:rsidRDefault="00767233" w:rsidP="00E65409">
      <w:pPr>
        <w:pStyle w:val="ListParagraph"/>
        <w:numPr>
          <w:ilvl w:val="2"/>
          <w:numId w:val="5"/>
        </w:numPr>
        <w:ind w:left="1620" w:hanging="360"/>
      </w:pPr>
      <w:r>
        <w:rPr>
          <w:b/>
        </w:rPr>
        <w:t xml:space="preserve">Select </w:t>
      </w:r>
      <w:r w:rsidR="00BF2DD0" w:rsidRPr="00E65409">
        <w:rPr>
          <w:b/>
        </w:rPr>
        <w:t>SCA Type</w:t>
      </w:r>
      <w:r w:rsidR="00BF2DD0">
        <w:t xml:space="preserve"> – Refer to </w:t>
      </w:r>
      <w:r w:rsidR="00BF2DD0">
        <w:rPr>
          <w:i/>
        </w:rPr>
        <w:t>SSAP No. 97</w:t>
      </w:r>
      <w:r>
        <w:rPr>
          <w:i/>
        </w:rPr>
        <w:t>—Investments in Subsidiary, Controlled and Affiliated Entities</w:t>
      </w:r>
      <w:r w:rsidR="00BF2DD0">
        <w:t xml:space="preserve"> to ensure you are selecting the correct valuation method</w:t>
      </w:r>
      <w:r w:rsidR="000E1E20">
        <w:t xml:space="preserve"> (</w:t>
      </w:r>
      <w:r w:rsidR="000E1E20">
        <w:rPr>
          <w:i/>
        </w:rPr>
        <w:t>Depending on valuation method other questions might be asked)</w:t>
      </w:r>
    </w:p>
    <w:p w14:paraId="7215D617" w14:textId="77777777" w:rsidR="00C352DA" w:rsidRPr="00F56525" w:rsidRDefault="00C352DA" w:rsidP="00C352DA">
      <w:pPr>
        <w:pStyle w:val="ListParagraph"/>
        <w:ind w:left="1620"/>
      </w:pPr>
    </w:p>
    <w:p w14:paraId="4AC3289D" w14:textId="77777777" w:rsidR="00F56525" w:rsidRDefault="00C352DA" w:rsidP="00F56525">
      <w:pPr>
        <w:pStyle w:val="ListParagraph"/>
        <w:ind w:left="1620"/>
      </w:pPr>
      <w:r>
        <w:rPr>
          <w:noProof/>
        </w:rPr>
        <w:drawing>
          <wp:inline distT="0" distB="0" distL="0" distR="0" wp14:anchorId="751AB32B" wp14:editId="1C5862F2">
            <wp:extent cx="3114675" cy="165467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83" t="53754" r="72276" b="24488"/>
                    <a:stretch/>
                  </pic:blipFill>
                  <pic:spPr bwMode="auto">
                    <a:xfrm>
                      <a:off x="0" y="0"/>
                      <a:ext cx="3123775" cy="1659505"/>
                    </a:xfrm>
                    <a:prstGeom prst="rect">
                      <a:avLst/>
                    </a:prstGeom>
                    <a:ln>
                      <a:noFill/>
                    </a:ln>
                    <a:extLst>
                      <a:ext uri="{53640926-AAD7-44D8-BBD7-CCE9431645EC}">
                        <a14:shadowObscured xmlns:a14="http://schemas.microsoft.com/office/drawing/2010/main"/>
                      </a:ext>
                    </a:extLst>
                  </pic:spPr>
                </pic:pic>
              </a:graphicData>
            </a:graphic>
          </wp:inline>
        </w:drawing>
      </w:r>
    </w:p>
    <w:p w14:paraId="3BF9FD68" w14:textId="77777777" w:rsidR="00C352DA" w:rsidRDefault="00C352DA" w:rsidP="00F56525">
      <w:pPr>
        <w:pStyle w:val="ListParagraph"/>
        <w:ind w:left="1620"/>
      </w:pPr>
    </w:p>
    <w:p w14:paraId="007B479E" w14:textId="77777777" w:rsidR="00C352DA" w:rsidRPr="00C352DA" w:rsidRDefault="00C352DA" w:rsidP="00C352DA">
      <w:pPr>
        <w:pStyle w:val="ListParagraph"/>
        <w:numPr>
          <w:ilvl w:val="2"/>
          <w:numId w:val="5"/>
        </w:numPr>
        <w:spacing w:line="240" w:lineRule="auto"/>
        <w:ind w:left="1620" w:hanging="360"/>
        <w:rPr>
          <w:i/>
        </w:rPr>
      </w:pPr>
      <w:r w:rsidRPr="00C352DA">
        <w:rPr>
          <w:i/>
        </w:rPr>
        <w:t>Subsequent questions are tailored based on SCA Type:</w:t>
      </w:r>
    </w:p>
    <w:p w14:paraId="14771ACB" w14:textId="77777777" w:rsidR="00C352DA" w:rsidRDefault="00C352DA" w:rsidP="00C352DA">
      <w:pPr>
        <w:pStyle w:val="ListParagraph"/>
        <w:spacing w:line="240" w:lineRule="auto"/>
        <w:ind w:left="1620"/>
        <w:rPr>
          <w:i/>
        </w:rPr>
      </w:pPr>
    </w:p>
    <w:p w14:paraId="384B9F89" w14:textId="77777777" w:rsidR="00C352DA" w:rsidRPr="00421B42" w:rsidRDefault="00C352DA" w:rsidP="00C352DA">
      <w:pPr>
        <w:pStyle w:val="ListParagraph"/>
        <w:numPr>
          <w:ilvl w:val="3"/>
          <w:numId w:val="9"/>
        </w:numPr>
        <w:spacing w:line="240" w:lineRule="auto"/>
        <w:ind w:left="1980" w:hanging="360"/>
        <w:rPr>
          <w:b/>
          <w:u w:val="single"/>
        </w:rPr>
      </w:pPr>
      <w:r w:rsidRPr="00421B42">
        <w:rPr>
          <w:b/>
          <w:u w:val="single"/>
        </w:rPr>
        <w:t>8(a) – Market Value</w:t>
      </w:r>
    </w:p>
    <w:p w14:paraId="48341C2E" w14:textId="77777777" w:rsidR="00C352DA" w:rsidRDefault="00C352DA" w:rsidP="00C352DA">
      <w:pPr>
        <w:pStyle w:val="ListParagraph"/>
        <w:spacing w:line="240" w:lineRule="auto"/>
        <w:ind w:left="1980"/>
      </w:pPr>
    </w:p>
    <w:p w14:paraId="1229E4EF" w14:textId="77777777" w:rsidR="00C352DA" w:rsidRDefault="00C352DA" w:rsidP="00C352DA">
      <w:pPr>
        <w:pStyle w:val="ListParagraph"/>
        <w:spacing w:line="240" w:lineRule="auto"/>
        <w:ind w:left="2340" w:hanging="360"/>
      </w:pPr>
      <w:r>
        <w:t xml:space="preserve">(a)    </w:t>
      </w:r>
      <w:r w:rsidRPr="00A22273">
        <w:rPr>
          <w:b/>
        </w:rPr>
        <w:t>Discount percentage</w:t>
      </w:r>
      <w:r>
        <w:t xml:space="preserve">:  Sliding scale discount based on ownership percentage. (See Appendix C of SSAP No. 97.) </w:t>
      </w:r>
    </w:p>
    <w:p w14:paraId="6C405E97" w14:textId="77777777" w:rsidR="00C352DA" w:rsidRDefault="00C352DA" w:rsidP="00C352DA">
      <w:pPr>
        <w:pStyle w:val="ListParagraph"/>
        <w:spacing w:line="240" w:lineRule="auto"/>
        <w:ind w:left="2340"/>
      </w:pPr>
    </w:p>
    <w:p w14:paraId="7C79C8C7" w14:textId="77777777" w:rsidR="00C352DA" w:rsidRPr="00421B42" w:rsidRDefault="00C352DA" w:rsidP="00C352DA">
      <w:pPr>
        <w:pStyle w:val="ListParagraph"/>
        <w:numPr>
          <w:ilvl w:val="2"/>
          <w:numId w:val="9"/>
        </w:numPr>
        <w:spacing w:line="240" w:lineRule="auto"/>
        <w:ind w:left="1980" w:hanging="360"/>
        <w:rPr>
          <w:b/>
          <w:u w:val="single"/>
        </w:rPr>
      </w:pPr>
      <w:r w:rsidRPr="00421B42">
        <w:rPr>
          <w:b/>
          <w:u w:val="single"/>
        </w:rPr>
        <w:t>8b(i) – US Insurance SCA Entities</w:t>
      </w:r>
      <w:r>
        <w:rPr>
          <w:b/>
          <w:u w:val="single"/>
        </w:rPr>
        <w:t xml:space="preserve"> – (Must be licensed insurance entity)</w:t>
      </w:r>
    </w:p>
    <w:p w14:paraId="6718794B" w14:textId="77777777" w:rsidR="00C352DA" w:rsidRDefault="00C352DA" w:rsidP="00C352DA">
      <w:pPr>
        <w:pStyle w:val="ListParagraph"/>
        <w:spacing w:line="240" w:lineRule="auto"/>
        <w:ind w:left="1980"/>
      </w:pPr>
    </w:p>
    <w:p w14:paraId="30F22DF4" w14:textId="77777777" w:rsidR="00C352DA" w:rsidRDefault="00C352DA" w:rsidP="00C352DA">
      <w:pPr>
        <w:pStyle w:val="ListParagraph"/>
        <w:numPr>
          <w:ilvl w:val="5"/>
          <w:numId w:val="9"/>
        </w:numPr>
        <w:spacing w:line="240" w:lineRule="auto"/>
        <w:ind w:left="2430" w:hanging="450"/>
      </w:pPr>
      <w:r w:rsidRPr="00A22273">
        <w:rPr>
          <w:b/>
        </w:rPr>
        <w:t>Stock Type</w:t>
      </w:r>
      <w:r>
        <w:t xml:space="preserve"> – common or preferred stock ownership</w:t>
      </w:r>
    </w:p>
    <w:p w14:paraId="55D9BF35" w14:textId="77777777" w:rsidR="00C352DA" w:rsidRDefault="00C352DA" w:rsidP="00C352DA">
      <w:pPr>
        <w:pStyle w:val="ListParagraph"/>
        <w:spacing w:line="240" w:lineRule="auto"/>
        <w:ind w:left="2430"/>
      </w:pPr>
    </w:p>
    <w:p w14:paraId="1D893EBB" w14:textId="77777777" w:rsidR="00C352DA" w:rsidRDefault="00C352DA" w:rsidP="00C352DA">
      <w:pPr>
        <w:pStyle w:val="ListParagraph"/>
        <w:numPr>
          <w:ilvl w:val="5"/>
          <w:numId w:val="9"/>
        </w:numPr>
        <w:spacing w:line="240" w:lineRule="auto"/>
        <w:ind w:left="2430" w:hanging="450"/>
      </w:pPr>
      <w:r w:rsidRPr="00A22273">
        <w:rPr>
          <w:b/>
        </w:rPr>
        <w:t>CoCode</w:t>
      </w:r>
      <w:r>
        <w:t xml:space="preserve"> – NAIC company code of the SCA insurance company</w:t>
      </w:r>
    </w:p>
    <w:p w14:paraId="353843AE" w14:textId="77777777" w:rsidR="00C352DA" w:rsidRDefault="00C352DA" w:rsidP="00C352DA">
      <w:pPr>
        <w:pStyle w:val="ListParagraph"/>
        <w:spacing w:line="240" w:lineRule="auto"/>
        <w:ind w:left="2430"/>
      </w:pPr>
    </w:p>
    <w:p w14:paraId="4A894972" w14:textId="77777777" w:rsidR="00C352DA" w:rsidRPr="00421B42" w:rsidRDefault="00C352DA" w:rsidP="00C352DA">
      <w:pPr>
        <w:pStyle w:val="ListParagraph"/>
        <w:numPr>
          <w:ilvl w:val="2"/>
          <w:numId w:val="9"/>
        </w:numPr>
        <w:spacing w:line="240" w:lineRule="auto"/>
        <w:ind w:left="1980" w:hanging="360"/>
        <w:rPr>
          <w:b/>
          <w:u w:val="single"/>
        </w:rPr>
      </w:pPr>
      <w:r w:rsidRPr="00421B42">
        <w:rPr>
          <w:b/>
          <w:u w:val="single"/>
        </w:rPr>
        <w:t>8b(ii) – Non Insurance SCA Entities Statutory Basis</w:t>
      </w:r>
    </w:p>
    <w:p w14:paraId="0FD36F16" w14:textId="77777777" w:rsidR="00C352DA" w:rsidRDefault="00C352DA" w:rsidP="00C352DA">
      <w:pPr>
        <w:pStyle w:val="ListParagraph"/>
        <w:spacing w:line="240" w:lineRule="auto"/>
        <w:ind w:left="1980"/>
      </w:pPr>
    </w:p>
    <w:p w14:paraId="3D595C36" w14:textId="77777777" w:rsidR="00C352DA" w:rsidRDefault="00C352DA" w:rsidP="00C352DA">
      <w:pPr>
        <w:pStyle w:val="ListParagraph"/>
        <w:numPr>
          <w:ilvl w:val="5"/>
          <w:numId w:val="9"/>
        </w:numPr>
        <w:spacing w:line="240" w:lineRule="auto"/>
        <w:ind w:left="2340"/>
      </w:pPr>
      <w:r w:rsidRPr="00A22273">
        <w:rPr>
          <w:b/>
        </w:rPr>
        <w:t>Accounting Standard</w:t>
      </w:r>
      <w:r>
        <w:t xml:space="preserve"> – US GAAP or Foreign basis as used in audit support</w:t>
      </w:r>
    </w:p>
    <w:p w14:paraId="28334674" w14:textId="77777777" w:rsidR="00C352DA" w:rsidRDefault="00C352DA" w:rsidP="00C352DA">
      <w:pPr>
        <w:pStyle w:val="ListParagraph"/>
        <w:spacing w:line="240" w:lineRule="auto"/>
        <w:ind w:left="2340"/>
      </w:pPr>
    </w:p>
    <w:p w14:paraId="5222AAE1" w14:textId="77777777" w:rsidR="00C352DA" w:rsidRDefault="00C352DA" w:rsidP="00C352DA">
      <w:pPr>
        <w:pStyle w:val="ListParagraph"/>
        <w:numPr>
          <w:ilvl w:val="5"/>
          <w:numId w:val="9"/>
        </w:numPr>
        <w:spacing w:line="240" w:lineRule="auto"/>
        <w:ind w:left="2340"/>
      </w:pPr>
      <w:r w:rsidRPr="00A22273">
        <w:rPr>
          <w:b/>
        </w:rPr>
        <w:t>Stock Type</w:t>
      </w:r>
      <w:r>
        <w:t xml:space="preserve"> – common or preferred stock ownership</w:t>
      </w:r>
    </w:p>
    <w:p w14:paraId="1702524E" w14:textId="77777777" w:rsidR="00C352DA" w:rsidRPr="00421B42" w:rsidRDefault="00C352DA" w:rsidP="00C352DA">
      <w:pPr>
        <w:tabs>
          <w:tab w:val="left" w:pos="7480"/>
        </w:tabs>
        <w:spacing w:line="240" w:lineRule="auto"/>
        <w:ind w:left="1980" w:hanging="360"/>
        <w:rPr>
          <w:b/>
          <w:u w:val="single"/>
        </w:rPr>
      </w:pPr>
      <w:r w:rsidRPr="00421B42">
        <w:rPr>
          <w:b/>
          <w:u w:val="single"/>
        </w:rPr>
        <w:t xml:space="preserve">iv.   8b(iii) – </w:t>
      </w:r>
      <w:proofErr w:type="gramStart"/>
      <w:r w:rsidRPr="00421B42">
        <w:rPr>
          <w:b/>
          <w:u w:val="single"/>
        </w:rPr>
        <w:t>Non Insurance</w:t>
      </w:r>
      <w:proofErr w:type="gramEnd"/>
      <w:r w:rsidRPr="00421B42">
        <w:rPr>
          <w:b/>
          <w:u w:val="single"/>
        </w:rPr>
        <w:t xml:space="preserve"> SCA Entities GAAP Basis</w:t>
      </w:r>
    </w:p>
    <w:p w14:paraId="4F1C48A3" w14:textId="77777777" w:rsidR="00C352DA" w:rsidRDefault="00C352DA" w:rsidP="00C352DA">
      <w:pPr>
        <w:pStyle w:val="ListParagraph"/>
        <w:numPr>
          <w:ilvl w:val="0"/>
          <w:numId w:val="10"/>
        </w:numPr>
        <w:spacing w:line="240" w:lineRule="auto"/>
      </w:pPr>
      <w:r w:rsidRPr="00CF0AD0">
        <w:rPr>
          <w:b/>
        </w:rPr>
        <w:t>Accounting Standard</w:t>
      </w:r>
      <w:r>
        <w:t xml:space="preserve"> – US GAAP or Foreign basis as used in audit support</w:t>
      </w:r>
    </w:p>
    <w:p w14:paraId="0B1B67F0" w14:textId="77777777" w:rsidR="00C352DA" w:rsidRDefault="00C352DA" w:rsidP="00C352DA">
      <w:pPr>
        <w:pStyle w:val="ListParagraph"/>
        <w:spacing w:line="240" w:lineRule="auto"/>
        <w:ind w:left="2340"/>
      </w:pPr>
    </w:p>
    <w:p w14:paraId="356F2A0B" w14:textId="77777777" w:rsidR="00C352DA" w:rsidRDefault="00C352DA" w:rsidP="00C352DA">
      <w:pPr>
        <w:pStyle w:val="ListParagraph"/>
        <w:numPr>
          <w:ilvl w:val="0"/>
          <w:numId w:val="10"/>
        </w:numPr>
        <w:spacing w:line="240" w:lineRule="auto"/>
      </w:pPr>
      <w:r w:rsidRPr="00CF0AD0">
        <w:rPr>
          <w:b/>
        </w:rPr>
        <w:t>Stock Type</w:t>
      </w:r>
      <w:r>
        <w:t xml:space="preserve"> – common or preferred stock ownership</w:t>
      </w:r>
    </w:p>
    <w:p w14:paraId="04ACC942" w14:textId="77777777" w:rsidR="00C352DA" w:rsidRDefault="00C352DA" w:rsidP="00C352DA">
      <w:pPr>
        <w:pStyle w:val="ListParagraph"/>
        <w:spacing w:line="240" w:lineRule="auto"/>
        <w:ind w:left="2340"/>
      </w:pPr>
    </w:p>
    <w:p w14:paraId="73B1939C" w14:textId="77777777" w:rsidR="00C352DA" w:rsidRDefault="00C352DA" w:rsidP="00C352DA">
      <w:pPr>
        <w:pStyle w:val="ListParagraph"/>
        <w:numPr>
          <w:ilvl w:val="0"/>
          <w:numId w:val="11"/>
        </w:numPr>
        <w:spacing w:line="240" w:lineRule="auto"/>
        <w:ind w:left="1980" w:hanging="360"/>
        <w:rPr>
          <w:b/>
          <w:u w:val="single"/>
        </w:rPr>
      </w:pPr>
      <w:r w:rsidRPr="00421B42">
        <w:rPr>
          <w:b/>
          <w:u w:val="single"/>
        </w:rPr>
        <w:t>8b(iv) – Foreign Insurance SCA Entities</w:t>
      </w:r>
    </w:p>
    <w:p w14:paraId="7E78AF12" w14:textId="77777777" w:rsidR="00C352DA" w:rsidRPr="00421B42" w:rsidRDefault="00C352DA" w:rsidP="00C352DA">
      <w:pPr>
        <w:pStyle w:val="ListParagraph"/>
        <w:spacing w:line="240" w:lineRule="auto"/>
        <w:ind w:left="1980"/>
        <w:rPr>
          <w:b/>
          <w:u w:val="single"/>
        </w:rPr>
      </w:pPr>
    </w:p>
    <w:p w14:paraId="76E138DA" w14:textId="77777777" w:rsidR="00C352DA" w:rsidRDefault="00C352DA" w:rsidP="00C352DA">
      <w:pPr>
        <w:pStyle w:val="ListParagraph"/>
        <w:numPr>
          <w:ilvl w:val="0"/>
          <w:numId w:val="12"/>
        </w:numPr>
        <w:spacing w:line="240" w:lineRule="auto"/>
        <w:ind w:left="2340"/>
      </w:pPr>
      <w:r w:rsidRPr="00BE2F99">
        <w:rPr>
          <w:b/>
        </w:rPr>
        <w:t>Stock Type</w:t>
      </w:r>
      <w:r>
        <w:t xml:space="preserve"> – Common or preferred stock ownership</w:t>
      </w:r>
    </w:p>
    <w:p w14:paraId="394EF204" w14:textId="77777777" w:rsidR="00C352DA" w:rsidRDefault="00C352DA" w:rsidP="00C352DA">
      <w:pPr>
        <w:pStyle w:val="ListParagraph"/>
        <w:spacing w:line="240" w:lineRule="auto"/>
        <w:ind w:left="2340"/>
      </w:pPr>
    </w:p>
    <w:p w14:paraId="24A74FCF" w14:textId="77777777" w:rsidR="000E1E20" w:rsidRDefault="000E1E20" w:rsidP="00E65409">
      <w:pPr>
        <w:pStyle w:val="ListParagraph"/>
        <w:numPr>
          <w:ilvl w:val="2"/>
          <w:numId w:val="5"/>
        </w:numPr>
        <w:ind w:left="1620" w:hanging="360"/>
      </w:pPr>
      <w:r>
        <w:rPr>
          <w:b/>
        </w:rPr>
        <w:t>Admitted Asset</w:t>
      </w:r>
      <w:r>
        <w:t xml:space="preserve"> – If asset is admitted choose yes (both admitted and nonadmitted SCAs need </w:t>
      </w:r>
      <w:r w:rsidR="00473E77">
        <w:t xml:space="preserve">to be </w:t>
      </w:r>
      <w:r>
        <w:t>filed)</w:t>
      </w:r>
    </w:p>
    <w:p w14:paraId="41AD6F32" w14:textId="77777777" w:rsidR="007D5108" w:rsidRPr="00EE7365" w:rsidRDefault="007D5108" w:rsidP="007D5108">
      <w:r>
        <w:rPr>
          <w:noProof/>
        </w:rPr>
        <w:drawing>
          <wp:inline distT="0" distB="0" distL="0" distR="0" wp14:anchorId="05D8AE2B" wp14:editId="649E4956">
            <wp:extent cx="3597426" cy="143123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37277" r="50196" b="29687"/>
                    <a:stretch/>
                  </pic:blipFill>
                  <pic:spPr bwMode="auto">
                    <a:xfrm>
                      <a:off x="0" y="0"/>
                      <a:ext cx="3600159" cy="1432321"/>
                    </a:xfrm>
                    <a:prstGeom prst="rect">
                      <a:avLst/>
                    </a:prstGeom>
                    <a:ln>
                      <a:noFill/>
                    </a:ln>
                    <a:extLst>
                      <a:ext uri="{53640926-AAD7-44D8-BBD7-CCE9431645EC}">
                        <a14:shadowObscured xmlns:a14="http://schemas.microsoft.com/office/drawing/2010/main"/>
                      </a:ext>
                    </a:extLst>
                  </pic:spPr>
                </pic:pic>
              </a:graphicData>
            </a:graphic>
          </wp:inline>
        </w:drawing>
      </w:r>
    </w:p>
    <w:p w14:paraId="358FB771" w14:textId="77777777" w:rsidR="00BF2DD0" w:rsidRPr="00C352DA" w:rsidRDefault="00BF2DD0" w:rsidP="00E65409">
      <w:pPr>
        <w:pStyle w:val="ListParagraph"/>
        <w:numPr>
          <w:ilvl w:val="1"/>
          <w:numId w:val="5"/>
        </w:numPr>
      </w:pPr>
      <w:r w:rsidRPr="00C352DA">
        <w:rPr>
          <w:b/>
          <w:color w:val="FF0000"/>
          <w:u w:val="single"/>
        </w:rPr>
        <w:t>SCA Acquisition Overview tab</w:t>
      </w:r>
      <w:r w:rsidRPr="00C352DA">
        <w:rPr>
          <w:color w:val="FF0000"/>
        </w:rPr>
        <w:t xml:space="preserve"> – </w:t>
      </w:r>
      <w:r w:rsidRPr="00C352DA">
        <w:rPr>
          <w:i/>
          <w:color w:val="FF0000"/>
        </w:rPr>
        <w:t>this tab is used to show the claimed value of the SCA</w:t>
      </w:r>
    </w:p>
    <w:p w14:paraId="657D4191" w14:textId="77777777" w:rsidR="00C352DA" w:rsidRDefault="00C352DA" w:rsidP="00C352DA">
      <w:pPr>
        <w:pStyle w:val="ListParagraph"/>
        <w:ind w:left="1080"/>
      </w:pPr>
    </w:p>
    <w:p w14:paraId="11493783" w14:textId="77777777" w:rsidR="00147A59" w:rsidRDefault="00BF2DD0" w:rsidP="00147A59">
      <w:pPr>
        <w:pStyle w:val="ListParagraph"/>
        <w:numPr>
          <w:ilvl w:val="2"/>
          <w:numId w:val="5"/>
        </w:numPr>
        <w:ind w:left="1620" w:hanging="360"/>
      </w:pPr>
      <w:r w:rsidRPr="00E65409">
        <w:rPr>
          <w:b/>
        </w:rPr>
        <w:t>Total Value Claimed</w:t>
      </w:r>
      <w:r>
        <w:t xml:space="preserve"> – Value of SCA (Include Goodwill</w:t>
      </w:r>
      <w:r w:rsidR="00D42D1C">
        <w:t xml:space="preserve"> from purchase of SCA</w:t>
      </w:r>
      <w:r>
        <w:t>)</w:t>
      </w:r>
    </w:p>
    <w:p w14:paraId="40E35C47" w14:textId="77777777" w:rsidR="00147A59" w:rsidRDefault="00147A59" w:rsidP="00147A59">
      <w:pPr>
        <w:pStyle w:val="ListParagraph"/>
        <w:ind w:left="1620"/>
      </w:pPr>
    </w:p>
    <w:p w14:paraId="6D57F8C4" w14:textId="77777777" w:rsidR="00147A59" w:rsidRDefault="00BF2DD0" w:rsidP="00147A59">
      <w:pPr>
        <w:pStyle w:val="ListParagraph"/>
        <w:numPr>
          <w:ilvl w:val="2"/>
          <w:numId w:val="5"/>
        </w:numPr>
        <w:ind w:left="1620" w:hanging="360"/>
      </w:pPr>
      <w:r w:rsidRPr="00E65409">
        <w:rPr>
          <w:b/>
        </w:rPr>
        <w:t xml:space="preserve">Shares </w:t>
      </w:r>
      <w:r w:rsidR="00D42D1C" w:rsidRPr="00E65409">
        <w:rPr>
          <w:b/>
        </w:rPr>
        <w:t>O</w:t>
      </w:r>
      <w:r w:rsidRPr="00E65409">
        <w:rPr>
          <w:b/>
        </w:rPr>
        <w:t>wned</w:t>
      </w:r>
      <w:r w:rsidR="00DE0F68">
        <w:t xml:space="preserve"> - number of shares the insurance reporting entity owns</w:t>
      </w:r>
    </w:p>
    <w:p w14:paraId="62EF6366" w14:textId="77777777" w:rsidR="00C352DA" w:rsidRDefault="00C352DA" w:rsidP="00C352DA">
      <w:pPr>
        <w:pStyle w:val="ListParagraph"/>
      </w:pPr>
    </w:p>
    <w:p w14:paraId="14C524FC" w14:textId="77777777" w:rsidR="00C352DA" w:rsidRDefault="00C352DA" w:rsidP="00C352DA">
      <w:pPr>
        <w:pStyle w:val="ListParagraph"/>
        <w:ind w:left="1620"/>
      </w:pPr>
    </w:p>
    <w:p w14:paraId="6A28A4B9" w14:textId="77777777" w:rsidR="00D42D1C" w:rsidRDefault="00BF2DD0" w:rsidP="00E65409">
      <w:pPr>
        <w:pStyle w:val="ListParagraph"/>
        <w:numPr>
          <w:ilvl w:val="2"/>
          <w:numId w:val="5"/>
        </w:numPr>
        <w:ind w:left="1620" w:hanging="360"/>
      </w:pPr>
      <w:r w:rsidRPr="00E65409">
        <w:rPr>
          <w:b/>
        </w:rPr>
        <w:t>Value Per Share</w:t>
      </w:r>
      <w:r w:rsidR="00DE0F68">
        <w:t xml:space="preserve"> - total value claimed divided by the number of shares owned</w:t>
      </w:r>
    </w:p>
    <w:p w14:paraId="34442A7E" w14:textId="77777777" w:rsidR="00147A59" w:rsidRDefault="00147A59" w:rsidP="00147A59">
      <w:pPr>
        <w:pStyle w:val="ListParagraph"/>
        <w:ind w:left="1620"/>
      </w:pPr>
    </w:p>
    <w:p w14:paraId="361F0315" w14:textId="77777777" w:rsidR="00BF2DD0" w:rsidRDefault="00BF2DD0" w:rsidP="00E65409">
      <w:pPr>
        <w:pStyle w:val="ListParagraph"/>
        <w:numPr>
          <w:ilvl w:val="2"/>
          <w:numId w:val="5"/>
        </w:numPr>
        <w:ind w:left="1620" w:hanging="360"/>
      </w:pPr>
      <w:r w:rsidRPr="00E65409">
        <w:rPr>
          <w:b/>
        </w:rPr>
        <w:t>Percent Outstanding Shares Owned</w:t>
      </w:r>
      <w:r w:rsidR="00DE0F68">
        <w:t xml:space="preserve"> - percentage of shares issued and outstanding that the insurance reporting entity owns</w:t>
      </w:r>
    </w:p>
    <w:p w14:paraId="5EC61844" w14:textId="77777777" w:rsidR="00147A59" w:rsidRDefault="00147A59" w:rsidP="00147A59"/>
    <w:p w14:paraId="709DC829" w14:textId="77777777" w:rsidR="00DE0F68" w:rsidRPr="00147A59" w:rsidRDefault="00DE0F68" w:rsidP="00E65409">
      <w:pPr>
        <w:pStyle w:val="ListParagraph"/>
        <w:numPr>
          <w:ilvl w:val="2"/>
          <w:numId w:val="5"/>
        </w:numPr>
        <w:ind w:left="1620" w:hanging="360"/>
        <w:rPr>
          <w:b/>
        </w:rPr>
      </w:pPr>
      <w:r w:rsidRPr="00100660">
        <w:rPr>
          <w:b/>
        </w:rPr>
        <w:t>Does the SCA directly or indirectly own shares of the insurance reporting entity?</w:t>
      </w:r>
      <w:r>
        <w:rPr>
          <w:b/>
        </w:rPr>
        <w:t xml:space="preserve"> </w:t>
      </w:r>
      <w:r>
        <w:t xml:space="preserve">This relates to reciprocal ownership – refer to SSAP No. 97 </w:t>
      </w:r>
      <w:proofErr w:type="spellStart"/>
      <w:r>
        <w:t>for m</w:t>
      </w:r>
      <w:proofErr w:type="spellEnd"/>
      <w:r w:rsidR="00473E77">
        <w:t xml:space="preserve">       </w:t>
      </w:r>
      <w:r>
        <w:t>ore detail</w:t>
      </w:r>
      <w:r w:rsidR="007D5108" w:rsidRPr="00571C47">
        <w:t xml:space="preserve"> (SCA Elimination Worksheet will need completed – found at </w:t>
      </w:r>
      <w:hyperlink r:id="rId18" w:history="1">
        <w:r w:rsidR="007D5108" w:rsidRPr="00CC5C5B">
          <w:rPr>
            <w:rStyle w:val="Hyperlink"/>
          </w:rPr>
          <w:t>http://www.naic.org/sca_subsidiary_controlled_affiliated.htm</w:t>
        </w:r>
      </w:hyperlink>
      <w:r w:rsidR="007D5108">
        <w:t xml:space="preserve"> )</w:t>
      </w:r>
    </w:p>
    <w:p w14:paraId="7014B677" w14:textId="77777777" w:rsidR="00147A59" w:rsidRPr="00147A59" w:rsidRDefault="00147A59" w:rsidP="00147A59">
      <w:pPr>
        <w:rPr>
          <w:b/>
        </w:rPr>
      </w:pPr>
    </w:p>
    <w:p w14:paraId="65A8F0E2" w14:textId="77777777" w:rsidR="00147A59" w:rsidRPr="00147A59" w:rsidRDefault="00DE0F68" w:rsidP="00147A59">
      <w:pPr>
        <w:pStyle w:val="ListParagraph"/>
        <w:numPr>
          <w:ilvl w:val="2"/>
          <w:numId w:val="5"/>
        </w:numPr>
        <w:ind w:left="1620" w:hanging="360"/>
        <w:rPr>
          <w:b/>
        </w:rPr>
      </w:pPr>
      <w:r>
        <w:rPr>
          <w:b/>
        </w:rPr>
        <w:t xml:space="preserve">Does the SCA directly or indirectly own shares of an upstream intermediate or ultimate parent? </w:t>
      </w:r>
      <w:r>
        <w:t>This relates to reciprocal ownership – refer to SSAP No. 97 for more detail</w:t>
      </w:r>
      <w:r w:rsidR="007D5108" w:rsidRPr="00571C47">
        <w:t xml:space="preserve"> (SCA Elimination Worksheet will need completed – found at </w:t>
      </w:r>
      <w:hyperlink r:id="rId19" w:history="1">
        <w:r w:rsidR="007D5108" w:rsidRPr="00CC5C5B">
          <w:rPr>
            <w:rStyle w:val="Hyperlink"/>
          </w:rPr>
          <w:t>http://www.naic.org/sca_subsidiary_controlled_affiliated.htm</w:t>
        </w:r>
      </w:hyperlink>
      <w:r w:rsidR="007D5108">
        <w:t xml:space="preserve"> )</w:t>
      </w:r>
    </w:p>
    <w:p w14:paraId="1D2DFF78" w14:textId="77777777" w:rsidR="00147A59" w:rsidRPr="00147A59" w:rsidRDefault="00147A59" w:rsidP="00147A59">
      <w:pPr>
        <w:pStyle w:val="ListParagraph"/>
        <w:spacing w:after="120"/>
        <w:rPr>
          <w:b/>
        </w:rPr>
      </w:pPr>
    </w:p>
    <w:p w14:paraId="08AE719E" w14:textId="77777777" w:rsidR="00147A59" w:rsidRPr="00147A59" w:rsidRDefault="00147A59" w:rsidP="00147A59">
      <w:pPr>
        <w:pStyle w:val="ListParagraph"/>
        <w:spacing w:after="120"/>
        <w:ind w:left="1620"/>
        <w:rPr>
          <w:b/>
        </w:rPr>
      </w:pPr>
    </w:p>
    <w:p w14:paraId="274977C4" w14:textId="77777777" w:rsidR="00DE0F68" w:rsidRDefault="00DE0F68" w:rsidP="00E65409">
      <w:pPr>
        <w:pStyle w:val="ListParagraph"/>
        <w:numPr>
          <w:ilvl w:val="2"/>
          <w:numId w:val="5"/>
        </w:numPr>
        <w:ind w:left="1620" w:hanging="360"/>
      </w:pPr>
      <w:r>
        <w:rPr>
          <w:b/>
        </w:rPr>
        <w:t xml:space="preserve">Is the SCA consolidated with other subsidiaries? </w:t>
      </w:r>
      <w:r>
        <w:t xml:space="preserve">The Stat. Adjustment Worksheet will be required and will help tie out an SCA that has been consolidated </w:t>
      </w:r>
      <w:r w:rsidR="007D5108" w:rsidRPr="00571C47">
        <w:t xml:space="preserve"> (Worksheet found at </w:t>
      </w:r>
      <w:hyperlink r:id="rId20" w:history="1">
        <w:r w:rsidR="007D5108" w:rsidRPr="00CC5C5B">
          <w:rPr>
            <w:rStyle w:val="Hyperlink"/>
          </w:rPr>
          <w:t>http://www.naic.org/sca_subsidiary_controlled_affiliated.htm</w:t>
        </w:r>
      </w:hyperlink>
      <w:r w:rsidR="007D5108">
        <w:t xml:space="preserve"> )</w:t>
      </w:r>
    </w:p>
    <w:p w14:paraId="48846AFA" w14:textId="77777777" w:rsidR="00147A59" w:rsidRDefault="00147A59" w:rsidP="00147A59">
      <w:pPr>
        <w:pStyle w:val="ListParagraph"/>
        <w:ind w:left="1620"/>
      </w:pPr>
    </w:p>
    <w:p w14:paraId="1B08CB52" w14:textId="77777777" w:rsidR="00147A59" w:rsidRDefault="00DE0F68" w:rsidP="00147A59">
      <w:pPr>
        <w:pStyle w:val="ListParagraph"/>
        <w:numPr>
          <w:ilvl w:val="2"/>
          <w:numId w:val="5"/>
        </w:numPr>
        <w:ind w:left="1620" w:hanging="360"/>
      </w:pPr>
      <w:r>
        <w:rPr>
          <w:b/>
        </w:rPr>
        <w:t xml:space="preserve">Analyst </w:t>
      </w:r>
      <w:r w:rsidRPr="00100660">
        <w:rPr>
          <w:b/>
        </w:rPr>
        <w:t>Name</w:t>
      </w:r>
      <w:r w:rsidR="00C352DA">
        <w:rPr>
          <w:b/>
        </w:rPr>
        <w:t xml:space="preserve"> / Phone Number / Email</w:t>
      </w:r>
      <w:r>
        <w:t xml:space="preserve"> – </w:t>
      </w:r>
      <w:r w:rsidR="00C352DA">
        <w:t>Name and contact information for Individual who prepared the filing in case SCA reviewer has questions.</w:t>
      </w:r>
    </w:p>
    <w:p w14:paraId="3B6CBBBE" w14:textId="77777777" w:rsidR="00C352DA" w:rsidRDefault="00C352DA" w:rsidP="00C352DA">
      <w:pPr>
        <w:pStyle w:val="ListParagraph"/>
      </w:pPr>
    </w:p>
    <w:p w14:paraId="556B2F47" w14:textId="77777777" w:rsidR="00C352DA" w:rsidRDefault="00C352DA" w:rsidP="00147A59">
      <w:pPr>
        <w:pStyle w:val="ListParagraph"/>
        <w:numPr>
          <w:ilvl w:val="2"/>
          <w:numId w:val="5"/>
        </w:numPr>
        <w:ind w:left="1620" w:hanging="360"/>
      </w:pPr>
      <w:r>
        <w:rPr>
          <w:b/>
        </w:rPr>
        <w:t>Comments</w:t>
      </w:r>
      <w:r>
        <w:t xml:space="preserve"> – Available for additional information for reviewing the SCA.</w:t>
      </w:r>
    </w:p>
    <w:p w14:paraId="3757D782" w14:textId="77777777" w:rsidR="007D5108" w:rsidRDefault="007D5108" w:rsidP="007D5108">
      <w:r>
        <w:rPr>
          <w:noProof/>
        </w:rPr>
        <w:lastRenderedPageBreak/>
        <w:drawing>
          <wp:inline distT="0" distB="0" distL="0" distR="0" wp14:anchorId="27705E68" wp14:editId="1CE2806B">
            <wp:extent cx="4166483" cy="2642160"/>
            <wp:effectExtent l="0" t="0" r="571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2723" r="34131" b="17634"/>
                    <a:stretch/>
                  </pic:blipFill>
                  <pic:spPr bwMode="auto">
                    <a:xfrm>
                      <a:off x="0" y="0"/>
                      <a:ext cx="4169647" cy="2644167"/>
                    </a:xfrm>
                    <a:prstGeom prst="rect">
                      <a:avLst/>
                    </a:prstGeom>
                    <a:ln>
                      <a:noFill/>
                    </a:ln>
                    <a:extLst>
                      <a:ext uri="{53640926-AAD7-44D8-BBD7-CCE9431645EC}">
                        <a14:shadowObscured xmlns:a14="http://schemas.microsoft.com/office/drawing/2010/main"/>
                      </a:ext>
                    </a:extLst>
                  </pic:spPr>
                </pic:pic>
              </a:graphicData>
            </a:graphic>
          </wp:inline>
        </w:drawing>
      </w:r>
    </w:p>
    <w:p w14:paraId="3FF37AA1" w14:textId="77777777" w:rsidR="00781893" w:rsidRDefault="00781893" w:rsidP="007D5108"/>
    <w:p w14:paraId="7AB45B9C" w14:textId="77777777" w:rsidR="00BF2DD0" w:rsidRPr="00147A59" w:rsidRDefault="00BF2DD0" w:rsidP="00E65409">
      <w:pPr>
        <w:pStyle w:val="ListParagraph"/>
        <w:numPr>
          <w:ilvl w:val="1"/>
          <w:numId w:val="5"/>
        </w:numPr>
        <w:rPr>
          <w:b/>
          <w:color w:val="FF0000"/>
          <w:u w:val="single"/>
        </w:rPr>
      </w:pPr>
      <w:r w:rsidRPr="00147A59">
        <w:rPr>
          <w:b/>
          <w:color w:val="FF0000"/>
          <w:u w:val="single"/>
        </w:rPr>
        <w:t>Review tab</w:t>
      </w:r>
    </w:p>
    <w:p w14:paraId="742B69CD" w14:textId="77777777" w:rsidR="00BF2DD0" w:rsidRDefault="00BF2DD0" w:rsidP="00E65409">
      <w:pPr>
        <w:pStyle w:val="ListParagraph"/>
        <w:numPr>
          <w:ilvl w:val="2"/>
          <w:numId w:val="5"/>
        </w:numPr>
        <w:ind w:left="1620" w:hanging="360"/>
      </w:pPr>
      <w:r>
        <w:t>Review all fields of the SCA to ensure they are filed correctly</w:t>
      </w:r>
    </w:p>
    <w:p w14:paraId="4086E0AC" w14:textId="77777777" w:rsidR="0005318D" w:rsidRDefault="0005318D" w:rsidP="0005318D">
      <w:pPr>
        <w:pStyle w:val="ListParagraph"/>
        <w:ind w:left="1620"/>
      </w:pPr>
    </w:p>
    <w:p w14:paraId="1166026D" w14:textId="77777777" w:rsidR="00BF2DD0" w:rsidRDefault="00BF2DD0" w:rsidP="00E65409">
      <w:pPr>
        <w:pStyle w:val="ListParagraph"/>
        <w:numPr>
          <w:ilvl w:val="0"/>
          <w:numId w:val="13"/>
        </w:numPr>
        <w:ind w:left="1980"/>
        <w:rPr>
          <w:i/>
        </w:rPr>
      </w:pPr>
      <w:r w:rsidRPr="00E65409">
        <w:rPr>
          <w:i/>
        </w:rPr>
        <w:t xml:space="preserve">If something is not filled out correctly, go back and update at this point because you won’t be able to after you click </w:t>
      </w:r>
      <w:r w:rsidR="00E309FA" w:rsidRPr="00E65409">
        <w:rPr>
          <w:i/>
        </w:rPr>
        <w:t>“</w:t>
      </w:r>
      <w:r w:rsidRPr="00E65409">
        <w:rPr>
          <w:i/>
        </w:rPr>
        <w:t xml:space="preserve">Prepare </w:t>
      </w:r>
      <w:r w:rsidR="00E309FA" w:rsidRPr="00E65409">
        <w:rPr>
          <w:i/>
        </w:rPr>
        <w:t>SCA F</w:t>
      </w:r>
      <w:r w:rsidRPr="00E65409">
        <w:rPr>
          <w:i/>
        </w:rPr>
        <w:t>iling</w:t>
      </w:r>
      <w:r w:rsidR="00E309FA" w:rsidRPr="00E65409">
        <w:rPr>
          <w:i/>
        </w:rPr>
        <w:t>”</w:t>
      </w:r>
    </w:p>
    <w:p w14:paraId="1177BE35" w14:textId="77777777" w:rsidR="0005318D" w:rsidRPr="00E65409" w:rsidRDefault="0005318D" w:rsidP="0005318D">
      <w:pPr>
        <w:pStyle w:val="ListParagraph"/>
        <w:ind w:left="1980"/>
        <w:rPr>
          <w:i/>
        </w:rPr>
      </w:pPr>
    </w:p>
    <w:p w14:paraId="39C8A9FB" w14:textId="77777777" w:rsidR="00BF2DD0" w:rsidRDefault="00BF2DD0" w:rsidP="00E65409">
      <w:pPr>
        <w:pStyle w:val="ListParagraph"/>
        <w:numPr>
          <w:ilvl w:val="3"/>
          <w:numId w:val="9"/>
        </w:numPr>
        <w:ind w:left="1980" w:hanging="360"/>
      </w:pPr>
      <w:r>
        <w:t>When finished reviewing</w:t>
      </w:r>
      <w:r w:rsidR="00E309FA">
        <w:t>,</w:t>
      </w:r>
      <w:r>
        <w:t xml:space="preserve"> click the “Prepare SCA Filing” button</w:t>
      </w:r>
    </w:p>
    <w:p w14:paraId="622DDAE6" w14:textId="77777777" w:rsidR="0005318D" w:rsidRDefault="0005318D" w:rsidP="0005318D">
      <w:pPr>
        <w:pStyle w:val="ListParagraph"/>
        <w:ind w:left="1980"/>
      </w:pPr>
    </w:p>
    <w:p w14:paraId="143385CB" w14:textId="77777777" w:rsidR="0005318D" w:rsidRPr="008A52D9" w:rsidRDefault="0005318D" w:rsidP="00781893">
      <w:pPr>
        <w:pStyle w:val="ListParagraph"/>
        <w:spacing w:line="240" w:lineRule="auto"/>
        <w:ind w:left="360" w:firstLine="360"/>
        <w:rPr>
          <w:b/>
          <w:u w:val="single"/>
        </w:rPr>
      </w:pPr>
      <w:r w:rsidRPr="008A52D9">
        <w:rPr>
          <w:b/>
          <w:u w:val="single"/>
        </w:rPr>
        <w:t>IMPORTANT NOTES:</w:t>
      </w:r>
    </w:p>
    <w:p w14:paraId="17A0873A" w14:textId="77777777" w:rsidR="0005318D" w:rsidRDefault="0005318D" w:rsidP="0005318D">
      <w:pPr>
        <w:pStyle w:val="ListParagraph"/>
        <w:spacing w:line="240" w:lineRule="auto"/>
        <w:ind w:left="360"/>
      </w:pPr>
    </w:p>
    <w:p w14:paraId="047084AE" w14:textId="77777777" w:rsidR="0005318D" w:rsidRDefault="0005318D" w:rsidP="00781893">
      <w:pPr>
        <w:pStyle w:val="ListParagraph"/>
        <w:spacing w:line="240" w:lineRule="auto"/>
        <w:ind w:left="360" w:firstLine="720"/>
        <w:rPr>
          <w:i/>
          <w:color w:val="FF0000"/>
        </w:rPr>
      </w:pPr>
      <w:r w:rsidRPr="008A52D9">
        <w:rPr>
          <w:i/>
          <w:color w:val="FF0000"/>
        </w:rPr>
        <w:t>If something is not filled out correctly, click “Back” and update</w:t>
      </w:r>
      <w:r>
        <w:rPr>
          <w:i/>
          <w:color w:val="FF0000"/>
        </w:rPr>
        <w:t xml:space="preserve">!! </w:t>
      </w:r>
      <w:r w:rsidRPr="008A52D9">
        <w:rPr>
          <w:i/>
          <w:color w:val="FF0000"/>
        </w:rPr>
        <w:t xml:space="preserve"> </w:t>
      </w:r>
    </w:p>
    <w:p w14:paraId="6B9EBB0F" w14:textId="77777777" w:rsidR="0005318D" w:rsidRDefault="0005318D" w:rsidP="0005318D">
      <w:pPr>
        <w:pStyle w:val="ListParagraph"/>
        <w:spacing w:line="240" w:lineRule="auto"/>
        <w:ind w:left="360"/>
        <w:rPr>
          <w:i/>
          <w:color w:val="FF0000"/>
        </w:rPr>
      </w:pPr>
    </w:p>
    <w:p w14:paraId="437B22F6" w14:textId="77777777" w:rsidR="0005318D" w:rsidRDefault="0005318D" w:rsidP="00781893">
      <w:pPr>
        <w:pStyle w:val="ListParagraph"/>
        <w:spacing w:line="240" w:lineRule="auto"/>
        <w:ind w:left="360" w:firstLine="720"/>
        <w:rPr>
          <w:i/>
          <w:color w:val="FF0000"/>
        </w:rPr>
      </w:pPr>
      <w:r>
        <w:rPr>
          <w:i/>
          <w:color w:val="FF0000"/>
        </w:rPr>
        <w:t xml:space="preserve">After clicking “Prepare SCA Filing” </w:t>
      </w:r>
      <w:r w:rsidRPr="008A52D9">
        <w:rPr>
          <w:i/>
          <w:color w:val="FF0000"/>
        </w:rPr>
        <w:t xml:space="preserve">you </w:t>
      </w:r>
      <w:r w:rsidRPr="008A52D9">
        <w:rPr>
          <w:i/>
          <w:color w:val="FF0000"/>
          <w:u w:val="single"/>
        </w:rPr>
        <w:t>W</w:t>
      </w:r>
      <w:r>
        <w:rPr>
          <w:i/>
          <w:color w:val="FF0000"/>
          <w:u w:val="single"/>
        </w:rPr>
        <w:t>ILL</w:t>
      </w:r>
      <w:r w:rsidRPr="008A52D9">
        <w:rPr>
          <w:i/>
          <w:color w:val="FF0000"/>
          <w:u w:val="single"/>
        </w:rPr>
        <w:t xml:space="preserve"> NOT</w:t>
      </w:r>
      <w:r w:rsidRPr="008A52D9">
        <w:rPr>
          <w:i/>
          <w:color w:val="FF0000"/>
        </w:rPr>
        <w:t xml:space="preserve"> be able to make any </w:t>
      </w:r>
      <w:r>
        <w:rPr>
          <w:i/>
          <w:color w:val="FF0000"/>
        </w:rPr>
        <w:t>changes!!</w:t>
      </w:r>
      <w:r w:rsidRPr="008A52D9">
        <w:rPr>
          <w:i/>
          <w:color w:val="FF0000"/>
        </w:rPr>
        <w:t xml:space="preserve"> </w:t>
      </w:r>
    </w:p>
    <w:p w14:paraId="65F92296" w14:textId="77777777" w:rsidR="00781893" w:rsidRPr="008A52D9" w:rsidRDefault="00781893" w:rsidP="00781893">
      <w:pPr>
        <w:pStyle w:val="ListParagraph"/>
        <w:spacing w:line="240" w:lineRule="auto"/>
        <w:ind w:left="360" w:firstLine="720"/>
        <w:rPr>
          <w:i/>
          <w:color w:val="FF0000"/>
        </w:rPr>
      </w:pPr>
    </w:p>
    <w:p w14:paraId="21B0D1ED" w14:textId="77777777" w:rsidR="0005318D" w:rsidRDefault="0005318D" w:rsidP="00781893">
      <w:pPr>
        <w:pStyle w:val="ListParagraph"/>
        <w:spacing w:line="240" w:lineRule="auto"/>
        <w:ind w:left="360" w:firstLine="720"/>
        <w:rPr>
          <w:i/>
          <w:color w:val="FF0000"/>
        </w:rPr>
      </w:pPr>
      <w:r w:rsidRPr="0005318D">
        <w:rPr>
          <w:b/>
          <w:i/>
          <w:color w:val="FF0000"/>
          <w:u w:val="single"/>
        </w:rPr>
        <w:t>DO</w:t>
      </w:r>
      <w:r w:rsidRPr="0005318D">
        <w:rPr>
          <w:i/>
          <w:color w:val="FF0000"/>
          <w:u w:val="single"/>
        </w:rPr>
        <w:t xml:space="preserve"> </w:t>
      </w:r>
      <w:r w:rsidRPr="0005318D">
        <w:rPr>
          <w:b/>
          <w:i/>
          <w:color w:val="FF0000"/>
          <w:u w:val="single"/>
        </w:rPr>
        <w:t>NOT</w:t>
      </w:r>
      <w:r w:rsidRPr="0005318D">
        <w:rPr>
          <w:i/>
          <w:color w:val="FF0000"/>
        </w:rPr>
        <w:t xml:space="preserve"> hit cancel at any point during the filing process - This will discard your filing!!</w:t>
      </w:r>
    </w:p>
    <w:p w14:paraId="17722720" w14:textId="77777777" w:rsidR="00781893" w:rsidRPr="0005318D" w:rsidRDefault="00781893" w:rsidP="00781893">
      <w:pPr>
        <w:pStyle w:val="ListParagraph"/>
        <w:spacing w:line="240" w:lineRule="auto"/>
        <w:ind w:left="360" w:firstLine="720"/>
        <w:rPr>
          <w:i/>
          <w:color w:val="FF0000"/>
        </w:rPr>
      </w:pPr>
    </w:p>
    <w:p w14:paraId="1153A8AE" w14:textId="77777777" w:rsidR="0005318D" w:rsidRDefault="0005318D" w:rsidP="00781893">
      <w:pPr>
        <w:pStyle w:val="ListParagraph"/>
        <w:spacing w:line="240" w:lineRule="auto"/>
        <w:ind w:left="360" w:firstLine="360"/>
        <w:rPr>
          <w:i/>
        </w:rPr>
      </w:pPr>
      <w:r w:rsidRPr="0005318D">
        <w:rPr>
          <w:i/>
        </w:rPr>
        <w:t>When finished reviewing, click the “Prepare SCA Filing” button</w:t>
      </w:r>
    </w:p>
    <w:p w14:paraId="517ADB93" w14:textId="77777777" w:rsidR="0005318D" w:rsidRDefault="0005318D" w:rsidP="0005318D">
      <w:pPr>
        <w:pStyle w:val="ListParagraph"/>
        <w:spacing w:line="240" w:lineRule="auto"/>
        <w:ind w:left="360"/>
        <w:rPr>
          <w:i/>
        </w:rPr>
      </w:pPr>
    </w:p>
    <w:p w14:paraId="7146715D" w14:textId="77777777" w:rsidR="00781893" w:rsidRDefault="00781893" w:rsidP="0005318D">
      <w:pPr>
        <w:pStyle w:val="ListParagraph"/>
        <w:spacing w:line="240" w:lineRule="auto"/>
        <w:ind w:left="360"/>
        <w:rPr>
          <w:i/>
        </w:rPr>
      </w:pPr>
      <w:r>
        <w:rPr>
          <w:noProof/>
        </w:rPr>
        <w:drawing>
          <wp:inline distT="0" distB="0" distL="0" distR="0" wp14:anchorId="38654B09" wp14:editId="20FC5AA9">
            <wp:extent cx="4882101" cy="94578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71" t="4034" r="16443"/>
                    <a:stretch/>
                  </pic:blipFill>
                  <pic:spPr bwMode="auto">
                    <a:xfrm>
                      <a:off x="0" y="0"/>
                      <a:ext cx="4878837" cy="945155"/>
                    </a:xfrm>
                    <a:prstGeom prst="rect">
                      <a:avLst/>
                    </a:prstGeom>
                    <a:ln>
                      <a:noFill/>
                    </a:ln>
                    <a:extLst>
                      <a:ext uri="{53640926-AAD7-44D8-BBD7-CCE9431645EC}">
                        <a14:shadowObscured xmlns:a14="http://schemas.microsoft.com/office/drawing/2010/main"/>
                      </a:ext>
                    </a:extLst>
                  </pic:spPr>
                </pic:pic>
              </a:graphicData>
            </a:graphic>
          </wp:inline>
        </w:drawing>
      </w:r>
    </w:p>
    <w:p w14:paraId="3677EA42" w14:textId="77777777" w:rsidR="00781893" w:rsidRDefault="00781893" w:rsidP="0005318D">
      <w:pPr>
        <w:pStyle w:val="ListParagraph"/>
        <w:spacing w:line="240" w:lineRule="auto"/>
        <w:ind w:left="360"/>
        <w:rPr>
          <w:i/>
        </w:rPr>
      </w:pPr>
    </w:p>
    <w:p w14:paraId="3162A7FD" w14:textId="77777777" w:rsidR="00781893" w:rsidRPr="00781893" w:rsidRDefault="00781893" w:rsidP="00781893">
      <w:pPr>
        <w:pStyle w:val="ListParagraph"/>
        <w:numPr>
          <w:ilvl w:val="1"/>
          <w:numId w:val="5"/>
        </w:numPr>
        <w:rPr>
          <w:color w:val="FF0000"/>
        </w:rPr>
      </w:pPr>
      <w:r w:rsidRPr="00781893">
        <w:rPr>
          <w:b/>
          <w:color w:val="FF0000"/>
          <w:u w:val="single"/>
        </w:rPr>
        <w:t>SCA Filing Detail tab</w:t>
      </w:r>
      <w:r w:rsidRPr="00781893">
        <w:rPr>
          <w:color w:val="FF0000"/>
        </w:rPr>
        <w:t xml:space="preserve"> – </w:t>
      </w:r>
      <w:r w:rsidRPr="00781893">
        <w:rPr>
          <w:i/>
          <w:color w:val="FF0000"/>
        </w:rPr>
        <w:t>This tab will show all the filing details and this is where you will attach all your supporting documents</w:t>
      </w:r>
    </w:p>
    <w:p w14:paraId="30D36FB9" w14:textId="77777777" w:rsidR="0005318D" w:rsidRPr="00781893" w:rsidRDefault="0005318D" w:rsidP="00781893">
      <w:pPr>
        <w:rPr>
          <w:color w:val="FF0000"/>
        </w:rPr>
      </w:pPr>
    </w:p>
    <w:p w14:paraId="3A71EBBE" w14:textId="77777777" w:rsidR="00BF2DD0" w:rsidRDefault="00BF2DD0" w:rsidP="0005318D">
      <w:pPr>
        <w:pStyle w:val="ListParagraph"/>
        <w:numPr>
          <w:ilvl w:val="2"/>
          <w:numId w:val="5"/>
        </w:numPr>
        <w:ind w:left="1980" w:hanging="360"/>
      </w:pPr>
      <w:r>
        <w:t>To attach a document</w:t>
      </w:r>
      <w:r w:rsidR="008E70F6">
        <w:t>:</w:t>
      </w:r>
    </w:p>
    <w:p w14:paraId="3F6DA234" w14:textId="77777777" w:rsidR="0005318D" w:rsidRDefault="0005318D" w:rsidP="0005318D">
      <w:pPr>
        <w:pStyle w:val="ListParagraph"/>
        <w:ind w:left="1980"/>
      </w:pPr>
    </w:p>
    <w:p w14:paraId="6BF477FC" w14:textId="77777777" w:rsidR="00BF2DD0" w:rsidRDefault="00BF2DD0" w:rsidP="0005318D">
      <w:pPr>
        <w:pStyle w:val="ListParagraph"/>
        <w:numPr>
          <w:ilvl w:val="3"/>
          <w:numId w:val="5"/>
        </w:numPr>
        <w:ind w:left="2340"/>
      </w:pPr>
      <w:r>
        <w:t>Click “Edit” under Supporting Documents</w:t>
      </w:r>
    </w:p>
    <w:p w14:paraId="1CABE93F" w14:textId="77777777" w:rsidR="0005318D" w:rsidRDefault="0005318D" w:rsidP="0005318D">
      <w:pPr>
        <w:pStyle w:val="ListParagraph"/>
        <w:ind w:left="2340"/>
      </w:pPr>
    </w:p>
    <w:p w14:paraId="0A1FE28B" w14:textId="77777777" w:rsidR="00BF2DD0" w:rsidRDefault="00BF2DD0" w:rsidP="0005318D">
      <w:pPr>
        <w:pStyle w:val="ListParagraph"/>
        <w:numPr>
          <w:ilvl w:val="3"/>
          <w:numId w:val="5"/>
        </w:numPr>
        <w:ind w:left="2340"/>
      </w:pPr>
      <w:r>
        <w:t xml:space="preserve">Click </w:t>
      </w:r>
      <w:r w:rsidR="00E309FA">
        <w:t>“</w:t>
      </w:r>
      <w:r>
        <w:t>Attachments</w:t>
      </w:r>
      <w:r w:rsidR="00E309FA">
        <w:t>”</w:t>
      </w:r>
      <w:r>
        <w:t xml:space="preserve"> to the file you want to add</w:t>
      </w:r>
    </w:p>
    <w:p w14:paraId="04429B02" w14:textId="77777777" w:rsidR="0005318D" w:rsidRDefault="0005318D" w:rsidP="0005318D">
      <w:pPr>
        <w:pStyle w:val="ListParagraph"/>
      </w:pPr>
    </w:p>
    <w:p w14:paraId="0A414B29" w14:textId="77777777" w:rsidR="0005318D" w:rsidRDefault="0005318D" w:rsidP="0005318D">
      <w:pPr>
        <w:pStyle w:val="ListParagraph"/>
        <w:ind w:left="2340"/>
      </w:pPr>
    </w:p>
    <w:p w14:paraId="05ED168D" w14:textId="77777777" w:rsidR="00BF2DD0" w:rsidRPr="002645C8" w:rsidRDefault="00BF2DD0" w:rsidP="00E65409">
      <w:pPr>
        <w:pStyle w:val="ListParagraph"/>
        <w:numPr>
          <w:ilvl w:val="0"/>
          <w:numId w:val="14"/>
        </w:numPr>
        <w:ind w:left="2880" w:hanging="540"/>
        <w:rPr>
          <w:i/>
        </w:rPr>
      </w:pPr>
      <w:r w:rsidRPr="002645C8">
        <w:rPr>
          <w:i/>
        </w:rPr>
        <w:t>If you have a document to add that is not listed click the “+ Add” button and attach from there</w:t>
      </w:r>
    </w:p>
    <w:p w14:paraId="7386CA9A" w14:textId="77777777" w:rsidR="0005318D" w:rsidRDefault="0005318D" w:rsidP="0005318D">
      <w:pPr>
        <w:pStyle w:val="ListParagraph"/>
        <w:ind w:left="2880"/>
      </w:pPr>
    </w:p>
    <w:p w14:paraId="15177CAB" w14:textId="77777777" w:rsidR="00BF2DD0" w:rsidRDefault="00BF2DD0" w:rsidP="0005318D">
      <w:pPr>
        <w:pStyle w:val="ListParagraph"/>
        <w:numPr>
          <w:ilvl w:val="3"/>
          <w:numId w:val="5"/>
        </w:numPr>
        <w:ind w:left="2340"/>
      </w:pPr>
      <w:r>
        <w:t>Find your document and upload – when finished uploading documents click “Save” under Supporting Documents</w:t>
      </w:r>
    </w:p>
    <w:p w14:paraId="41167660" w14:textId="77777777" w:rsidR="0005318D" w:rsidRDefault="0005318D" w:rsidP="0005318D">
      <w:pPr>
        <w:pStyle w:val="ListParagraph"/>
        <w:ind w:left="2340"/>
      </w:pPr>
    </w:p>
    <w:p w14:paraId="15C81AF1" w14:textId="77777777" w:rsidR="00BF2DD0" w:rsidRDefault="00BF2DD0" w:rsidP="00BF2DD0">
      <w:pPr>
        <w:pStyle w:val="ListParagraph"/>
      </w:pPr>
      <w:r>
        <w:rPr>
          <w:noProof/>
        </w:rPr>
        <w:drawing>
          <wp:inline distT="0" distB="0" distL="0" distR="0" wp14:anchorId="0C2EB654" wp14:editId="77155914">
            <wp:extent cx="5376690" cy="2019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923" t="33788" r="2243" b="23720"/>
                    <a:stretch/>
                  </pic:blipFill>
                  <pic:spPr bwMode="auto">
                    <a:xfrm>
                      <a:off x="0" y="0"/>
                      <a:ext cx="5376690" cy="2019300"/>
                    </a:xfrm>
                    <a:prstGeom prst="rect">
                      <a:avLst/>
                    </a:prstGeom>
                    <a:ln>
                      <a:noFill/>
                    </a:ln>
                    <a:extLst>
                      <a:ext uri="{53640926-AAD7-44D8-BBD7-CCE9431645EC}">
                        <a14:shadowObscured xmlns:a14="http://schemas.microsoft.com/office/drawing/2010/main"/>
                      </a:ext>
                    </a:extLst>
                  </pic:spPr>
                </pic:pic>
              </a:graphicData>
            </a:graphic>
          </wp:inline>
        </w:drawing>
      </w:r>
    </w:p>
    <w:p w14:paraId="38BE4FC4" w14:textId="77777777" w:rsidR="00BF2DD0" w:rsidRDefault="00BF2DD0" w:rsidP="0005318D">
      <w:pPr>
        <w:pStyle w:val="ListParagraph"/>
        <w:numPr>
          <w:ilvl w:val="2"/>
          <w:numId w:val="5"/>
        </w:numPr>
        <w:ind w:left="1980" w:hanging="360"/>
      </w:pPr>
      <w:r>
        <w:t>Required Sub-2 Documents</w:t>
      </w:r>
    </w:p>
    <w:p w14:paraId="7806DF3A" w14:textId="77777777" w:rsidR="0005318D" w:rsidRDefault="0005318D" w:rsidP="0005318D">
      <w:pPr>
        <w:pStyle w:val="ListParagraph"/>
        <w:ind w:left="1980"/>
      </w:pPr>
    </w:p>
    <w:p w14:paraId="3AAEA9C9" w14:textId="77777777" w:rsidR="00BF2DD0" w:rsidRDefault="00BF2DD0" w:rsidP="0005318D">
      <w:pPr>
        <w:pStyle w:val="ListParagraph"/>
        <w:numPr>
          <w:ilvl w:val="3"/>
          <w:numId w:val="5"/>
        </w:numPr>
        <w:ind w:left="2340"/>
      </w:pPr>
      <w:r>
        <w:t>SCA Prior Year Audited Financial Statements – attach the audit for the SCA filing</w:t>
      </w:r>
      <w:r w:rsidR="002645C8">
        <w:t xml:space="preserve"> – </w:t>
      </w:r>
      <w:r w:rsidR="002645C8">
        <w:rPr>
          <w:u w:val="single"/>
        </w:rPr>
        <w:t>Always</w:t>
      </w:r>
      <w:r w:rsidR="002645C8">
        <w:t xml:space="preserve"> required for Sub-2 – “</w:t>
      </w:r>
      <w:r w:rsidR="002645C8" w:rsidRPr="002645C8">
        <w:rPr>
          <w:b/>
          <w:color w:val="FF0000"/>
        </w:rPr>
        <w:t>*</w:t>
      </w:r>
      <w:r w:rsidR="002645C8">
        <w:t>”</w:t>
      </w:r>
    </w:p>
    <w:p w14:paraId="59B44548" w14:textId="77777777" w:rsidR="0005318D" w:rsidRDefault="0005318D" w:rsidP="0005318D">
      <w:pPr>
        <w:pStyle w:val="ListParagraph"/>
        <w:ind w:left="2340"/>
      </w:pPr>
    </w:p>
    <w:p w14:paraId="73D2BD02" w14:textId="77777777" w:rsidR="00BF2DD0" w:rsidRDefault="00BF2DD0" w:rsidP="0005318D">
      <w:pPr>
        <w:pStyle w:val="ListParagraph"/>
        <w:numPr>
          <w:ilvl w:val="2"/>
          <w:numId w:val="5"/>
        </w:numPr>
        <w:ind w:left="1980" w:hanging="360"/>
      </w:pPr>
      <w:r>
        <w:t>Other Required Documents</w:t>
      </w:r>
    </w:p>
    <w:p w14:paraId="76A9FE78" w14:textId="77777777" w:rsidR="002645C8" w:rsidRDefault="002645C8" w:rsidP="002645C8">
      <w:pPr>
        <w:pStyle w:val="ListParagraph"/>
        <w:numPr>
          <w:ilvl w:val="3"/>
          <w:numId w:val="5"/>
        </w:numPr>
        <w:ind w:left="2340"/>
      </w:pPr>
      <w:r>
        <w:t>Required depending on answers to questions</w:t>
      </w:r>
      <w:r w:rsidR="00FC79DF">
        <w:t>:</w:t>
      </w:r>
    </w:p>
    <w:p w14:paraId="72942E76" w14:textId="77777777" w:rsidR="0005318D" w:rsidRDefault="00BF2DD0" w:rsidP="0005318D">
      <w:pPr>
        <w:pStyle w:val="ListParagraph"/>
        <w:numPr>
          <w:ilvl w:val="5"/>
          <w:numId w:val="5"/>
        </w:numPr>
        <w:ind w:left="2700" w:hanging="450"/>
      </w:pPr>
      <w:r>
        <w:t xml:space="preserve">SCA Goodwill Worksheet – If you chose Positive or Negative </w:t>
      </w:r>
      <w:r w:rsidR="00E309FA">
        <w:t>G</w:t>
      </w:r>
      <w:r>
        <w:t>oodwill</w:t>
      </w:r>
      <w:r w:rsidR="00E309FA">
        <w:t>,</w:t>
      </w:r>
      <w:r>
        <w:t xml:space="preserve"> this will need to be included</w:t>
      </w:r>
    </w:p>
    <w:p w14:paraId="39C76239" w14:textId="77777777" w:rsidR="002645C8" w:rsidRDefault="00BF2DD0" w:rsidP="002645C8">
      <w:pPr>
        <w:pStyle w:val="ListParagraph"/>
        <w:numPr>
          <w:ilvl w:val="5"/>
          <w:numId w:val="5"/>
        </w:numPr>
        <w:ind w:left="2700" w:hanging="450"/>
      </w:pPr>
      <w:r>
        <w:t>SCA Elimination Worksheet – If you answered Yes to the Reciprocal Ownership questions</w:t>
      </w:r>
      <w:r w:rsidR="00E309FA">
        <w:t>,</w:t>
      </w:r>
      <w:r>
        <w:t xml:space="preserve"> this will need to be included</w:t>
      </w:r>
    </w:p>
    <w:p w14:paraId="310FFA34" w14:textId="77777777" w:rsidR="00BF2DD0" w:rsidRDefault="00BF2DD0" w:rsidP="002645C8">
      <w:pPr>
        <w:pStyle w:val="ListParagraph"/>
        <w:numPr>
          <w:ilvl w:val="5"/>
          <w:numId w:val="5"/>
        </w:numPr>
        <w:ind w:left="2700" w:hanging="450"/>
      </w:pPr>
      <w:r>
        <w:t>SCA Stat Adj</w:t>
      </w:r>
      <w:r w:rsidR="00E309FA">
        <w:t>.</w:t>
      </w:r>
      <w:r>
        <w:t xml:space="preserve"> Worksheet – If you answered Yes to the Consolidated SCA question</w:t>
      </w:r>
      <w:r w:rsidR="00E309FA">
        <w:t>,</w:t>
      </w:r>
      <w:r>
        <w:t xml:space="preserve"> this will need to be included</w:t>
      </w:r>
    </w:p>
    <w:p w14:paraId="4CFE5A08" w14:textId="77777777" w:rsidR="0005318D" w:rsidRDefault="0005318D" w:rsidP="0005318D">
      <w:pPr>
        <w:pStyle w:val="ListParagraph"/>
        <w:ind w:left="2700"/>
      </w:pPr>
    </w:p>
    <w:p w14:paraId="54D0C723" w14:textId="77777777" w:rsidR="002645C8" w:rsidRPr="00D109F0" w:rsidRDefault="002645C8" w:rsidP="002645C8">
      <w:pPr>
        <w:pStyle w:val="ListParagraph"/>
        <w:ind w:left="1440"/>
        <w:rPr>
          <w:i/>
        </w:rPr>
      </w:pPr>
      <w:r w:rsidRPr="00D109F0">
        <w:rPr>
          <w:i/>
        </w:rPr>
        <w:t>Note: If applicable, these are required, but there will not be a “</w:t>
      </w:r>
      <w:r w:rsidRPr="00D109F0">
        <w:rPr>
          <w:b/>
          <w:i/>
          <w:color w:val="FF0000"/>
        </w:rPr>
        <w:t>*</w:t>
      </w:r>
      <w:r w:rsidRPr="00D109F0">
        <w:rPr>
          <w:b/>
          <w:i/>
        </w:rPr>
        <w:t>”</w:t>
      </w:r>
      <w:r>
        <w:rPr>
          <w:b/>
          <w:i/>
        </w:rPr>
        <w:t>.</w:t>
      </w:r>
    </w:p>
    <w:p w14:paraId="68746892" w14:textId="77777777" w:rsidR="002645C8" w:rsidRDefault="002645C8" w:rsidP="0005318D">
      <w:pPr>
        <w:pStyle w:val="ListParagraph"/>
        <w:ind w:left="2700"/>
      </w:pPr>
    </w:p>
    <w:p w14:paraId="54DCA798" w14:textId="77777777" w:rsidR="00BF2DD0" w:rsidRDefault="00BF2DD0" w:rsidP="0005318D">
      <w:pPr>
        <w:pStyle w:val="ListParagraph"/>
        <w:numPr>
          <w:ilvl w:val="2"/>
          <w:numId w:val="5"/>
        </w:numPr>
      </w:pPr>
      <w:r>
        <w:lastRenderedPageBreak/>
        <w:t xml:space="preserve">Worksheets and other SCA documents can be found at </w:t>
      </w:r>
      <w:hyperlink r:id="rId24" w:history="1">
        <w:r w:rsidR="007D5108" w:rsidRPr="00CC5C5B">
          <w:rPr>
            <w:rStyle w:val="Hyperlink"/>
          </w:rPr>
          <w:t>http://www.naic.org/sca_subsidiary_controlled_affiliated.htm</w:t>
        </w:r>
      </w:hyperlink>
      <w:r w:rsidR="007D5108">
        <w:t xml:space="preserve"> </w:t>
      </w:r>
    </w:p>
    <w:p w14:paraId="613D1AF5" w14:textId="77777777" w:rsidR="00031C65" w:rsidRDefault="002645C8" w:rsidP="002645C8">
      <w:pPr>
        <w:jc w:val="center"/>
        <w:rPr>
          <w:rStyle w:val="Hyperlink"/>
          <w:b/>
          <w:color w:val="FF0000"/>
        </w:rPr>
      </w:pPr>
      <w:r w:rsidRPr="00EE65B8">
        <w:rPr>
          <w:b/>
          <w:color w:val="FF0000"/>
          <w:u w:val="single"/>
        </w:rPr>
        <w:t xml:space="preserve">After attaching all required documents  - </w:t>
      </w:r>
      <w:r w:rsidRPr="00EE65B8">
        <w:rPr>
          <w:rStyle w:val="Hyperlink"/>
          <w:b/>
          <w:color w:val="FF0000"/>
        </w:rPr>
        <w:t>Click “Submit” to finalize Sub-1 filing:</w:t>
      </w:r>
    </w:p>
    <w:p w14:paraId="0040155B" w14:textId="77777777" w:rsidR="002645C8" w:rsidRDefault="002645C8" w:rsidP="002645C8">
      <w:pPr>
        <w:jc w:val="center"/>
        <w:rPr>
          <w:rStyle w:val="Hyperlink"/>
          <w:color w:val="auto"/>
          <w:u w:val="none"/>
        </w:rPr>
      </w:pPr>
      <w:r>
        <w:rPr>
          <w:noProof/>
        </w:rPr>
        <w:drawing>
          <wp:inline distT="0" distB="0" distL="0" distR="0" wp14:anchorId="090746AF" wp14:editId="772F6922">
            <wp:extent cx="2099144" cy="3291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8929" t="14300" r="4847" b="22540"/>
                    <a:stretch/>
                  </pic:blipFill>
                  <pic:spPr bwMode="auto">
                    <a:xfrm>
                      <a:off x="0" y="0"/>
                      <a:ext cx="2097640" cy="328920"/>
                    </a:xfrm>
                    <a:prstGeom prst="rect">
                      <a:avLst/>
                    </a:prstGeom>
                    <a:ln>
                      <a:noFill/>
                    </a:ln>
                    <a:extLst>
                      <a:ext uri="{53640926-AAD7-44D8-BBD7-CCE9431645EC}">
                        <a14:shadowObscured xmlns:a14="http://schemas.microsoft.com/office/drawing/2010/main"/>
                      </a:ext>
                    </a:extLst>
                  </pic:spPr>
                </pic:pic>
              </a:graphicData>
            </a:graphic>
          </wp:inline>
        </w:drawing>
      </w:r>
    </w:p>
    <w:p w14:paraId="357FEA33" w14:textId="62690CE0" w:rsidR="002645C8" w:rsidRDefault="002645C8" w:rsidP="002645C8">
      <w:pPr>
        <w:pStyle w:val="ListParagraph"/>
        <w:spacing w:line="240" w:lineRule="auto"/>
        <w:ind w:left="0"/>
        <w:jc w:val="center"/>
        <w:rPr>
          <w:ins w:id="0" w:author="Sediqzad, Fatima" w:date="2020-05-05T13:05:00Z"/>
          <w:b/>
          <w:color w:val="FF0000"/>
          <w:u w:val="single"/>
        </w:rPr>
      </w:pPr>
      <w:r>
        <w:rPr>
          <w:b/>
          <w:color w:val="FF0000"/>
          <w:u w:val="single"/>
        </w:rPr>
        <w:t>After Submitting – You Have Completed the Sub-2 Filing!!!</w:t>
      </w:r>
    </w:p>
    <w:p w14:paraId="731FEA0E" w14:textId="2A6309FB" w:rsidR="002F74B6" w:rsidRDefault="002F74B6" w:rsidP="002645C8">
      <w:pPr>
        <w:pStyle w:val="ListParagraph"/>
        <w:spacing w:line="240" w:lineRule="auto"/>
        <w:ind w:left="0"/>
        <w:jc w:val="center"/>
        <w:rPr>
          <w:ins w:id="1" w:author="Sediqzad, Fatima" w:date="2020-05-05T13:05:00Z"/>
          <w:b/>
          <w:color w:val="FF0000"/>
          <w:u w:val="single"/>
        </w:rPr>
      </w:pPr>
    </w:p>
    <w:p w14:paraId="1E5605E0" w14:textId="77777777" w:rsidR="002F74B6" w:rsidRDefault="002F74B6" w:rsidP="002F74B6">
      <w:pPr>
        <w:rPr>
          <w:ins w:id="2" w:author="Sediqzad, Fatima" w:date="2020-05-05T13:05:00Z"/>
        </w:rPr>
      </w:pPr>
      <w:ins w:id="3" w:author="Sediqzad, Fatima" w:date="2020-05-05T13:05:00Z">
        <w:r>
          <w:t>Upon submission of the Sub 1 filing in VISION, an NAIC analyst will review it. When the filing has been reviewed, the filer can download the final review results from the filing screen. The filer will click on the filing number under the “SCA Filings” tab of the VISION home screen. Once in the filing screen, the “Export State Information” button will be visible on the screen. When the filer clicks this button, the final review results will open. Filer should save this for their records.</w:t>
        </w:r>
      </w:ins>
    </w:p>
    <w:p w14:paraId="3482B56E" w14:textId="2D58373E" w:rsidR="002F74B6" w:rsidRPr="00B40415" w:rsidDel="002F74B6" w:rsidRDefault="002F74B6" w:rsidP="00667B5B">
      <w:pPr>
        <w:pStyle w:val="ListParagraph"/>
        <w:spacing w:line="240" w:lineRule="auto"/>
        <w:ind w:left="0"/>
        <w:rPr>
          <w:del w:id="4" w:author="Sediqzad, Fatima" w:date="2020-05-05T13:05:00Z"/>
          <w:b/>
          <w:color w:val="FF0000"/>
          <w:u w:val="single"/>
        </w:rPr>
      </w:pPr>
    </w:p>
    <w:p w14:paraId="07486B77" w14:textId="5599652A" w:rsidR="002645C8" w:rsidRDefault="002F74B6" w:rsidP="00667B5B">
      <w:pPr>
        <w:jc w:val="center"/>
        <w:rPr>
          <w:rStyle w:val="Hyperlink"/>
          <w:color w:val="auto"/>
          <w:u w:val="none"/>
        </w:rPr>
      </w:pPr>
      <w:bookmarkStart w:id="5" w:name="_GoBack"/>
      <w:ins w:id="6" w:author="Sediqzad, Fatima" w:date="2020-05-05T13:05:00Z">
        <w:r>
          <w:rPr>
            <w:noProof/>
          </w:rPr>
          <w:drawing>
            <wp:inline distT="0" distB="0" distL="0" distR="0" wp14:anchorId="78CAE8C0" wp14:editId="1B500E8E">
              <wp:extent cx="295275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2750" cy="457200"/>
                      </a:xfrm>
                      <a:prstGeom prst="rect">
                        <a:avLst/>
                      </a:prstGeom>
                    </pic:spPr>
                  </pic:pic>
                </a:graphicData>
              </a:graphic>
            </wp:inline>
          </w:drawing>
        </w:r>
      </w:ins>
    </w:p>
    <w:bookmarkEnd w:id="5"/>
    <w:p w14:paraId="04133C5B" w14:textId="483DC0BE" w:rsidR="00BF2DD0" w:rsidRDefault="009337E8" w:rsidP="00BF2DD0">
      <w:pPr>
        <w:rPr>
          <w:b/>
          <w:sz w:val="28"/>
          <w:u w:val="single"/>
        </w:rPr>
      </w:pPr>
      <w:r w:rsidRPr="009337E8">
        <w:rPr>
          <w:b/>
          <w:bCs/>
          <w:sz w:val="28"/>
          <w:szCs w:val="28"/>
        </w:rPr>
        <w:t>3.</w:t>
      </w:r>
      <w:r w:rsidR="00BF2DD0" w:rsidRPr="00A65103">
        <w:rPr>
          <w:b/>
          <w:sz w:val="28"/>
          <w:u w:val="single"/>
        </w:rPr>
        <w:t xml:space="preserve"> </w:t>
      </w:r>
      <w:r w:rsidR="00BF2DD0">
        <w:rPr>
          <w:b/>
          <w:sz w:val="28"/>
          <w:u w:val="single"/>
        </w:rPr>
        <w:t>Filing an Appeal</w:t>
      </w:r>
      <w:r w:rsidR="00563161">
        <w:rPr>
          <w:b/>
          <w:sz w:val="28"/>
          <w:u w:val="single"/>
        </w:rPr>
        <w:t xml:space="preserve"> to a Sub-2 Filing</w:t>
      </w:r>
    </w:p>
    <w:p w14:paraId="70FF2FDF" w14:textId="77777777" w:rsidR="00BF2DD0" w:rsidRDefault="00BF2DD0" w:rsidP="00BF2DD0">
      <w:pPr>
        <w:pStyle w:val="ListParagraph"/>
        <w:numPr>
          <w:ilvl w:val="0"/>
          <w:numId w:val="7"/>
        </w:numPr>
      </w:pPr>
      <w:r>
        <w:t xml:space="preserve">From the </w:t>
      </w:r>
      <w:r w:rsidR="00E309FA">
        <w:t>“</w:t>
      </w:r>
      <w:r>
        <w:t>SCA Filings</w:t>
      </w:r>
      <w:r w:rsidR="00E309FA">
        <w:t>”</w:t>
      </w:r>
      <w:r>
        <w:t xml:space="preserve"> screen</w:t>
      </w:r>
      <w:r w:rsidR="00E309FA">
        <w:t>,</w:t>
      </w:r>
      <w:r>
        <w:t xml:space="preserve"> click on the Filing Number of </w:t>
      </w:r>
      <w:r w:rsidR="009E0464">
        <w:t xml:space="preserve">the SCA you wish to file an appeal </w:t>
      </w:r>
      <w:r w:rsidR="00E309FA">
        <w:t>for</w:t>
      </w:r>
      <w:r>
        <w:t xml:space="preserve"> </w:t>
      </w:r>
    </w:p>
    <w:p w14:paraId="08DC6ACC" w14:textId="77777777" w:rsidR="00BF2DD0" w:rsidRDefault="007D5108" w:rsidP="00563161">
      <w:pPr>
        <w:pStyle w:val="ListParagraph"/>
        <w:numPr>
          <w:ilvl w:val="3"/>
          <w:numId w:val="7"/>
        </w:numPr>
        <w:ind w:left="1080"/>
      </w:pPr>
      <w:r>
        <w:rPr>
          <w:noProof/>
        </w:rPr>
        <mc:AlternateContent>
          <mc:Choice Requires="wps">
            <w:drawing>
              <wp:anchor distT="0" distB="0" distL="114300" distR="114300" simplePos="0" relativeHeight="251671552" behindDoc="0" locked="0" layoutInCell="1" allowOverlap="1" wp14:anchorId="70E13B14" wp14:editId="0BA466AE">
                <wp:simplePos x="0" y="0"/>
                <wp:positionH relativeFrom="column">
                  <wp:posOffset>429370</wp:posOffset>
                </wp:positionH>
                <wp:positionV relativeFrom="paragraph">
                  <wp:posOffset>511175</wp:posOffset>
                </wp:positionV>
                <wp:extent cx="7952" cy="333955"/>
                <wp:effectExtent l="95250" t="0" r="68580" b="66675"/>
                <wp:wrapNone/>
                <wp:docPr id="28" name="Straight Arrow Connector 28"/>
                <wp:cNvGraphicFramePr/>
                <a:graphic xmlns:a="http://schemas.openxmlformats.org/drawingml/2006/main">
                  <a:graphicData uri="http://schemas.microsoft.com/office/word/2010/wordprocessingShape">
                    <wps:wsp>
                      <wps:cNvCnPr/>
                      <wps:spPr>
                        <a:xfrm flipH="1">
                          <a:off x="0" y="0"/>
                          <a:ext cx="7952" cy="3339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0176F" id="Straight Arrow Connector 28" o:spid="_x0000_s1026" type="#_x0000_t32" style="position:absolute;margin-left:33.8pt;margin-top:40.25pt;width:.65pt;height:26.3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" strokecolor="red">
                <v:stroke endarrow="open"/>
              </v:shape>
            </w:pict>
          </mc:Fallback>
        </mc:AlternateContent>
      </w:r>
      <w:r w:rsidR="00BF2DD0">
        <w:t xml:space="preserve">You can sort the </w:t>
      </w:r>
      <w:r w:rsidR="00E309FA">
        <w:t>“</w:t>
      </w:r>
      <w:r w:rsidR="00BF2DD0">
        <w:t>SCA Filings</w:t>
      </w:r>
      <w:r w:rsidR="00E309FA">
        <w:t>”</w:t>
      </w:r>
      <w:r w:rsidR="00BF2DD0">
        <w:t xml:space="preserve"> screen by any of the headers</w:t>
      </w:r>
      <w:r w:rsidR="00E309FA">
        <w:t>,</w:t>
      </w:r>
      <w:r w:rsidR="00BF2DD0">
        <w:t xml:space="preserve"> or even search for a particular SCA</w:t>
      </w:r>
    </w:p>
    <w:p w14:paraId="0AF9CD49" w14:textId="77777777" w:rsidR="007D5108" w:rsidRDefault="007D5108" w:rsidP="007D5108"/>
    <w:p w14:paraId="2C450D56" w14:textId="77777777" w:rsidR="009E0464" w:rsidRDefault="007D5108" w:rsidP="009E0464">
      <w:r>
        <w:rPr>
          <w:noProof/>
        </w:rPr>
        <w:drawing>
          <wp:inline distT="0" distB="0" distL="0" distR="0" wp14:anchorId="3D03D0CA" wp14:editId="566DBC55">
            <wp:extent cx="2743200" cy="1329672"/>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44866" r="69341" b="30357"/>
                    <a:stretch/>
                  </pic:blipFill>
                  <pic:spPr bwMode="auto">
                    <a:xfrm>
                      <a:off x="0" y="0"/>
                      <a:ext cx="2745289" cy="1330684"/>
                    </a:xfrm>
                    <a:prstGeom prst="rect">
                      <a:avLst/>
                    </a:prstGeom>
                    <a:ln>
                      <a:noFill/>
                    </a:ln>
                    <a:extLst>
                      <a:ext uri="{53640926-AAD7-44D8-BBD7-CCE9431645EC}">
                        <a14:shadowObscured xmlns:a14="http://schemas.microsoft.com/office/drawing/2010/main"/>
                      </a:ext>
                    </a:extLst>
                  </pic:spPr>
                </pic:pic>
              </a:graphicData>
            </a:graphic>
          </wp:inline>
        </w:drawing>
      </w:r>
    </w:p>
    <w:p w14:paraId="701D6F56" w14:textId="77777777" w:rsidR="009E0464" w:rsidRDefault="009E0464" w:rsidP="009E0464">
      <w:pPr>
        <w:pStyle w:val="ListParagraph"/>
        <w:numPr>
          <w:ilvl w:val="0"/>
          <w:numId w:val="7"/>
        </w:numPr>
      </w:pPr>
      <w:r>
        <w:t xml:space="preserve">Clicking on the </w:t>
      </w:r>
      <w:r w:rsidR="00E309FA">
        <w:t>“</w:t>
      </w:r>
      <w:r>
        <w:t>Filing Number</w:t>
      </w:r>
      <w:r w:rsidR="00E309FA">
        <w:t>”</w:t>
      </w:r>
      <w:r>
        <w:t xml:space="preserve"> will bring up SCA Filing Detail</w:t>
      </w:r>
    </w:p>
    <w:p w14:paraId="344520F1" w14:textId="77777777" w:rsidR="009E0464" w:rsidRDefault="007D5108" w:rsidP="00563161">
      <w:pPr>
        <w:pStyle w:val="ListParagraph"/>
        <w:numPr>
          <w:ilvl w:val="1"/>
          <w:numId w:val="7"/>
        </w:numPr>
        <w:ind w:left="1080"/>
      </w:pPr>
      <w:r>
        <w:rPr>
          <w:noProof/>
        </w:rPr>
        <mc:AlternateContent>
          <mc:Choice Requires="wps">
            <w:drawing>
              <wp:anchor distT="0" distB="0" distL="114300" distR="114300" simplePos="0" relativeHeight="251670528" behindDoc="0" locked="0" layoutInCell="1" allowOverlap="1" wp14:anchorId="4ADEF8BF" wp14:editId="66F9987E">
                <wp:simplePos x="0" y="0"/>
                <wp:positionH relativeFrom="column">
                  <wp:posOffset>4675367</wp:posOffset>
                </wp:positionH>
                <wp:positionV relativeFrom="paragraph">
                  <wp:posOffset>93152</wp:posOffset>
                </wp:positionV>
                <wp:extent cx="0" cy="286247"/>
                <wp:effectExtent l="9525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28624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DD9989" id="Straight Arrow Connector 26" o:spid="_x0000_s1026" type="#_x0000_t32" style="position:absolute;margin-left:368.15pt;margin-top:7.35pt;width:0;height:22.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" strokecolor="red">
                <v:stroke endarrow="open"/>
              </v:shape>
            </w:pict>
          </mc:Fallback>
        </mc:AlternateContent>
      </w:r>
      <w:r w:rsidR="009E0464">
        <w:t>Click on the “Initiate Sub-2 Appeal” button</w:t>
      </w:r>
    </w:p>
    <w:p w14:paraId="5B0D8A33" w14:textId="77777777" w:rsidR="007D5108" w:rsidRDefault="007D5108" w:rsidP="007D5108">
      <w:r>
        <w:rPr>
          <w:noProof/>
        </w:rPr>
        <w:drawing>
          <wp:inline distT="0" distB="0" distL="0" distR="0" wp14:anchorId="105C0333" wp14:editId="34F384CF">
            <wp:extent cx="5943600" cy="2350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282" t="38396" r="1" b="54948"/>
                    <a:stretch/>
                  </pic:blipFill>
                  <pic:spPr bwMode="auto">
                    <a:xfrm>
                      <a:off x="0" y="0"/>
                      <a:ext cx="5943600" cy="235028"/>
                    </a:xfrm>
                    <a:prstGeom prst="rect">
                      <a:avLst/>
                    </a:prstGeom>
                    <a:ln>
                      <a:noFill/>
                    </a:ln>
                    <a:extLst>
                      <a:ext uri="{53640926-AAD7-44D8-BBD7-CCE9431645EC}">
                        <a14:shadowObscured xmlns:a14="http://schemas.microsoft.com/office/drawing/2010/main"/>
                      </a:ext>
                    </a:extLst>
                  </pic:spPr>
                </pic:pic>
              </a:graphicData>
            </a:graphic>
          </wp:inline>
        </w:drawing>
      </w:r>
    </w:p>
    <w:p w14:paraId="317BBFC3" w14:textId="77777777" w:rsidR="00031C65" w:rsidRDefault="00031C65" w:rsidP="002645C8">
      <w:pPr>
        <w:pStyle w:val="ListParagraph"/>
        <w:numPr>
          <w:ilvl w:val="1"/>
          <w:numId w:val="7"/>
        </w:numPr>
        <w:ind w:left="1080"/>
      </w:pPr>
      <w:r w:rsidRPr="00031C65">
        <w:rPr>
          <w:b/>
        </w:rPr>
        <w:lastRenderedPageBreak/>
        <w:t>Analyst Name</w:t>
      </w:r>
      <w:r w:rsidR="002645C8">
        <w:t xml:space="preserve"> </w:t>
      </w:r>
      <w:r w:rsidR="002645C8">
        <w:rPr>
          <w:b/>
        </w:rPr>
        <w:t xml:space="preserve">/ Phone Number / Email </w:t>
      </w:r>
      <w:r>
        <w:t xml:space="preserve">– </w:t>
      </w:r>
      <w:r w:rsidR="002645C8">
        <w:t>Name and contact information for Individual who prepared the filing in case SCA reviewer has questions.</w:t>
      </w:r>
    </w:p>
    <w:p w14:paraId="737871A1" w14:textId="77777777" w:rsidR="002645C8" w:rsidRDefault="002645C8" w:rsidP="002645C8">
      <w:pPr>
        <w:pStyle w:val="ListParagraph"/>
        <w:ind w:left="1080"/>
      </w:pPr>
    </w:p>
    <w:p w14:paraId="2D9777ED" w14:textId="05589448" w:rsidR="009337E8" w:rsidRPr="00031C65" w:rsidRDefault="00031C65" w:rsidP="009337E8">
      <w:pPr>
        <w:pStyle w:val="ListParagraph"/>
        <w:numPr>
          <w:ilvl w:val="1"/>
          <w:numId w:val="7"/>
        </w:numPr>
        <w:ind w:left="1080"/>
      </w:pPr>
      <w:r w:rsidRPr="00563161">
        <w:rPr>
          <w:b/>
        </w:rPr>
        <w:t>Please p</w:t>
      </w:r>
      <w:r w:rsidR="009E0464" w:rsidRPr="00563161">
        <w:rPr>
          <w:b/>
        </w:rPr>
        <w:t>rovide your company’s preferred conclusion and rationale</w:t>
      </w:r>
      <w:r w:rsidRPr="00563161">
        <w:rPr>
          <w:b/>
        </w:rPr>
        <w:t xml:space="preserve"> </w:t>
      </w:r>
      <w:r>
        <w:t xml:space="preserve">– enter information to be </w:t>
      </w:r>
      <w:r w:rsidRPr="00031C65">
        <w:t>considered during the appeal process</w:t>
      </w:r>
    </w:p>
    <w:p w14:paraId="27C88D20" w14:textId="77777777" w:rsidR="00031C65" w:rsidRPr="002645C8" w:rsidRDefault="00031C65" w:rsidP="00563161">
      <w:pPr>
        <w:pStyle w:val="ListParagraph"/>
        <w:numPr>
          <w:ilvl w:val="0"/>
          <w:numId w:val="7"/>
        </w:numPr>
        <w:rPr>
          <w:b/>
        </w:rPr>
      </w:pPr>
      <w:r w:rsidRPr="00031C65">
        <w:t>When</w:t>
      </w:r>
      <w:r>
        <w:t xml:space="preserve"> </w:t>
      </w:r>
      <w:proofErr w:type="gramStart"/>
      <w:r>
        <w:t>all of</w:t>
      </w:r>
      <w:proofErr w:type="gramEnd"/>
      <w:r>
        <w:t xml:space="preserve"> the fields above have been filled in, click “Next”</w:t>
      </w:r>
    </w:p>
    <w:p w14:paraId="53DAD5B2" w14:textId="77777777" w:rsidR="002645C8" w:rsidRPr="00563161" w:rsidRDefault="002645C8" w:rsidP="002645C8">
      <w:pPr>
        <w:pStyle w:val="ListParagraph"/>
        <w:rPr>
          <w:b/>
        </w:rPr>
      </w:pPr>
    </w:p>
    <w:p w14:paraId="7652E369" w14:textId="7BDE448F" w:rsidR="00C1013A" w:rsidRDefault="009E0464" w:rsidP="00C1013A">
      <w:pPr>
        <w:pStyle w:val="ListParagraph"/>
        <w:numPr>
          <w:ilvl w:val="0"/>
          <w:numId w:val="7"/>
        </w:numPr>
      </w:pPr>
      <w:r>
        <w:t>Review the details and click “Prepare SCA Filing</w:t>
      </w:r>
      <w:r w:rsidR="00FC79DF">
        <w:t>”</w:t>
      </w:r>
    </w:p>
    <w:p w14:paraId="18F921B4" w14:textId="77777777" w:rsidR="00C1013A" w:rsidRDefault="00C1013A" w:rsidP="00C1013A"/>
    <w:p w14:paraId="506360AD" w14:textId="77777777" w:rsidR="009E0464" w:rsidRDefault="009E0464" w:rsidP="009E0464">
      <w:pPr>
        <w:pStyle w:val="ListParagraph"/>
        <w:numPr>
          <w:ilvl w:val="0"/>
          <w:numId w:val="7"/>
        </w:numPr>
      </w:pPr>
      <w:r>
        <w:t xml:space="preserve">On the </w:t>
      </w:r>
      <w:r w:rsidR="00031C65">
        <w:t>“</w:t>
      </w:r>
      <w:r>
        <w:t>SCA Filing Detail</w:t>
      </w:r>
      <w:r w:rsidR="00031C65">
        <w:t>”</w:t>
      </w:r>
      <w:r>
        <w:t xml:space="preserve"> tab</w:t>
      </w:r>
      <w:r w:rsidR="00031C65">
        <w:t>,</w:t>
      </w:r>
      <w:r>
        <w:t xml:space="preserve"> include any supporting documents that go with the appeal.</w:t>
      </w:r>
    </w:p>
    <w:p w14:paraId="0F80B91F" w14:textId="77777777" w:rsidR="002645C8" w:rsidRDefault="002645C8" w:rsidP="002645C8">
      <w:pPr>
        <w:pStyle w:val="ListParagraph"/>
      </w:pPr>
    </w:p>
    <w:p w14:paraId="744F0EEA" w14:textId="6B6F260A" w:rsidR="00BF2DD0" w:rsidRDefault="00031C65" w:rsidP="00BF2DD0">
      <w:pPr>
        <w:pStyle w:val="ListParagraph"/>
        <w:numPr>
          <w:ilvl w:val="0"/>
          <w:numId w:val="7"/>
        </w:numPr>
        <w:rPr>
          <w:rStyle w:val="Hyperlink"/>
          <w:color w:val="auto"/>
          <w:u w:val="none"/>
        </w:rPr>
      </w:pPr>
      <w:r w:rsidRPr="00100660">
        <w:rPr>
          <w:rStyle w:val="Hyperlink"/>
          <w:color w:val="auto"/>
          <w:u w:val="none"/>
        </w:rPr>
        <w:t>Click “Submit”</w:t>
      </w:r>
      <w:r>
        <w:rPr>
          <w:rStyle w:val="Hyperlink"/>
          <w:color w:val="auto"/>
          <w:u w:val="none"/>
        </w:rPr>
        <w:t xml:space="preserve"> to finalize Sub-2 appeal</w:t>
      </w:r>
      <w:r w:rsidRPr="00100660">
        <w:rPr>
          <w:rStyle w:val="Hyperlink"/>
          <w:color w:val="auto"/>
          <w:u w:val="none"/>
        </w:rPr>
        <w:t xml:space="preserve"> filing.</w:t>
      </w:r>
    </w:p>
    <w:p w14:paraId="56D21CC4" w14:textId="77777777" w:rsidR="002F74B6" w:rsidRDefault="002F74B6" w:rsidP="002F74B6">
      <w:pPr>
        <w:pStyle w:val="ListParagraph"/>
      </w:pPr>
    </w:p>
    <w:p w14:paraId="7D79ABE5" w14:textId="77777777" w:rsidR="002F74B6" w:rsidRDefault="002F74B6" w:rsidP="002F74B6">
      <w:pPr>
        <w:rPr>
          <w:ins w:id="7" w:author="Sediqzad, Fatima" w:date="2020-05-05T13:04:00Z"/>
        </w:rPr>
      </w:pPr>
      <w:ins w:id="8" w:author="Sediqzad, Fatima" w:date="2020-05-05T13:04:00Z">
        <w:r>
          <w:t>Upon submission of the Sub 1 filing in VISION, an NAIC analyst will review it. When the filing has been reviewed, the filer can download the final review results from the filing screen. The filer will click on the filing number under the “SCA Filings” tab of the VISION home screen. Once in the filing screen, the “Export State Information” button will be visible on the screen. When the filer clicks this button, the final review results will open. Filer should save this for their records.</w:t>
        </w:r>
      </w:ins>
    </w:p>
    <w:p w14:paraId="22133B2E" w14:textId="288AEDEC" w:rsidR="002F74B6" w:rsidRDefault="002F74B6" w:rsidP="002F74B6">
      <w:pPr>
        <w:pStyle w:val="ListParagraph"/>
        <w:rPr>
          <w:ins w:id="9" w:author="Sediqzad, Fatima" w:date="2020-05-05T13:04:00Z"/>
        </w:rPr>
      </w:pPr>
    </w:p>
    <w:p w14:paraId="74D64C4D" w14:textId="769D7435" w:rsidR="002F74B6" w:rsidRDefault="002F74B6" w:rsidP="00667B5B">
      <w:pPr>
        <w:pStyle w:val="ListParagraph"/>
        <w:jc w:val="center"/>
      </w:pPr>
      <w:ins w:id="10" w:author="Sediqzad, Fatima" w:date="2020-05-05T13:04:00Z">
        <w:r>
          <w:rPr>
            <w:noProof/>
          </w:rPr>
          <w:drawing>
            <wp:inline distT="0" distB="0" distL="0" distR="0" wp14:anchorId="3A95C399" wp14:editId="1E7DAAC9">
              <wp:extent cx="295275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2750" cy="457200"/>
                      </a:xfrm>
                      <a:prstGeom prst="rect">
                        <a:avLst/>
                      </a:prstGeom>
                    </pic:spPr>
                  </pic:pic>
                </a:graphicData>
              </a:graphic>
            </wp:inline>
          </w:drawing>
        </w:r>
      </w:ins>
    </w:p>
    <w:p w14:paraId="11801B14" w14:textId="7A9B919F" w:rsidR="00667B5B" w:rsidRDefault="00667B5B" w:rsidP="00667B5B">
      <w:pPr>
        <w:pStyle w:val="ListParagraph"/>
        <w:jc w:val="center"/>
      </w:pPr>
    </w:p>
    <w:p w14:paraId="3DC86206" w14:textId="4893E348" w:rsidR="00667B5B" w:rsidRDefault="00667B5B" w:rsidP="00667B5B">
      <w:pPr>
        <w:rPr>
          <w:sz w:val="16"/>
          <w:szCs w:val="16"/>
        </w:rPr>
      </w:pPr>
      <w:r w:rsidRPr="000579B6">
        <w:rPr>
          <w:sz w:val="16"/>
          <w:szCs w:val="16"/>
        </w:rPr>
        <w:fldChar w:fldCharType="begin"/>
      </w:r>
      <w:r w:rsidRPr="000579B6">
        <w:rPr>
          <w:sz w:val="16"/>
          <w:szCs w:val="16"/>
        </w:rPr>
        <w:instrText xml:space="preserve"> FILENAME \p </w:instrText>
      </w:r>
      <w:r w:rsidRPr="000579B6">
        <w:rPr>
          <w:sz w:val="16"/>
          <w:szCs w:val="16"/>
        </w:rPr>
        <w:fldChar w:fldCharType="separate"/>
      </w:r>
      <w:r>
        <w:rPr>
          <w:noProof/>
          <w:sz w:val="16"/>
          <w:szCs w:val="16"/>
        </w:rPr>
        <w:t>G:\FRS\DATA\Stat Acctg\3. National Meetings\A. National Meeting Materials\2020\Summer\Meeting\A.2 - 20-17 - Updating SCA Review Process - Sub 2 filing.docx</w:t>
      </w:r>
      <w:r w:rsidRPr="000579B6">
        <w:rPr>
          <w:sz w:val="16"/>
          <w:szCs w:val="16"/>
        </w:rPr>
        <w:fldChar w:fldCharType="end"/>
      </w:r>
    </w:p>
    <w:p w14:paraId="3D2E8C47" w14:textId="77777777" w:rsidR="00667B5B" w:rsidRDefault="00667B5B" w:rsidP="00667B5B">
      <w:pPr>
        <w:pStyle w:val="ListParagraph"/>
        <w:jc w:val="center"/>
      </w:pPr>
    </w:p>
    <w:sectPr w:rsidR="00667B5B">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2A82B5" w14:textId="77777777" w:rsidR="00C1013A" w:rsidRDefault="00C1013A" w:rsidP="007273E8">
      <w:pPr>
        <w:spacing w:after="0" w:line="240" w:lineRule="auto"/>
      </w:pPr>
      <w:r>
        <w:separator/>
      </w:r>
    </w:p>
  </w:endnote>
  <w:endnote w:type="continuationSeparator" w:id="0">
    <w:p w14:paraId="4D7B281C" w14:textId="77777777" w:rsidR="00C1013A" w:rsidRDefault="00C1013A" w:rsidP="00727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7750331"/>
      <w:docPartObj>
        <w:docPartGallery w:val="Page Numbers (Bottom of Page)"/>
        <w:docPartUnique/>
      </w:docPartObj>
    </w:sdtPr>
    <w:sdtEndPr>
      <w:rPr>
        <w:noProof/>
      </w:rPr>
    </w:sdtEndPr>
    <w:sdtContent>
      <w:p w14:paraId="1488A584" w14:textId="7B3C4180" w:rsidR="00C1013A" w:rsidRDefault="00667B5B" w:rsidP="00667B5B">
        <w:pPr>
          <w:pStyle w:val="Footer"/>
        </w:pPr>
        <w:r>
          <w:rPr>
            <w:sz w:val="20"/>
          </w:rPr>
          <w:t>© 2020 National Association of Insurance Commissioners</w:t>
        </w:r>
        <w:r>
          <w:t xml:space="preserve">    </w:t>
        </w:r>
        <w:r w:rsidR="00C1013A">
          <w:fldChar w:fldCharType="begin"/>
        </w:r>
        <w:r w:rsidR="00C1013A">
          <w:instrText xml:space="preserve"> PAGE   \* MERGEFORMAT </w:instrText>
        </w:r>
        <w:r w:rsidR="00C1013A">
          <w:fldChar w:fldCharType="separate"/>
        </w:r>
        <w:r w:rsidR="00C1013A">
          <w:rPr>
            <w:noProof/>
          </w:rPr>
          <w:t>9</w:t>
        </w:r>
        <w:r w:rsidR="00C1013A">
          <w:rPr>
            <w:noProof/>
          </w:rPr>
          <w:fldChar w:fldCharType="end"/>
        </w:r>
      </w:p>
    </w:sdtContent>
  </w:sdt>
  <w:p w14:paraId="59426A54" w14:textId="77777777" w:rsidR="00C1013A" w:rsidRDefault="00C10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AC566" w14:textId="77777777" w:rsidR="00C1013A" w:rsidRDefault="00C1013A" w:rsidP="007273E8">
      <w:pPr>
        <w:spacing w:after="0" w:line="240" w:lineRule="auto"/>
      </w:pPr>
      <w:r>
        <w:separator/>
      </w:r>
    </w:p>
  </w:footnote>
  <w:footnote w:type="continuationSeparator" w:id="0">
    <w:p w14:paraId="573959A0" w14:textId="77777777" w:rsidR="00C1013A" w:rsidRDefault="00C1013A" w:rsidP="007273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740FD" w14:textId="0D57BEA0" w:rsidR="00667B5B" w:rsidRPr="00582B32" w:rsidRDefault="00667B5B" w:rsidP="00667B5B">
    <w:pPr>
      <w:pStyle w:val="Header"/>
      <w:jc w:val="right"/>
      <w:rPr>
        <w:b/>
        <w:sz w:val="20"/>
      </w:rPr>
    </w:pPr>
    <w:r>
      <w:tab/>
    </w:r>
    <w:r>
      <w:tab/>
    </w:r>
    <w:r>
      <w:rPr>
        <w:b/>
        <w:sz w:val="20"/>
      </w:rPr>
      <w:t>Attachment A</w:t>
    </w:r>
    <w:r>
      <w:rPr>
        <w:b/>
        <w:sz w:val="20"/>
      </w:rPr>
      <w:t>.2</w:t>
    </w:r>
  </w:p>
  <w:p w14:paraId="316514D6" w14:textId="77777777" w:rsidR="00667B5B" w:rsidRPr="00F04F9A" w:rsidRDefault="00667B5B" w:rsidP="00667B5B">
    <w:pPr>
      <w:pStyle w:val="Header"/>
      <w:jc w:val="right"/>
      <w:rPr>
        <w:bCs/>
        <w:sz w:val="20"/>
      </w:rPr>
    </w:pPr>
    <w:r w:rsidRPr="00F04F9A">
      <w:rPr>
        <w:bCs/>
        <w:sz w:val="20"/>
      </w:rPr>
      <w:t>Ref #20</w:t>
    </w:r>
    <w:r>
      <w:rPr>
        <w:bCs/>
        <w:sz w:val="20"/>
      </w:rPr>
      <w:t>20-17</w:t>
    </w:r>
  </w:p>
  <w:p w14:paraId="610165D8" w14:textId="0DDD10F0" w:rsidR="00667B5B" w:rsidRDefault="00667B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13D18"/>
    <w:multiLevelType w:val="hybridMultilevel"/>
    <w:tmpl w:val="78C0C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65F30"/>
    <w:multiLevelType w:val="hybridMultilevel"/>
    <w:tmpl w:val="FEF22778"/>
    <w:lvl w:ilvl="0" w:tplc="CFD0EF6E">
      <w:start w:val="5"/>
      <w:numFmt w:val="lowerRoman"/>
      <w:lvlText w:val="%1."/>
      <w:lvlJc w:val="left"/>
      <w:pPr>
        <w:ind w:left="243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60C99"/>
    <w:multiLevelType w:val="hybridMultilevel"/>
    <w:tmpl w:val="0052A500"/>
    <w:lvl w:ilvl="0" w:tplc="54188528">
      <w:start w:val="1"/>
      <w:numFmt w:val="decimal"/>
      <w:lvlText w:val="%1."/>
      <w:lvlJc w:val="left"/>
      <w:pPr>
        <w:ind w:left="1080" w:hanging="360"/>
      </w:pPr>
      <w:rPr>
        <w:rFonts w:asciiTheme="minorHAnsi" w:eastAsiaTheme="minorHAnsi" w:hAnsiTheme="minorHAnsi" w:cstheme="minorBidi"/>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56323"/>
    <w:multiLevelType w:val="hybridMultilevel"/>
    <w:tmpl w:val="84F08EDE"/>
    <w:lvl w:ilvl="0" w:tplc="2C0A0300">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1AA72944"/>
    <w:multiLevelType w:val="hybridMultilevel"/>
    <w:tmpl w:val="D668D6CE"/>
    <w:lvl w:ilvl="0" w:tplc="2B34CE3E">
      <w:start w:val="1"/>
      <w:numFmt w:val="upperLetter"/>
      <w:lvlText w:val="%1."/>
      <w:lvlJc w:val="left"/>
      <w:pPr>
        <w:ind w:left="720" w:hanging="360"/>
      </w:pPr>
      <w:rPr>
        <w:b w:val="0"/>
      </w:rPr>
    </w:lvl>
    <w:lvl w:ilvl="1" w:tplc="8864E168">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A71BE"/>
    <w:multiLevelType w:val="hybridMultilevel"/>
    <w:tmpl w:val="618E0BDA"/>
    <w:lvl w:ilvl="0" w:tplc="0556307C">
      <w:start w:val="9"/>
      <w:numFmt w:val="lowerLetter"/>
      <w:lvlText w:val="%1."/>
      <w:lvlJc w:val="left"/>
      <w:pPr>
        <w:ind w:left="2880" w:hanging="360"/>
      </w:pPr>
      <w:rPr>
        <w:rFonts w:hint="default"/>
        <w:i w:val="0"/>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22DB7744"/>
    <w:multiLevelType w:val="hybridMultilevel"/>
    <w:tmpl w:val="0A56BF0A"/>
    <w:lvl w:ilvl="0" w:tplc="FD12609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632C0FC6">
      <w:start w:val="1"/>
      <w:numFmt w:val="lowerRoman"/>
      <w:lvlText w:val="%3."/>
      <w:lvlJc w:val="left"/>
      <w:pPr>
        <w:ind w:left="2430" w:hanging="720"/>
      </w:pPr>
      <w:rPr>
        <w:rFonts w:hint="default"/>
      </w:rPr>
    </w:lvl>
    <w:lvl w:ilvl="3" w:tplc="632C0FC6">
      <w:start w:val="1"/>
      <w:numFmt w:val="lowerRoman"/>
      <w:lvlText w:val="%4."/>
      <w:lvlJc w:val="left"/>
      <w:pPr>
        <w:ind w:left="3960" w:hanging="720"/>
      </w:pPr>
      <w:rPr>
        <w:rFonts w:hint="default"/>
      </w:rPr>
    </w:lvl>
    <w:lvl w:ilvl="4" w:tplc="04090019">
      <w:start w:val="1"/>
      <w:numFmt w:val="lowerLetter"/>
      <w:lvlText w:val="%5."/>
      <w:lvlJc w:val="left"/>
      <w:pPr>
        <w:ind w:left="4320" w:hanging="360"/>
      </w:pPr>
    </w:lvl>
    <w:lvl w:ilvl="5" w:tplc="1DDCCB8C">
      <w:start w:val="1"/>
      <w:numFmt w:val="lowerLetter"/>
      <w:lvlText w:val="(%6)"/>
      <w:lvlJc w:val="left"/>
      <w:pPr>
        <w:ind w:left="5220" w:hanging="360"/>
      </w:pPr>
      <w:rPr>
        <w:rFonts w:hint="default"/>
        <w:b w:val="0"/>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8A4554F"/>
    <w:multiLevelType w:val="hybridMultilevel"/>
    <w:tmpl w:val="79ECCAD4"/>
    <w:lvl w:ilvl="0" w:tplc="04090015">
      <w:start w:val="1"/>
      <w:numFmt w:val="upperLetter"/>
      <w:lvlText w:val="%1."/>
      <w:lvlJc w:val="left"/>
      <w:pPr>
        <w:ind w:left="360" w:hanging="360"/>
      </w:pPr>
    </w:lvl>
    <w:lvl w:ilvl="1" w:tplc="54188528">
      <w:start w:val="1"/>
      <w:numFmt w:val="decimal"/>
      <w:lvlText w:val="%2."/>
      <w:lvlJc w:val="left"/>
      <w:pPr>
        <w:ind w:left="1080" w:hanging="360"/>
      </w:pPr>
      <w:rPr>
        <w:rFonts w:asciiTheme="minorHAnsi" w:eastAsiaTheme="minorHAnsi" w:hAnsiTheme="minorHAnsi" w:cstheme="minorBidi"/>
        <w:b/>
        <w:color w:val="auto"/>
      </w:rPr>
    </w:lvl>
    <w:lvl w:ilvl="2" w:tplc="E3A838BE">
      <w:start w:val="1"/>
      <w:numFmt w:val="lowerLetter"/>
      <w:lvlText w:val="%3."/>
      <w:lvlJc w:val="right"/>
      <w:pPr>
        <w:ind w:left="1800" w:hanging="180"/>
      </w:pPr>
      <w:rPr>
        <w:rFonts w:asciiTheme="minorHAnsi" w:eastAsiaTheme="minorHAnsi" w:hAnsiTheme="minorHAnsi" w:cstheme="minorBidi"/>
        <w:b w:val="0"/>
        <w:i w:val="0"/>
      </w:rPr>
    </w:lvl>
    <w:lvl w:ilvl="3" w:tplc="0409000F">
      <w:start w:val="1"/>
      <w:numFmt w:val="decimal"/>
      <w:lvlText w:val="%4."/>
      <w:lvlJc w:val="left"/>
      <w:pPr>
        <w:ind w:left="720" w:hanging="360"/>
      </w:pPr>
    </w:lvl>
    <w:lvl w:ilvl="4" w:tplc="04090019">
      <w:start w:val="1"/>
      <w:numFmt w:val="lowerLetter"/>
      <w:lvlText w:val="%5."/>
      <w:lvlJc w:val="left"/>
      <w:pPr>
        <w:ind w:left="3240" w:hanging="360"/>
      </w:pPr>
    </w:lvl>
    <w:lvl w:ilvl="5" w:tplc="B270DF56">
      <w:start w:val="1"/>
      <w:numFmt w:val="lowerLetter"/>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D8B18AA"/>
    <w:multiLevelType w:val="hybridMultilevel"/>
    <w:tmpl w:val="82849774"/>
    <w:lvl w:ilvl="0" w:tplc="BF6C468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C106AC"/>
    <w:multiLevelType w:val="hybridMultilevel"/>
    <w:tmpl w:val="45CC311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986F09"/>
    <w:multiLevelType w:val="hybridMultilevel"/>
    <w:tmpl w:val="53E6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AF2E78"/>
    <w:multiLevelType w:val="hybridMultilevel"/>
    <w:tmpl w:val="C954379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15:restartNumberingAfterBreak="0">
    <w:nsid w:val="6F450C19"/>
    <w:multiLevelType w:val="hybridMultilevel"/>
    <w:tmpl w:val="6F3A8EB0"/>
    <w:lvl w:ilvl="0" w:tplc="04090015">
      <w:start w:val="1"/>
      <w:numFmt w:val="upperLetter"/>
      <w:lvlText w:val="%1."/>
      <w:lvlJc w:val="left"/>
      <w:pPr>
        <w:ind w:left="720" w:hanging="360"/>
      </w:pPr>
    </w:lvl>
    <w:lvl w:ilvl="1" w:tplc="306C2582">
      <w:start w:val="1"/>
      <w:numFmt w:val="decimal"/>
      <w:lvlText w:val="%2."/>
      <w:lvlJc w:val="left"/>
      <w:pPr>
        <w:ind w:left="1440" w:hanging="360"/>
      </w:pPr>
      <w:rPr>
        <w:rFonts w:asciiTheme="minorHAnsi" w:eastAsiaTheme="minorHAnsi" w:hAnsiTheme="minorHAnsi" w:cstheme="minorBidi"/>
      </w:rPr>
    </w:lvl>
    <w:lvl w:ilvl="2" w:tplc="6212B826">
      <w:start w:val="1"/>
      <w:numFmt w:val="lowerLetter"/>
      <w:lvlText w:val="%3."/>
      <w:lvlJc w:val="right"/>
      <w:pPr>
        <w:ind w:left="1170" w:hanging="180"/>
      </w:pPr>
      <w:rPr>
        <w:rFonts w:asciiTheme="minorHAnsi" w:eastAsiaTheme="minorHAnsi" w:hAnsiTheme="minorHAnsi" w:cstheme="minorBidi"/>
        <w:b w:val="0"/>
        <w:i w:val="0"/>
      </w:rPr>
    </w:lvl>
    <w:lvl w:ilvl="3" w:tplc="04090001">
      <w:start w:val="1"/>
      <w:numFmt w:val="bullet"/>
      <w:lvlText w:val=""/>
      <w:lvlJc w:val="left"/>
      <w:pPr>
        <w:ind w:left="2880" w:hanging="360"/>
      </w:pPr>
      <w:rPr>
        <w:rFonts w:ascii="Symbol" w:hAnsi="Symbol" w:hint="default"/>
      </w:rPr>
    </w:lvl>
    <w:lvl w:ilvl="4" w:tplc="6D106F8A">
      <w:start w:val="1"/>
      <w:numFmt w:val="lowerLetter"/>
      <w:lvlText w:val="(%5)"/>
      <w:lvlJc w:val="left"/>
      <w:pPr>
        <w:ind w:left="3600" w:hanging="360"/>
      </w:pPr>
      <w:rPr>
        <w:rFonts w:asciiTheme="minorHAnsi" w:eastAsiaTheme="minorHAnsi" w:hAnsiTheme="minorHAnsi" w:cstheme="minorBidi"/>
      </w:rPr>
    </w:lvl>
    <w:lvl w:ilvl="5" w:tplc="CA2C816A">
      <w:start w:val="1"/>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B91E48"/>
    <w:multiLevelType w:val="hybridMultilevel"/>
    <w:tmpl w:val="ED881BA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15:restartNumberingAfterBreak="0">
    <w:nsid w:val="799D52B3"/>
    <w:multiLevelType w:val="hybridMultilevel"/>
    <w:tmpl w:val="72FA7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14"/>
  </w:num>
  <w:num w:numId="4">
    <w:abstractNumId w:val="12"/>
  </w:num>
  <w:num w:numId="5">
    <w:abstractNumId w:val="7"/>
  </w:num>
  <w:num w:numId="6">
    <w:abstractNumId w:val="13"/>
  </w:num>
  <w:num w:numId="7">
    <w:abstractNumId w:val="4"/>
  </w:num>
  <w:num w:numId="8">
    <w:abstractNumId w:val="11"/>
  </w:num>
  <w:num w:numId="9">
    <w:abstractNumId w:val="6"/>
  </w:num>
  <w:num w:numId="10">
    <w:abstractNumId w:val="3"/>
  </w:num>
  <w:num w:numId="11">
    <w:abstractNumId w:val="1"/>
  </w:num>
  <w:num w:numId="12">
    <w:abstractNumId w:val="8"/>
  </w:num>
  <w:num w:numId="13">
    <w:abstractNumId w:val="5"/>
  </w:num>
  <w:num w:numId="14">
    <w:abstractNumId w:val="10"/>
  </w:num>
  <w:num w:numId="1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ediqzad, Fatima">
    <w15:presenceInfo w15:providerId="AD" w15:userId="S::fsediqzad@naic.org::fe05d98b-e5bd-4c9c-89c1-77a8b0e9cd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103"/>
    <w:rsid w:val="00003761"/>
    <w:rsid w:val="0001227D"/>
    <w:rsid w:val="00015E49"/>
    <w:rsid w:val="00031C65"/>
    <w:rsid w:val="0005318D"/>
    <w:rsid w:val="000633FA"/>
    <w:rsid w:val="000A7717"/>
    <w:rsid w:val="000E1E20"/>
    <w:rsid w:val="000E4482"/>
    <w:rsid w:val="0011546E"/>
    <w:rsid w:val="0014471C"/>
    <w:rsid w:val="00147A59"/>
    <w:rsid w:val="00163208"/>
    <w:rsid w:val="00175384"/>
    <w:rsid w:val="001A4538"/>
    <w:rsid w:val="001B5696"/>
    <w:rsid w:val="001E3F23"/>
    <w:rsid w:val="00211D21"/>
    <w:rsid w:val="002645C8"/>
    <w:rsid w:val="002D3295"/>
    <w:rsid w:val="002F74B6"/>
    <w:rsid w:val="0030732A"/>
    <w:rsid w:val="00313730"/>
    <w:rsid w:val="00332607"/>
    <w:rsid w:val="00364472"/>
    <w:rsid w:val="003D4770"/>
    <w:rsid w:val="004034CE"/>
    <w:rsid w:val="00421B42"/>
    <w:rsid w:val="00473E77"/>
    <w:rsid w:val="00543BA5"/>
    <w:rsid w:val="00563161"/>
    <w:rsid w:val="00571C47"/>
    <w:rsid w:val="005E7E4B"/>
    <w:rsid w:val="006028AC"/>
    <w:rsid w:val="00667B5B"/>
    <w:rsid w:val="0067475E"/>
    <w:rsid w:val="00692685"/>
    <w:rsid w:val="006C2DCF"/>
    <w:rsid w:val="007273E8"/>
    <w:rsid w:val="007325C0"/>
    <w:rsid w:val="0073644C"/>
    <w:rsid w:val="00740036"/>
    <w:rsid w:val="00767233"/>
    <w:rsid w:val="00781556"/>
    <w:rsid w:val="00781893"/>
    <w:rsid w:val="007C092D"/>
    <w:rsid w:val="007D5108"/>
    <w:rsid w:val="008218B8"/>
    <w:rsid w:val="00860AD0"/>
    <w:rsid w:val="0089033B"/>
    <w:rsid w:val="008A52D9"/>
    <w:rsid w:val="008D48E6"/>
    <w:rsid w:val="008E70F6"/>
    <w:rsid w:val="008F2768"/>
    <w:rsid w:val="00902CC0"/>
    <w:rsid w:val="009337E8"/>
    <w:rsid w:val="009E0464"/>
    <w:rsid w:val="00A22273"/>
    <w:rsid w:val="00A370C5"/>
    <w:rsid w:val="00A65103"/>
    <w:rsid w:val="00A720B1"/>
    <w:rsid w:val="00A96258"/>
    <w:rsid w:val="00B0180D"/>
    <w:rsid w:val="00B87D36"/>
    <w:rsid w:val="00BA606C"/>
    <w:rsid w:val="00BD23A1"/>
    <w:rsid w:val="00BD4FA1"/>
    <w:rsid w:val="00BE2F99"/>
    <w:rsid w:val="00BE78AC"/>
    <w:rsid w:val="00BF2DD0"/>
    <w:rsid w:val="00C03BBE"/>
    <w:rsid w:val="00C1013A"/>
    <w:rsid w:val="00C352DA"/>
    <w:rsid w:val="00C60593"/>
    <w:rsid w:val="00C863B1"/>
    <w:rsid w:val="00CA705D"/>
    <w:rsid w:val="00CF0AD0"/>
    <w:rsid w:val="00D109F0"/>
    <w:rsid w:val="00D42D1C"/>
    <w:rsid w:val="00D463B4"/>
    <w:rsid w:val="00D50639"/>
    <w:rsid w:val="00D62F6C"/>
    <w:rsid w:val="00D83688"/>
    <w:rsid w:val="00DA796F"/>
    <w:rsid w:val="00DD4E92"/>
    <w:rsid w:val="00DD54B1"/>
    <w:rsid w:val="00DE0F68"/>
    <w:rsid w:val="00E22622"/>
    <w:rsid w:val="00E274FA"/>
    <w:rsid w:val="00E309FA"/>
    <w:rsid w:val="00E65409"/>
    <w:rsid w:val="00E91F3F"/>
    <w:rsid w:val="00EE65B8"/>
    <w:rsid w:val="00EE7365"/>
    <w:rsid w:val="00F53E18"/>
    <w:rsid w:val="00F5578D"/>
    <w:rsid w:val="00F56525"/>
    <w:rsid w:val="00F70BE9"/>
    <w:rsid w:val="00F90B40"/>
    <w:rsid w:val="00FC54B2"/>
    <w:rsid w:val="00FC7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7882C"/>
  <w15:docId w15:val="{F3A20109-624E-4E71-996E-D66A8D096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103"/>
    <w:pPr>
      <w:ind w:left="720"/>
      <w:contextualSpacing/>
    </w:pPr>
  </w:style>
  <w:style w:type="character" w:styleId="Hyperlink">
    <w:name w:val="Hyperlink"/>
    <w:basedOn w:val="DefaultParagraphFont"/>
    <w:uiPriority w:val="99"/>
    <w:unhideWhenUsed/>
    <w:rsid w:val="00A65103"/>
    <w:rPr>
      <w:color w:val="0000FF" w:themeColor="hyperlink"/>
      <w:u w:val="single"/>
    </w:rPr>
  </w:style>
  <w:style w:type="paragraph" w:styleId="BalloonText">
    <w:name w:val="Balloon Text"/>
    <w:basedOn w:val="Normal"/>
    <w:link w:val="BalloonTextChar"/>
    <w:uiPriority w:val="99"/>
    <w:semiHidden/>
    <w:unhideWhenUsed/>
    <w:rsid w:val="00A651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103"/>
    <w:rPr>
      <w:rFonts w:ascii="Tahoma" w:hAnsi="Tahoma" w:cs="Tahoma"/>
      <w:sz w:val="16"/>
      <w:szCs w:val="16"/>
    </w:rPr>
  </w:style>
  <w:style w:type="paragraph" w:styleId="Header">
    <w:name w:val="header"/>
    <w:basedOn w:val="Normal"/>
    <w:link w:val="HeaderChar"/>
    <w:unhideWhenUsed/>
    <w:rsid w:val="00727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3E8"/>
  </w:style>
  <w:style w:type="paragraph" w:styleId="Footer">
    <w:name w:val="footer"/>
    <w:basedOn w:val="Normal"/>
    <w:link w:val="FooterChar"/>
    <w:uiPriority w:val="99"/>
    <w:unhideWhenUsed/>
    <w:rsid w:val="00727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3E8"/>
  </w:style>
  <w:style w:type="character" w:styleId="FollowedHyperlink">
    <w:name w:val="FollowedHyperlink"/>
    <w:basedOn w:val="DefaultParagraphFont"/>
    <w:uiPriority w:val="99"/>
    <w:semiHidden/>
    <w:unhideWhenUsed/>
    <w:rsid w:val="003073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sediqzad@naic.org" TargetMode="External"/><Relationship Id="rId13" Type="http://schemas.openxmlformats.org/officeDocument/2006/relationships/image" Target="media/image2.png"/><Relationship Id="rId18" Type="http://schemas.openxmlformats.org/officeDocument/2006/relationships/hyperlink" Target="http://www.naic.org/sca_subsidiary_controlled_affiliated.htm"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naic.org/sca_subsidiary_controlled_affiliated.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uritiessupport@naic.org" TargetMode="External"/><Relationship Id="rId24" Type="http://schemas.openxmlformats.org/officeDocument/2006/relationships/hyperlink" Target="http://www.naic.org/sca_subsidiary_controlled_affiliated.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https://vision.naic.org" TargetMode="External"/><Relationship Id="rId19" Type="http://schemas.openxmlformats.org/officeDocument/2006/relationships/hyperlink" Target="http://www.naic.org/sca_subsidiary_controlled_affiliated.htm"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jyoutsey@naic.org"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CE67A-FBE4-4AC9-A686-227C6A5BD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EF401EE7</Template>
  <TotalTime>5</TotalTime>
  <Pages>9</Pages>
  <Words>1459</Words>
  <Characters>8321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NAIC</Company>
  <LinksUpToDate>false</LinksUpToDate>
  <CharactersWithSpaces>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Youtsey, Jill</dc:creator>
  <cp:lastModifiedBy>Pinegar, Jim</cp:lastModifiedBy>
  <cp:revision>4</cp:revision>
  <dcterms:created xsi:type="dcterms:W3CDTF">2020-05-05T14:50:00Z</dcterms:created>
  <dcterms:modified xsi:type="dcterms:W3CDTF">2020-07-15T15:44:00Z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194919464</vt:i4>
  </property>
  <property fmtid="{D5CDD505-2E9C-101B-9397-08002B2CF9AE}" pid="3" name="_NewReviewCycle">
    <vt:lpwstr/>
  </property>
  <property fmtid="{D5CDD505-2E9C-101B-9397-08002B2CF9AE}" pid="4" name="_EmailSubject">
    <vt:lpwstr>SCA </vt:lpwstr>
  </property>
  <property fmtid="{D5CDD505-2E9C-101B-9397-08002B2CF9AE}" pid="5" name="_AuthorEmail">
    <vt:lpwstr>JGann@naic.org</vt:lpwstr>
  </property>
  <property fmtid="{D5CDD505-2E9C-101B-9397-08002B2CF9AE}" pid="6" name="_AuthorEmailDisplayName">
    <vt:lpwstr>Gann, Julie</vt:lpwstr>
  </property>
  <property fmtid="{D5CDD505-2E9C-101B-9397-08002B2CF9AE}" pid="7" name="_PreviousAdHocReviewCycleID">
    <vt:i4>1099620897</vt:i4>
  </property>
  <property fmtid="{D5CDD505-2E9C-101B-9397-08002B2CF9AE}" pid="8" name="_ReviewingToolsShownOnce">
    <vt:lpwstr/>
  </property>
</Properties>
</file>