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F21D3" w14:textId="77777777" w:rsidR="002603C7" w:rsidRDefault="002603C7">
      <w:pPr>
        <w:rPr>
          <w:color w:val="0095D5"/>
          <w:w w:val="105"/>
        </w:rPr>
      </w:pPr>
      <w:bookmarkStart w:id="0" w:name="_GoBack"/>
      <w:bookmarkEnd w:id="0"/>
    </w:p>
    <w:p w14:paraId="4C71459D" w14:textId="77777777" w:rsidR="002603C7" w:rsidRDefault="002603C7">
      <w:pPr>
        <w:rPr>
          <w:color w:val="0095D5"/>
          <w:w w:val="105"/>
        </w:rPr>
      </w:pPr>
    </w:p>
    <w:p w14:paraId="30886716" w14:textId="77777777" w:rsidR="002603C7" w:rsidRDefault="002603C7">
      <w:pPr>
        <w:rPr>
          <w:color w:val="0095D5"/>
          <w:w w:val="105"/>
        </w:rPr>
      </w:pPr>
    </w:p>
    <w:p w14:paraId="7BE782AB" w14:textId="77777777" w:rsidR="002603C7" w:rsidRDefault="002603C7">
      <w:pPr>
        <w:rPr>
          <w:color w:val="0095D5"/>
          <w:w w:val="105"/>
        </w:rPr>
      </w:pPr>
    </w:p>
    <w:p w14:paraId="1F92BE3B" w14:textId="77777777" w:rsidR="00DF67EE" w:rsidRPr="00DF67EE" w:rsidRDefault="00DF67EE" w:rsidP="00DF67EE">
      <w:pPr>
        <w:jc w:val="center"/>
        <w:rPr>
          <w:w w:val="105"/>
          <w:sz w:val="36"/>
          <w:szCs w:val="36"/>
        </w:rPr>
      </w:pPr>
      <w:r w:rsidRPr="00DF67EE">
        <w:rPr>
          <w:w w:val="105"/>
          <w:sz w:val="36"/>
          <w:szCs w:val="36"/>
        </w:rPr>
        <w:t>Using Your Health Plan</w:t>
      </w:r>
    </w:p>
    <w:p w14:paraId="628157DA" w14:textId="77777777" w:rsidR="002D6307" w:rsidRDefault="002D6307" w:rsidP="002603C7">
      <w:pPr>
        <w:jc w:val="center"/>
        <w:rPr>
          <w:color w:val="0095D5"/>
          <w:w w:val="105"/>
          <w:sz w:val="36"/>
          <w:szCs w:val="36"/>
        </w:rPr>
      </w:pPr>
    </w:p>
    <w:p w14:paraId="17142163" w14:textId="77777777" w:rsidR="002D6307" w:rsidRDefault="002D6307" w:rsidP="002603C7">
      <w:pPr>
        <w:jc w:val="center"/>
        <w:rPr>
          <w:color w:val="0095D5"/>
          <w:w w:val="105"/>
          <w:sz w:val="36"/>
          <w:szCs w:val="36"/>
        </w:rPr>
      </w:pPr>
    </w:p>
    <w:p w14:paraId="7A51889C" w14:textId="77777777" w:rsidR="002D6307" w:rsidRDefault="002D6307" w:rsidP="002603C7">
      <w:pPr>
        <w:jc w:val="center"/>
        <w:rPr>
          <w:color w:val="0095D5"/>
          <w:w w:val="105"/>
          <w:sz w:val="36"/>
          <w:szCs w:val="36"/>
        </w:rPr>
      </w:pPr>
    </w:p>
    <w:p w14:paraId="24F2CAF9" w14:textId="77777777" w:rsidR="002D6307" w:rsidRDefault="002D6307" w:rsidP="002603C7">
      <w:pPr>
        <w:jc w:val="center"/>
        <w:rPr>
          <w:color w:val="0095D5"/>
          <w:w w:val="105"/>
          <w:sz w:val="36"/>
          <w:szCs w:val="36"/>
        </w:rPr>
      </w:pPr>
    </w:p>
    <w:p w14:paraId="11618781" w14:textId="77777777" w:rsidR="002D6307" w:rsidRDefault="002D6307" w:rsidP="002603C7">
      <w:pPr>
        <w:jc w:val="center"/>
        <w:rPr>
          <w:color w:val="0095D5"/>
          <w:w w:val="105"/>
          <w:sz w:val="36"/>
          <w:szCs w:val="36"/>
        </w:rPr>
      </w:pPr>
    </w:p>
    <w:p w14:paraId="6598198E" w14:textId="77777777" w:rsidR="002D6307" w:rsidRDefault="002D6307" w:rsidP="002603C7">
      <w:pPr>
        <w:jc w:val="center"/>
        <w:rPr>
          <w:color w:val="0095D5"/>
          <w:w w:val="105"/>
          <w:sz w:val="36"/>
          <w:szCs w:val="36"/>
        </w:rPr>
      </w:pPr>
    </w:p>
    <w:p w14:paraId="1719578C" w14:textId="77777777" w:rsidR="002D6307" w:rsidRDefault="002D6307" w:rsidP="002603C7">
      <w:pPr>
        <w:jc w:val="center"/>
        <w:rPr>
          <w:color w:val="0095D5"/>
          <w:w w:val="105"/>
          <w:sz w:val="36"/>
          <w:szCs w:val="36"/>
        </w:rPr>
      </w:pPr>
    </w:p>
    <w:p w14:paraId="42404C1C" w14:textId="77777777" w:rsidR="002D6307" w:rsidRDefault="002D6307" w:rsidP="002603C7">
      <w:pPr>
        <w:jc w:val="center"/>
        <w:rPr>
          <w:color w:val="0095D5"/>
          <w:w w:val="105"/>
          <w:sz w:val="36"/>
          <w:szCs w:val="36"/>
        </w:rPr>
      </w:pPr>
    </w:p>
    <w:p w14:paraId="37B49521" w14:textId="77777777" w:rsidR="002D6307" w:rsidRDefault="002D6307" w:rsidP="002603C7">
      <w:pPr>
        <w:jc w:val="center"/>
        <w:rPr>
          <w:color w:val="0095D5"/>
          <w:w w:val="105"/>
          <w:sz w:val="36"/>
          <w:szCs w:val="36"/>
        </w:rPr>
      </w:pPr>
    </w:p>
    <w:p w14:paraId="25C9ED5B" w14:textId="77777777" w:rsidR="002D6307" w:rsidRDefault="002D6307" w:rsidP="002603C7">
      <w:pPr>
        <w:jc w:val="center"/>
        <w:rPr>
          <w:color w:val="0095D5"/>
          <w:w w:val="105"/>
          <w:sz w:val="36"/>
          <w:szCs w:val="36"/>
        </w:rPr>
      </w:pPr>
    </w:p>
    <w:p w14:paraId="4EA371C8" w14:textId="77777777" w:rsidR="002D6307" w:rsidRDefault="002D6307" w:rsidP="002603C7">
      <w:pPr>
        <w:jc w:val="center"/>
        <w:rPr>
          <w:color w:val="0095D5"/>
          <w:w w:val="105"/>
          <w:sz w:val="36"/>
          <w:szCs w:val="36"/>
        </w:rPr>
      </w:pPr>
    </w:p>
    <w:p w14:paraId="6F50E88F" w14:textId="77777777" w:rsidR="002D6307" w:rsidRDefault="002D6307" w:rsidP="002603C7">
      <w:pPr>
        <w:jc w:val="center"/>
        <w:rPr>
          <w:color w:val="0095D5"/>
          <w:w w:val="105"/>
          <w:sz w:val="36"/>
          <w:szCs w:val="36"/>
        </w:rPr>
      </w:pPr>
    </w:p>
    <w:p w14:paraId="0DF6AD2A" w14:textId="77777777" w:rsidR="002D6307" w:rsidRDefault="002D6307" w:rsidP="002603C7">
      <w:pPr>
        <w:jc w:val="center"/>
        <w:rPr>
          <w:color w:val="0095D5"/>
          <w:w w:val="105"/>
          <w:sz w:val="36"/>
          <w:szCs w:val="36"/>
        </w:rPr>
      </w:pPr>
    </w:p>
    <w:p w14:paraId="4B5DD76F" w14:textId="77777777" w:rsidR="002D6307" w:rsidRDefault="002D6307" w:rsidP="002603C7">
      <w:pPr>
        <w:jc w:val="center"/>
        <w:rPr>
          <w:color w:val="0095D5"/>
          <w:w w:val="105"/>
          <w:sz w:val="36"/>
          <w:szCs w:val="36"/>
        </w:rPr>
      </w:pPr>
    </w:p>
    <w:p w14:paraId="6A1E997C" w14:textId="77777777" w:rsidR="002D6307" w:rsidRDefault="002D6307" w:rsidP="002603C7">
      <w:pPr>
        <w:jc w:val="center"/>
        <w:rPr>
          <w:color w:val="0095D5"/>
          <w:w w:val="105"/>
          <w:sz w:val="36"/>
          <w:szCs w:val="36"/>
        </w:rPr>
      </w:pPr>
    </w:p>
    <w:p w14:paraId="32F313EC" w14:textId="77777777" w:rsidR="002D6307" w:rsidRDefault="002D6307" w:rsidP="002603C7">
      <w:pPr>
        <w:jc w:val="center"/>
        <w:rPr>
          <w:color w:val="0095D5"/>
          <w:w w:val="105"/>
          <w:sz w:val="36"/>
          <w:szCs w:val="36"/>
        </w:rPr>
      </w:pPr>
    </w:p>
    <w:p w14:paraId="32501176" w14:textId="77777777" w:rsidR="002D6307" w:rsidRDefault="002D6307" w:rsidP="002603C7">
      <w:pPr>
        <w:jc w:val="center"/>
        <w:rPr>
          <w:color w:val="0095D5"/>
          <w:w w:val="105"/>
          <w:sz w:val="36"/>
          <w:szCs w:val="36"/>
        </w:rPr>
      </w:pPr>
    </w:p>
    <w:p w14:paraId="44BAB5B5" w14:textId="77777777" w:rsidR="002D6307" w:rsidRDefault="002D6307" w:rsidP="002603C7">
      <w:pPr>
        <w:jc w:val="center"/>
        <w:rPr>
          <w:color w:val="0095D5"/>
          <w:w w:val="105"/>
          <w:sz w:val="36"/>
          <w:szCs w:val="36"/>
        </w:rPr>
      </w:pPr>
    </w:p>
    <w:p w14:paraId="49D9B26D" w14:textId="77777777" w:rsidR="002D6307" w:rsidRDefault="002D6307" w:rsidP="002603C7">
      <w:pPr>
        <w:jc w:val="center"/>
        <w:rPr>
          <w:color w:val="0095D5"/>
          <w:w w:val="105"/>
          <w:sz w:val="36"/>
          <w:szCs w:val="36"/>
        </w:rPr>
      </w:pPr>
    </w:p>
    <w:p w14:paraId="3F9ED8FD" w14:textId="77777777" w:rsidR="002D6307" w:rsidRDefault="002D6307" w:rsidP="002603C7">
      <w:pPr>
        <w:jc w:val="center"/>
        <w:rPr>
          <w:color w:val="0095D5"/>
          <w:w w:val="105"/>
          <w:sz w:val="36"/>
          <w:szCs w:val="36"/>
        </w:rPr>
      </w:pPr>
    </w:p>
    <w:p w14:paraId="4BF73023" w14:textId="77777777" w:rsidR="002D6307" w:rsidRDefault="002D6307" w:rsidP="002603C7">
      <w:pPr>
        <w:jc w:val="center"/>
        <w:rPr>
          <w:color w:val="0095D5"/>
          <w:w w:val="105"/>
          <w:sz w:val="36"/>
          <w:szCs w:val="36"/>
        </w:rPr>
      </w:pPr>
    </w:p>
    <w:p w14:paraId="64FE7A77" w14:textId="77777777" w:rsidR="002D6307" w:rsidRDefault="002D6307" w:rsidP="002603C7">
      <w:pPr>
        <w:jc w:val="center"/>
        <w:rPr>
          <w:color w:val="0095D5"/>
          <w:w w:val="105"/>
          <w:sz w:val="36"/>
          <w:szCs w:val="36"/>
        </w:rPr>
      </w:pPr>
    </w:p>
    <w:p w14:paraId="11AD1993" w14:textId="77777777" w:rsidR="002D6307" w:rsidRDefault="002D6307" w:rsidP="002603C7">
      <w:pPr>
        <w:jc w:val="center"/>
        <w:rPr>
          <w:color w:val="0095D5"/>
          <w:w w:val="105"/>
          <w:sz w:val="36"/>
          <w:szCs w:val="36"/>
        </w:rPr>
      </w:pPr>
    </w:p>
    <w:p w14:paraId="38BAD6EC" w14:textId="77777777" w:rsidR="002D6307" w:rsidRDefault="002D6307" w:rsidP="002603C7">
      <w:pPr>
        <w:jc w:val="center"/>
        <w:rPr>
          <w:color w:val="0095D5"/>
          <w:w w:val="105"/>
          <w:sz w:val="36"/>
          <w:szCs w:val="36"/>
        </w:rPr>
      </w:pPr>
    </w:p>
    <w:p w14:paraId="72D3F040" w14:textId="77777777" w:rsidR="002D6307" w:rsidRDefault="002D6307" w:rsidP="002603C7">
      <w:pPr>
        <w:jc w:val="center"/>
        <w:rPr>
          <w:color w:val="0095D5"/>
          <w:w w:val="105"/>
          <w:sz w:val="36"/>
          <w:szCs w:val="36"/>
        </w:rPr>
      </w:pPr>
    </w:p>
    <w:p w14:paraId="47B4C342" w14:textId="2ED66FFA" w:rsidR="002603C7" w:rsidRPr="009A037B" w:rsidRDefault="002603C7" w:rsidP="002603C7">
      <w:pPr>
        <w:jc w:val="center"/>
        <w:rPr>
          <w:b/>
          <w:bCs/>
          <w:color w:val="0095D5"/>
          <w:w w:val="105"/>
          <w:sz w:val="24"/>
          <w:szCs w:val="24"/>
        </w:rPr>
      </w:pPr>
      <w:r w:rsidRPr="009A037B">
        <w:rPr>
          <w:color w:val="0095D5"/>
          <w:w w:val="105"/>
          <w:sz w:val="24"/>
          <w:szCs w:val="24"/>
        </w:rPr>
        <w:br w:type="page"/>
      </w:r>
    </w:p>
    <w:p w14:paraId="7CB38620" w14:textId="31E8C185" w:rsidR="009C06BB" w:rsidRPr="00E54A68" w:rsidRDefault="00F01E2C" w:rsidP="00E54A68">
      <w:pPr>
        <w:pStyle w:val="Heading2"/>
        <w:spacing w:before="0" w:after="120"/>
        <w:ind w:left="2152" w:hanging="1882"/>
        <w:jc w:val="center"/>
        <w:rPr>
          <w:rFonts w:ascii="Helvetica" w:hAnsi="Helvetica" w:cs="Helvetica"/>
          <w:sz w:val="22"/>
          <w:szCs w:val="22"/>
        </w:rPr>
      </w:pPr>
      <w:r>
        <w:rPr>
          <w:rFonts w:ascii="Helvetica" w:hAnsi="Helvetica" w:cs="Helvetica"/>
          <w:sz w:val="22"/>
          <w:szCs w:val="22"/>
        </w:rPr>
        <w:lastRenderedPageBreak/>
        <w:t>Important Information</w:t>
      </w:r>
    </w:p>
    <w:p w14:paraId="70C55403" w14:textId="77777777" w:rsidR="00F01E2C" w:rsidRDefault="00F01E2C" w:rsidP="00E54A68">
      <w:pPr>
        <w:pStyle w:val="BodyText"/>
        <w:tabs>
          <w:tab w:val="left" w:pos="2211"/>
          <w:tab w:val="left" w:pos="6679"/>
        </w:tabs>
        <w:spacing w:after="120"/>
        <w:ind w:left="202" w:right="115"/>
        <w:rPr>
          <w:rFonts w:ascii="Helvetica" w:hAnsi="Helvetica" w:cs="Helvetica"/>
        </w:rPr>
      </w:pPr>
    </w:p>
    <w:p w14:paraId="0E2D80F3" w14:textId="385D5CFE" w:rsidR="00FE6CEC" w:rsidRPr="00E54A68" w:rsidRDefault="00FE6CEC" w:rsidP="00E54A68">
      <w:pPr>
        <w:pStyle w:val="BodyText"/>
        <w:tabs>
          <w:tab w:val="left" w:pos="2211"/>
          <w:tab w:val="left" w:pos="6679"/>
        </w:tabs>
        <w:spacing w:after="120"/>
        <w:ind w:left="202" w:right="115"/>
        <w:rPr>
          <w:rFonts w:ascii="Helvetica" w:hAnsi="Helvetica" w:cs="Helvetica"/>
        </w:rPr>
      </w:pPr>
      <w:r w:rsidRPr="00E54A68">
        <w:rPr>
          <w:rFonts w:ascii="Helvetica" w:hAnsi="Helvetica" w:cs="Helvetica"/>
        </w:rPr>
        <w:t xml:space="preserve">You have </w:t>
      </w:r>
      <w:r w:rsidR="001361F3" w:rsidRPr="00E54A68">
        <w:rPr>
          <w:rFonts w:ascii="Helvetica" w:hAnsi="Helvetica" w:cs="Helvetica"/>
        </w:rPr>
        <w:t xml:space="preserve">a </w:t>
      </w:r>
      <w:r w:rsidRPr="00E54A68">
        <w:rPr>
          <w:rFonts w:ascii="Helvetica" w:hAnsi="Helvetica" w:cs="Helvetica"/>
        </w:rPr>
        <w:t xml:space="preserve">health </w:t>
      </w:r>
      <w:r w:rsidR="001361F3" w:rsidRPr="00E54A68">
        <w:rPr>
          <w:rFonts w:ascii="Helvetica" w:hAnsi="Helvetica" w:cs="Helvetica"/>
        </w:rPr>
        <w:t>plan</w:t>
      </w:r>
      <w:r w:rsidRPr="00E54A68">
        <w:rPr>
          <w:rFonts w:ascii="Helvetica" w:hAnsi="Helvetica" w:cs="Helvetica"/>
        </w:rPr>
        <w:t xml:space="preserve">. </w:t>
      </w:r>
      <w:r w:rsidR="000D57A3" w:rsidRPr="00E54A68">
        <w:rPr>
          <w:rFonts w:ascii="Helvetica" w:hAnsi="Helvetica" w:cs="Helvetica"/>
        </w:rPr>
        <w:t xml:space="preserve">Great news – now you’re </w:t>
      </w:r>
      <w:r w:rsidR="001361F3" w:rsidRPr="00E54A68">
        <w:rPr>
          <w:rFonts w:ascii="Helvetica" w:hAnsi="Helvetica" w:cs="Helvetica"/>
        </w:rPr>
        <w:t>insured</w:t>
      </w:r>
      <w:r w:rsidR="000D57A3" w:rsidRPr="00E54A68">
        <w:rPr>
          <w:rFonts w:ascii="Helvetica" w:hAnsi="Helvetica" w:cs="Helvetica"/>
        </w:rPr>
        <w:t>!</w:t>
      </w:r>
      <w:r w:rsidR="00E46535">
        <w:rPr>
          <w:rFonts w:ascii="Helvetica" w:hAnsi="Helvetica" w:cs="Helvetica"/>
        </w:rPr>
        <w:t xml:space="preserve"> </w:t>
      </w:r>
      <w:r w:rsidR="000D57A3" w:rsidRPr="00E54A68">
        <w:rPr>
          <w:rFonts w:ascii="Helvetica" w:hAnsi="Helvetica" w:cs="Helvetica"/>
        </w:rPr>
        <w:t>But what’s next? You’</w:t>
      </w:r>
      <w:r w:rsidR="004566A5" w:rsidRPr="00E54A68">
        <w:rPr>
          <w:rFonts w:ascii="Helvetica" w:hAnsi="Helvetica" w:cs="Helvetica"/>
        </w:rPr>
        <w:t>ll</w:t>
      </w:r>
      <w:r w:rsidR="001361F3" w:rsidRPr="00E54A68">
        <w:rPr>
          <w:rFonts w:ascii="Helvetica" w:hAnsi="Helvetica" w:cs="Helvetica"/>
        </w:rPr>
        <w:t xml:space="preserve"> </w:t>
      </w:r>
      <w:r w:rsidR="000D57A3" w:rsidRPr="00E54A68">
        <w:rPr>
          <w:rFonts w:ascii="Helvetica" w:hAnsi="Helvetica" w:cs="Helvetica"/>
        </w:rPr>
        <w:t>use</w:t>
      </w:r>
      <w:r w:rsidR="001361F3" w:rsidRPr="00E54A68">
        <w:rPr>
          <w:rFonts w:ascii="Helvetica" w:hAnsi="Helvetica" w:cs="Helvetica"/>
        </w:rPr>
        <w:t xml:space="preserve"> your plan</w:t>
      </w:r>
      <w:r w:rsidR="000D57A3" w:rsidRPr="00E54A68">
        <w:rPr>
          <w:rFonts w:ascii="Helvetica" w:hAnsi="Helvetica" w:cs="Helvetica"/>
        </w:rPr>
        <w:t xml:space="preserve"> to access health care.</w:t>
      </w:r>
      <w:r w:rsidR="00D42D3B" w:rsidRPr="00E54A68">
        <w:rPr>
          <w:rFonts w:ascii="Helvetica" w:hAnsi="Helvetica" w:cs="Helvetica"/>
        </w:rPr>
        <w:t xml:space="preserve"> </w:t>
      </w:r>
    </w:p>
    <w:p w14:paraId="6EE67E9A" w14:textId="15D9F301" w:rsidR="001361F3" w:rsidRDefault="001361F3" w:rsidP="00E54A68">
      <w:pPr>
        <w:pStyle w:val="BodyText"/>
        <w:tabs>
          <w:tab w:val="left" w:pos="2211"/>
          <w:tab w:val="left" w:pos="6679"/>
        </w:tabs>
        <w:spacing w:after="120"/>
        <w:ind w:left="202" w:right="115"/>
        <w:rPr>
          <w:rFonts w:ascii="Helvetica" w:hAnsi="Helvetica" w:cs="Helvetica"/>
        </w:rPr>
      </w:pPr>
      <w:r w:rsidRPr="00E54A68">
        <w:rPr>
          <w:rFonts w:ascii="Helvetica" w:hAnsi="Helvetica" w:cs="Helvetica"/>
        </w:rPr>
        <w:t>How much your plan will pay or what services it will cover depends on t</w:t>
      </w:r>
      <w:r w:rsidR="002D6307" w:rsidRPr="00E54A68">
        <w:rPr>
          <w:rFonts w:ascii="Helvetica" w:hAnsi="Helvetica" w:cs="Helvetica"/>
        </w:rPr>
        <w:t xml:space="preserve">he </w:t>
      </w:r>
      <w:r w:rsidRPr="00E54A68">
        <w:rPr>
          <w:rFonts w:ascii="Helvetica" w:hAnsi="Helvetica" w:cs="Helvetica"/>
        </w:rPr>
        <w:t xml:space="preserve">plan’s </w:t>
      </w:r>
      <w:r w:rsidR="002D6307" w:rsidRPr="00E54A68">
        <w:rPr>
          <w:rFonts w:ascii="Helvetica" w:hAnsi="Helvetica" w:cs="Helvetica"/>
        </w:rPr>
        <w:t>details</w:t>
      </w:r>
      <w:r w:rsidR="000D57A3" w:rsidRPr="00E54A68">
        <w:rPr>
          <w:rFonts w:ascii="Helvetica" w:hAnsi="Helvetica" w:cs="Helvetica"/>
        </w:rPr>
        <w:t xml:space="preserve">. </w:t>
      </w:r>
      <w:r w:rsidR="0034374F" w:rsidRPr="00E54A68">
        <w:rPr>
          <w:rFonts w:ascii="Helvetica" w:hAnsi="Helvetica" w:cs="Helvetica"/>
        </w:rPr>
        <w:t xml:space="preserve">This tool will </w:t>
      </w:r>
      <w:r w:rsidRPr="00E54A68">
        <w:rPr>
          <w:rFonts w:ascii="Helvetica" w:hAnsi="Helvetica" w:cs="Helvetica"/>
        </w:rPr>
        <w:t xml:space="preserve">help </w:t>
      </w:r>
      <w:r w:rsidR="0034374F" w:rsidRPr="00E54A68">
        <w:rPr>
          <w:rFonts w:ascii="Helvetica" w:hAnsi="Helvetica" w:cs="Helvetica"/>
        </w:rPr>
        <w:t xml:space="preserve">you </w:t>
      </w:r>
      <w:r w:rsidRPr="00E54A68">
        <w:rPr>
          <w:rFonts w:ascii="Helvetica" w:hAnsi="Helvetica" w:cs="Helvetica"/>
        </w:rPr>
        <w:t>know what the details of your health plan mean</w:t>
      </w:r>
      <w:r w:rsidR="0034374F" w:rsidRPr="00E54A68">
        <w:rPr>
          <w:rFonts w:ascii="Helvetica" w:hAnsi="Helvetica" w:cs="Helvetica"/>
        </w:rPr>
        <w:t xml:space="preserve">. </w:t>
      </w:r>
      <w:r w:rsidRPr="00E54A68">
        <w:rPr>
          <w:rFonts w:ascii="Helvetica" w:hAnsi="Helvetica" w:cs="Helvetica"/>
        </w:rPr>
        <w:t xml:space="preserve">It will help you to better understand </w:t>
      </w:r>
      <w:r w:rsidRPr="00E54A68">
        <w:rPr>
          <w:rFonts w:ascii="Helvetica" w:hAnsi="Helvetica" w:cs="Helvetica"/>
          <w:b/>
        </w:rPr>
        <w:t xml:space="preserve">your </w:t>
      </w:r>
      <w:r w:rsidRPr="00E54A68">
        <w:rPr>
          <w:rFonts w:ascii="Helvetica" w:hAnsi="Helvetica" w:cs="Helvetica"/>
        </w:rPr>
        <w:t>plan. With this information, you can make better decisions about your health care.</w:t>
      </w:r>
    </w:p>
    <w:p w14:paraId="30BBEAB2" w14:textId="0BC846D9" w:rsidR="00F01E2C" w:rsidRPr="00E54A68" w:rsidRDefault="00F01E2C" w:rsidP="006F6609">
      <w:pPr>
        <w:pStyle w:val="BodyText"/>
        <w:tabs>
          <w:tab w:val="left" w:pos="2211"/>
          <w:tab w:val="left" w:pos="6679"/>
        </w:tabs>
        <w:spacing w:after="120"/>
        <w:ind w:right="115"/>
        <w:rPr>
          <w:rFonts w:ascii="Helvetica" w:hAnsi="Helvetica" w:cs="Helvetica"/>
        </w:rPr>
      </w:pPr>
      <w:r>
        <w:rPr>
          <w:rFonts w:ascii="Helvetica" w:hAnsi="Helvetica" w:cs="Helvetica"/>
        </w:rPr>
        <w:t xml:space="preserve">   </w:t>
      </w:r>
      <w:r w:rsidRPr="00E54A68">
        <w:rPr>
          <w:rFonts w:ascii="Helvetica" w:hAnsi="Helvetica" w:cs="Helvetica"/>
        </w:rPr>
        <w:t>The examples in this tool are general. They aren’t specific to your health plan.</w:t>
      </w:r>
      <w:r>
        <w:rPr>
          <w:rFonts w:ascii="Helvetica" w:hAnsi="Helvetica" w:cs="Helvetica"/>
        </w:rPr>
        <w:t xml:space="preserve">  </w:t>
      </w:r>
    </w:p>
    <w:p w14:paraId="169CA078" w14:textId="51C7A77E" w:rsidR="001361F3" w:rsidRPr="00E54A68" w:rsidRDefault="00F01E2C" w:rsidP="00E54A68">
      <w:pPr>
        <w:pStyle w:val="BodyText"/>
        <w:tabs>
          <w:tab w:val="left" w:pos="2211"/>
          <w:tab w:val="left" w:pos="6679"/>
        </w:tabs>
        <w:spacing w:after="120"/>
        <w:ind w:left="202" w:right="115"/>
        <w:rPr>
          <w:rFonts w:ascii="Helvetica" w:hAnsi="Helvetica" w:cs="Helvetica"/>
        </w:rPr>
      </w:pPr>
      <w:r w:rsidRPr="006F6609">
        <w:rPr>
          <w:rFonts w:ascii="Helvetica" w:hAnsi="Helvetica" w:cs="Helvetica"/>
        </w:rPr>
        <w:t xml:space="preserve">There are different types of health plans. This tool doesn’t include details about how to use Medicaid [States can customize to identify state Medicaid plan by name], Medicare, or other types of health plans like supplemental policies. See the </w:t>
      </w:r>
      <w:r w:rsidRPr="006F6609">
        <w:rPr>
          <w:rFonts w:ascii="Helvetica" w:hAnsi="Helvetica" w:cs="Helvetica"/>
          <w:b/>
        </w:rPr>
        <w:t xml:space="preserve">Health Plan Resources </w:t>
      </w:r>
      <w:r>
        <w:rPr>
          <w:rFonts w:ascii="Helvetica" w:hAnsi="Helvetica" w:cs="Helvetica"/>
          <w:b/>
        </w:rPr>
        <w:t>S</w:t>
      </w:r>
      <w:r w:rsidRPr="006F6609">
        <w:rPr>
          <w:rFonts w:ascii="Helvetica" w:hAnsi="Helvetica" w:cs="Helvetica"/>
          <w:b/>
        </w:rPr>
        <w:t xml:space="preserve">ection </w:t>
      </w:r>
      <w:r w:rsidRPr="006F6609">
        <w:rPr>
          <w:rFonts w:ascii="Helvetica" w:hAnsi="Helvetica" w:cs="Helvetica"/>
        </w:rPr>
        <w:t>to get information and help with Medicaid, Medicare, and other types of health plans.</w:t>
      </w:r>
    </w:p>
    <w:p w14:paraId="7FCDC3AD" w14:textId="73717645" w:rsidR="00A412E3" w:rsidRDefault="00A412E3" w:rsidP="00E54A68">
      <w:pPr>
        <w:pStyle w:val="BodyText"/>
        <w:tabs>
          <w:tab w:val="left" w:pos="2211"/>
          <w:tab w:val="left" w:pos="6679"/>
        </w:tabs>
        <w:spacing w:after="120"/>
        <w:ind w:left="202" w:right="115"/>
        <w:rPr>
          <w:rFonts w:ascii="Helvetica" w:hAnsi="Helvetica" w:cs="Helvetica"/>
        </w:rPr>
      </w:pPr>
      <w:r w:rsidRPr="00E54A68">
        <w:rPr>
          <w:rFonts w:ascii="Helvetica" w:hAnsi="Helvetica" w:cs="Helvetica"/>
        </w:rPr>
        <w:t xml:space="preserve">See the </w:t>
      </w:r>
      <w:r w:rsidRPr="00E54A68">
        <w:rPr>
          <w:rFonts w:ascii="Helvetica" w:hAnsi="Helvetica" w:cs="Helvetica"/>
          <w:b/>
        </w:rPr>
        <w:t>Glossary</w:t>
      </w:r>
      <w:r w:rsidRPr="00E54A68">
        <w:rPr>
          <w:rFonts w:ascii="Helvetica" w:hAnsi="Helvetica" w:cs="Helvetica"/>
        </w:rPr>
        <w:t xml:space="preserve"> for definitions for some of the terms used in this tool.</w:t>
      </w:r>
      <w:r w:rsidR="00D42D3B" w:rsidRPr="00E54A68">
        <w:rPr>
          <w:rFonts w:ascii="Helvetica" w:hAnsi="Helvetica" w:cs="Helvetica"/>
        </w:rPr>
        <w:t xml:space="preserve"> </w:t>
      </w:r>
    </w:p>
    <w:p w14:paraId="407670BE" w14:textId="368000F4" w:rsidR="00F01E2C" w:rsidRDefault="00F01E2C" w:rsidP="00E54A68">
      <w:pPr>
        <w:pStyle w:val="BodyText"/>
        <w:tabs>
          <w:tab w:val="left" w:pos="2211"/>
          <w:tab w:val="left" w:pos="6679"/>
        </w:tabs>
        <w:spacing w:after="120"/>
        <w:ind w:left="202" w:right="115"/>
        <w:rPr>
          <w:rFonts w:ascii="Helvetica" w:hAnsi="Helvetica" w:cs="Helvetica"/>
        </w:rPr>
      </w:pPr>
    </w:p>
    <w:p w14:paraId="335F18D5" w14:textId="77777777" w:rsidR="00F01E2C" w:rsidRPr="00E54A68" w:rsidRDefault="00F01E2C" w:rsidP="006F6609">
      <w:pPr>
        <w:spacing w:after="120"/>
        <w:ind w:left="180"/>
        <w:rPr>
          <w:rFonts w:ascii="Helvetica" w:hAnsi="Helvetica" w:cs="Helvetica"/>
          <w:w w:val="105"/>
        </w:rPr>
      </w:pPr>
      <w:r w:rsidRPr="00E54A68">
        <w:rPr>
          <w:rFonts w:ascii="Helvetica" w:hAnsi="Helvetica" w:cs="Helvetica"/>
          <w:w w:val="105"/>
        </w:rPr>
        <w:t xml:space="preserve">A special thanks to the Maine Health Access Foundation (www.mehaf.org) </w:t>
      </w:r>
      <w:r w:rsidRPr="00E54A68">
        <w:rPr>
          <w:rFonts w:ascii="Helvetica" w:hAnsi="Helvetica" w:cs="Helvetica"/>
          <w:noProof/>
          <w:w w:val="105"/>
        </w:rPr>
        <w:drawing>
          <wp:inline distT="0" distB="0" distL="0" distR="0" wp14:anchorId="117744D7" wp14:editId="279898C4">
            <wp:extent cx="1767305" cy="381000"/>
            <wp:effectExtent l="0" t="0" r="4445" b="0"/>
            <wp:docPr id="13" name="Picture 13" descr="C:\Users\nelsoa\Downloads\MeHAF_Logo_Primary noTa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a\Downloads\MeHAF_Logo_Primary noTag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6080" cy="389359"/>
                    </a:xfrm>
                    <a:prstGeom prst="rect">
                      <a:avLst/>
                    </a:prstGeom>
                    <a:noFill/>
                    <a:ln>
                      <a:noFill/>
                    </a:ln>
                  </pic:spPr>
                </pic:pic>
              </a:graphicData>
            </a:graphic>
          </wp:inline>
        </w:drawing>
      </w:r>
    </w:p>
    <w:p w14:paraId="624879D8" w14:textId="77777777" w:rsidR="00F01E2C" w:rsidRPr="00E54A68" w:rsidRDefault="00F01E2C" w:rsidP="006F6609">
      <w:pPr>
        <w:spacing w:after="120"/>
        <w:ind w:left="180"/>
        <w:rPr>
          <w:rFonts w:ascii="Helvetica" w:hAnsi="Helvetica" w:cs="Helvetica"/>
          <w:i/>
          <w:iCs/>
          <w:w w:val="105"/>
        </w:rPr>
      </w:pPr>
      <w:r w:rsidRPr="00E54A68">
        <w:rPr>
          <w:rFonts w:ascii="Helvetica" w:hAnsi="Helvetica" w:cs="Helvetica"/>
          <w:w w:val="105"/>
        </w:rPr>
        <w:t xml:space="preserve">for information and graphics derived from its original brochure, </w:t>
      </w:r>
      <w:r w:rsidRPr="00E54A68">
        <w:rPr>
          <w:rFonts w:ascii="Helvetica" w:hAnsi="Helvetica" w:cs="Helvetica"/>
          <w:i/>
          <w:iCs/>
          <w:w w:val="105"/>
        </w:rPr>
        <w:t>I Have Health Insurance! Now What?</w:t>
      </w:r>
      <w:r w:rsidRPr="00E54A68">
        <w:rPr>
          <w:rFonts w:ascii="Helvetica" w:hAnsi="Helvetica" w:cs="Helvetica"/>
          <w:noProof/>
          <w:w w:val="105"/>
        </w:rPr>
        <w:t xml:space="preserve"> </w:t>
      </w:r>
    </w:p>
    <w:p w14:paraId="7B3889D1" w14:textId="77777777" w:rsidR="00F01E2C" w:rsidRDefault="00F01E2C">
      <w:pPr>
        <w:rPr>
          <w:rFonts w:ascii="Helvetica" w:hAnsi="Helvetica" w:cs="Helvetica"/>
        </w:rPr>
      </w:pPr>
      <w:r>
        <w:rPr>
          <w:rFonts w:ascii="Helvetica" w:hAnsi="Helvetica" w:cs="Helvetica"/>
        </w:rPr>
        <w:br w:type="page"/>
      </w:r>
    </w:p>
    <w:p w14:paraId="67B1586B" w14:textId="1F93EE3D" w:rsidR="00F01E2C" w:rsidRDefault="00F01E2C" w:rsidP="006F6609">
      <w:pPr>
        <w:pStyle w:val="BodyText"/>
        <w:tabs>
          <w:tab w:val="left" w:pos="2211"/>
          <w:tab w:val="left" w:pos="6679"/>
        </w:tabs>
        <w:ind w:left="202" w:right="115"/>
        <w:jc w:val="center"/>
        <w:rPr>
          <w:rFonts w:ascii="Helvetica" w:hAnsi="Helvetica" w:cs="Helvetica"/>
        </w:rPr>
      </w:pPr>
      <w:r w:rsidRPr="006F6609">
        <w:rPr>
          <w:rFonts w:ascii="Helvetica" w:hAnsi="Helvetica" w:cs="Helvetica"/>
          <w:b/>
        </w:rPr>
        <w:lastRenderedPageBreak/>
        <w:t>Using Your Health Plan</w:t>
      </w:r>
    </w:p>
    <w:p w14:paraId="09275415" w14:textId="6AC97324" w:rsidR="00F01E2C" w:rsidRDefault="00F01E2C" w:rsidP="00947F44">
      <w:pPr>
        <w:pStyle w:val="BodyText"/>
        <w:tabs>
          <w:tab w:val="left" w:pos="2211"/>
          <w:tab w:val="left" w:pos="6679"/>
        </w:tabs>
        <w:spacing w:after="120"/>
        <w:ind w:left="202" w:right="115"/>
        <w:rPr>
          <w:rFonts w:ascii="Helvetica" w:hAnsi="Helvetica" w:cs="Helvetica"/>
        </w:rPr>
      </w:pPr>
    </w:p>
    <w:p w14:paraId="4D530C5C" w14:textId="581E4C93" w:rsidR="00F01E2C" w:rsidRPr="00947F44" w:rsidRDefault="00F01E2C" w:rsidP="00947F44">
      <w:pPr>
        <w:pStyle w:val="BodyText"/>
        <w:tabs>
          <w:tab w:val="left" w:pos="2211"/>
          <w:tab w:val="left" w:pos="6679"/>
        </w:tabs>
        <w:spacing w:after="120"/>
        <w:ind w:left="202" w:right="115"/>
        <w:rPr>
          <w:rFonts w:ascii="Helvetica" w:hAnsi="Helvetica" w:cs="Helvetica"/>
        </w:rPr>
      </w:pPr>
      <w:r>
        <w:rPr>
          <w:rFonts w:ascii="Helvetica" w:hAnsi="Helvetica" w:cs="Helvetica"/>
        </w:rPr>
        <w:t>Here are a few important things you need to remember:</w:t>
      </w:r>
    </w:p>
    <w:p w14:paraId="3854FEDF" w14:textId="79F6EE22" w:rsidR="009C06BB" w:rsidRPr="00E54A68" w:rsidRDefault="00FE6CEC" w:rsidP="00E54A68">
      <w:pPr>
        <w:pStyle w:val="BodyText"/>
        <w:numPr>
          <w:ilvl w:val="0"/>
          <w:numId w:val="11"/>
        </w:numPr>
        <w:spacing w:after="120"/>
        <w:ind w:right="50"/>
        <w:rPr>
          <w:rFonts w:ascii="Helvetica" w:hAnsi="Helvetica" w:cs="Helvetica"/>
        </w:rPr>
      </w:pPr>
      <w:r w:rsidRPr="00E54A68">
        <w:rPr>
          <w:rFonts w:ascii="Helvetica" w:eastAsia="Century Gothic" w:hAnsi="Helvetica" w:cs="Helvetica"/>
          <w:b/>
          <w:bCs/>
        </w:rPr>
        <w:t>Always c</w:t>
      </w:r>
      <w:r w:rsidR="009C06BB" w:rsidRPr="00E54A68">
        <w:rPr>
          <w:rFonts w:ascii="Helvetica" w:eastAsia="Century Gothic" w:hAnsi="Helvetica" w:cs="Helvetica"/>
          <w:b/>
          <w:bCs/>
        </w:rPr>
        <w:t>arry your insurance card with you</w:t>
      </w:r>
      <w:r w:rsidR="009C06BB" w:rsidRPr="00E54A68">
        <w:rPr>
          <w:rFonts w:ascii="Helvetica" w:hAnsi="Helvetica" w:cs="Helvetica"/>
        </w:rPr>
        <w:t xml:space="preserve">. </w:t>
      </w:r>
      <w:r w:rsidRPr="00E54A68">
        <w:rPr>
          <w:rFonts w:ascii="Helvetica" w:hAnsi="Helvetica" w:cs="Helvetica"/>
        </w:rPr>
        <w:t xml:space="preserve">It has basic information about your health </w:t>
      </w:r>
      <w:r w:rsidR="001361F3" w:rsidRPr="00E54A68">
        <w:rPr>
          <w:rFonts w:ascii="Helvetica" w:hAnsi="Helvetica" w:cs="Helvetica"/>
        </w:rPr>
        <w:t xml:space="preserve">plan. It </w:t>
      </w:r>
      <w:r w:rsidRPr="00E54A68">
        <w:rPr>
          <w:rFonts w:ascii="Helvetica" w:hAnsi="Helvetica" w:cs="Helvetica"/>
        </w:rPr>
        <w:t xml:space="preserve">tells your doctor and other health care providers who </w:t>
      </w:r>
      <w:r w:rsidR="001361F3" w:rsidRPr="00E54A68">
        <w:rPr>
          <w:rFonts w:ascii="Helvetica" w:hAnsi="Helvetica" w:cs="Helvetica"/>
        </w:rPr>
        <w:t xml:space="preserve">the plan </w:t>
      </w:r>
      <w:r w:rsidRPr="00E54A68">
        <w:rPr>
          <w:rFonts w:ascii="Helvetica" w:hAnsi="Helvetica" w:cs="Helvetica"/>
        </w:rPr>
        <w:t>cover</w:t>
      </w:r>
      <w:r w:rsidR="001361F3" w:rsidRPr="00E54A68">
        <w:rPr>
          <w:rFonts w:ascii="Helvetica" w:hAnsi="Helvetica" w:cs="Helvetica"/>
        </w:rPr>
        <w:t>s</w:t>
      </w:r>
      <w:r w:rsidRPr="00E54A68">
        <w:rPr>
          <w:rFonts w:ascii="Helvetica" w:hAnsi="Helvetica" w:cs="Helvetica"/>
        </w:rPr>
        <w:t xml:space="preserve">. </w:t>
      </w:r>
      <w:r w:rsidR="009C06BB" w:rsidRPr="00E54A68">
        <w:rPr>
          <w:rFonts w:ascii="Helvetica" w:hAnsi="Helvetica" w:cs="Helvetica"/>
        </w:rPr>
        <w:t>Show it when you check</w:t>
      </w:r>
      <w:r w:rsidR="001361F3" w:rsidRPr="00E54A68">
        <w:rPr>
          <w:rFonts w:ascii="Helvetica" w:hAnsi="Helvetica" w:cs="Helvetica"/>
        </w:rPr>
        <w:t xml:space="preserve"> </w:t>
      </w:r>
      <w:r w:rsidR="009C06BB" w:rsidRPr="00E54A68">
        <w:rPr>
          <w:rFonts w:ascii="Helvetica" w:hAnsi="Helvetica" w:cs="Helvetica"/>
        </w:rPr>
        <w:t xml:space="preserve">in at your </w:t>
      </w:r>
      <w:r w:rsidR="001361F3" w:rsidRPr="00E54A68">
        <w:rPr>
          <w:rFonts w:ascii="Helvetica" w:hAnsi="Helvetica" w:cs="Helvetica"/>
        </w:rPr>
        <w:t xml:space="preserve">doctor’s </w:t>
      </w:r>
      <w:r w:rsidR="009C06BB" w:rsidRPr="00E54A68">
        <w:rPr>
          <w:rFonts w:ascii="Helvetica" w:hAnsi="Helvetica" w:cs="Helvetica"/>
        </w:rPr>
        <w:t>office or go to the pharmacy.</w:t>
      </w:r>
      <w:r w:rsidR="00B26519" w:rsidRPr="00E54A68">
        <w:rPr>
          <w:rFonts w:ascii="Helvetica" w:hAnsi="Helvetica" w:cs="Helvetica"/>
        </w:rPr>
        <w:t xml:space="preserve"> </w:t>
      </w:r>
    </w:p>
    <w:p w14:paraId="77405224" w14:textId="68D16B17" w:rsidR="0062527B" w:rsidRPr="00E54A68" w:rsidRDefault="0062527B" w:rsidP="00E54A68">
      <w:pPr>
        <w:pStyle w:val="Heading2"/>
        <w:spacing w:before="0" w:after="120"/>
        <w:ind w:left="1097"/>
        <w:rPr>
          <w:rFonts w:ascii="Helvetica" w:hAnsi="Helvetica" w:cs="Helvetica"/>
          <w:sz w:val="22"/>
          <w:szCs w:val="22"/>
        </w:rPr>
      </w:pPr>
      <w:r w:rsidRPr="00E54A68">
        <w:rPr>
          <w:rFonts w:ascii="Helvetica" w:hAnsi="Helvetica" w:cs="Helvetica"/>
          <w:sz w:val="22"/>
          <w:szCs w:val="22"/>
        </w:rPr>
        <w:t>→</w:t>
      </w:r>
      <w:hyperlink w:anchor="_My_Health_Insurance" w:history="1">
        <w:r w:rsidR="004566A5" w:rsidRPr="00EB6E42">
          <w:rPr>
            <w:rStyle w:val="Hyperlink"/>
            <w:rFonts w:ascii="Helvetica" w:hAnsi="Helvetica" w:cs="Helvetica"/>
            <w:color w:val="auto"/>
            <w:sz w:val="22"/>
            <w:szCs w:val="22"/>
          </w:rPr>
          <w:t>Your</w:t>
        </w:r>
        <w:r w:rsidRPr="00E54A68">
          <w:rPr>
            <w:rStyle w:val="Hyperlink"/>
            <w:rFonts w:ascii="Helvetica" w:hAnsi="Helvetica" w:cs="Helvetica"/>
            <w:color w:val="auto"/>
            <w:sz w:val="22"/>
            <w:szCs w:val="22"/>
          </w:rPr>
          <w:t xml:space="preserve"> </w:t>
        </w:r>
        <w:r w:rsidR="001361F3" w:rsidRPr="00E54A68">
          <w:rPr>
            <w:rStyle w:val="Hyperlink"/>
            <w:rFonts w:ascii="Helvetica" w:hAnsi="Helvetica" w:cs="Helvetica"/>
            <w:color w:val="auto"/>
            <w:sz w:val="22"/>
            <w:szCs w:val="22"/>
          </w:rPr>
          <w:t>Insurance</w:t>
        </w:r>
        <w:r w:rsidRPr="00E54A68">
          <w:rPr>
            <w:rStyle w:val="Hyperlink"/>
            <w:rFonts w:ascii="Helvetica" w:hAnsi="Helvetica" w:cs="Helvetica"/>
            <w:color w:val="auto"/>
            <w:sz w:val="22"/>
            <w:szCs w:val="22"/>
          </w:rPr>
          <w:t xml:space="preserve"> Card</w:t>
        </w:r>
      </w:hyperlink>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120F09" w:rsidRPr="00EB6E42">
        <w:rPr>
          <w:rFonts w:ascii="Helvetica" w:hAnsi="Helvetica" w:cs="Helvetica"/>
          <w:sz w:val="22"/>
          <w:szCs w:val="22"/>
        </w:rPr>
        <w:tab/>
      </w:r>
      <w:r w:rsidR="00A02F8E" w:rsidRPr="00E54A68">
        <w:rPr>
          <w:rFonts w:ascii="Helvetica" w:hAnsi="Helvetica" w:cs="Helvetica"/>
          <w:sz w:val="22"/>
          <w:szCs w:val="22"/>
        </w:rPr>
        <w:t xml:space="preserve">Page </w:t>
      </w:r>
      <w:r w:rsidR="00630FA1">
        <w:rPr>
          <w:rFonts w:ascii="Helvetica" w:hAnsi="Helvetica" w:cs="Helvetica"/>
          <w:sz w:val="22"/>
          <w:szCs w:val="22"/>
        </w:rPr>
        <w:t>6</w:t>
      </w:r>
    </w:p>
    <w:p w14:paraId="2FC28083" w14:textId="6C05FF82" w:rsidR="00FE6CEC" w:rsidRPr="00E54A68" w:rsidRDefault="00FE6CEC" w:rsidP="00E54A68">
      <w:pPr>
        <w:pStyle w:val="Heading3"/>
        <w:numPr>
          <w:ilvl w:val="0"/>
          <w:numId w:val="11"/>
        </w:numPr>
        <w:spacing w:after="120"/>
        <w:rPr>
          <w:rFonts w:ascii="Helvetica" w:hAnsi="Helvetica" w:cs="Helvetica"/>
        </w:rPr>
      </w:pPr>
      <w:r w:rsidRPr="00E54A68">
        <w:rPr>
          <w:rFonts w:ascii="Helvetica" w:hAnsi="Helvetica" w:cs="Helvetica"/>
        </w:rPr>
        <w:t xml:space="preserve">Understand how your </w:t>
      </w:r>
      <w:r w:rsidR="001361F3" w:rsidRPr="00E54A68">
        <w:rPr>
          <w:rFonts w:ascii="Helvetica" w:hAnsi="Helvetica" w:cs="Helvetica"/>
        </w:rPr>
        <w:t xml:space="preserve">health </w:t>
      </w:r>
      <w:r w:rsidRPr="00E54A68">
        <w:rPr>
          <w:rFonts w:ascii="Helvetica" w:hAnsi="Helvetica" w:cs="Helvetica"/>
        </w:rPr>
        <w:t>plan works.</w:t>
      </w:r>
      <w:r w:rsidR="00D42D3B" w:rsidRPr="00E54A68">
        <w:rPr>
          <w:rFonts w:ascii="Helvetica" w:hAnsi="Helvetica" w:cs="Helvetica"/>
        </w:rPr>
        <w:t xml:space="preserve"> </w:t>
      </w:r>
      <w:r w:rsidRPr="00E54A68">
        <w:rPr>
          <w:rFonts w:ascii="Helvetica" w:eastAsia="Calibri" w:hAnsi="Helvetica" w:cs="Helvetica"/>
          <w:b w:val="0"/>
          <w:bCs w:val="0"/>
        </w:rPr>
        <w:t xml:space="preserve">The best way to avoid </w:t>
      </w:r>
      <w:r w:rsidR="001361F3" w:rsidRPr="00E54A68">
        <w:rPr>
          <w:rFonts w:ascii="Helvetica" w:eastAsia="Calibri" w:hAnsi="Helvetica" w:cs="Helvetica"/>
          <w:b w:val="0"/>
          <w:bCs w:val="0"/>
        </w:rPr>
        <w:t xml:space="preserve">surprise </w:t>
      </w:r>
      <w:r w:rsidR="00047DCA">
        <w:rPr>
          <w:rFonts w:ascii="Helvetica" w:eastAsia="Calibri" w:hAnsi="Helvetica" w:cs="Helvetica"/>
          <w:b w:val="0"/>
          <w:bCs w:val="0"/>
        </w:rPr>
        <w:t>health care</w:t>
      </w:r>
      <w:r w:rsidR="00047DCA" w:rsidRPr="00E54A68">
        <w:rPr>
          <w:rFonts w:ascii="Helvetica" w:eastAsia="Calibri" w:hAnsi="Helvetica" w:cs="Helvetica"/>
          <w:b w:val="0"/>
          <w:bCs w:val="0"/>
        </w:rPr>
        <w:t xml:space="preserve"> </w:t>
      </w:r>
      <w:r w:rsidRPr="00E54A68">
        <w:rPr>
          <w:rFonts w:ascii="Helvetica" w:eastAsia="Calibri" w:hAnsi="Helvetica" w:cs="Helvetica"/>
          <w:b w:val="0"/>
          <w:bCs w:val="0"/>
        </w:rPr>
        <w:t>bills is to understand your plan and what your costs will be ahead of time.</w:t>
      </w:r>
      <w:r w:rsidR="00D42D3B" w:rsidRPr="00E54A68">
        <w:rPr>
          <w:rFonts w:ascii="Helvetica" w:eastAsia="Calibri" w:hAnsi="Helvetica" w:cs="Helvetica"/>
          <w:b w:val="0"/>
          <w:bCs w:val="0"/>
        </w:rPr>
        <w:t xml:space="preserve"> </w:t>
      </w:r>
    </w:p>
    <w:p w14:paraId="5B785F39" w14:textId="1A5DA873" w:rsidR="0062527B" w:rsidRPr="00E54A68" w:rsidRDefault="0062527B" w:rsidP="00E54A68">
      <w:pPr>
        <w:pStyle w:val="Heading2"/>
        <w:spacing w:before="0" w:after="120"/>
        <w:ind w:left="1097"/>
        <w:rPr>
          <w:rFonts w:ascii="Helvetica" w:hAnsi="Helvetica" w:cs="Helvetica"/>
          <w:sz w:val="22"/>
          <w:szCs w:val="22"/>
        </w:rPr>
      </w:pPr>
      <w:r w:rsidRPr="00E54A68">
        <w:rPr>
          <w:rFonts w:ascii="Helvetica" w:hAnsi="Helvetica" w:cs="Helvetica"/>
          <w:sz w:val="22"/>
          <w:szCs w:val="22"/>
        </w:rPr>
        <w:t>→</w:t>
      </w:r>
      <w:hyperlink w:anchor="_Getting_to_Know" w:history="1">
        <w:r w:rsidRPr="00E54A68">
          <w:rPr>
            <w:rStyle w:val="Hyperlink"/>
            <w:rFonts w:ascii="Helvetica" w:hAnsi="Helvetica" w:cs="Helvetica"/>
            <w:color w:val="auto"/>
            <w:sz w:val="22"/>
            <w:szCs w:val="22"/>
          </w:rPr>
          <w:t>Get to Know Your Health Plan</w:t>
        </w:r>
      </w:hyperlink>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120F09" w:rsidRPr="00EB6E42">
        <w:rPr>
          <w:rFonts w:ascii="Helvetica" w:hAnsi="Helvetica" w:cs="Helvetica"/>
          <w:sz w:val="22"/>
          <w:szCs w:val="22"/>
        </w:rPr>
        <w:tab/>
      </w:r>
      <w:r w:rsidR="00A02F8E" w:rsidRPr="00E54A68">
        <w:rPr>
          <w:rFonts w:ascii="Helvetica" w:hAnsi="Helvetica" w:cs="Helvetica"/>
          <w:sz w:val="22"/>
          <w:szCs w:val="22"/>
        </w:rPr>
        <w:t xml:space="preserve">Page </w:t>
      </w:r>
      <w:r w:rsidR="00630FA1">
        <w:rPr>
          <w:rFonts w:ascii="Helvetica" w:hAnsi="Helvetica" w:cs="Helvetica"/>
          <w:sz w:val="22"/>
          <w:szCs w:val="22"/>
        </w:rPr>
        <w:t>5</w:t>
      </w:r>
    </w:p>
    <w:p w14:paraId="33EA00CC" w14:textId="176E8560" w:rsidR="0062527B" w:rsidRPr="00E54A68" w:rsidRDefault="0062527B" w:rsidP="00E54A68">
      <w:pPr>
        <w:pStyle w:val="Heading2"/>
        <w:spacing w:before="0" w:after="120"/>
        <w:ind w:left="1097"/>
        <w:rPr>
          <w:rFonts w:ascii="Helvetica" w:hAnsi="Helvetica" w:cs="Helvetica"/>
          <w:sz w:val="22"/>
          <w:szCs w:val="22"/>
        </w:rPr>
      </w:pPr>
      <w:r w:rsidRPr="00E54A68">
        <w:rPr>
          <w:rFonts w:ascii="Helvetica" w:hAnsi="Helvetica" w:cs="Helvetica"/>
          <w:sz w:val="22"/>
          <w:szCs w:val="22"/>
        </w:rPr>
        <w:t>→</w:t>
      </w:r>
      <w:hyperlink w:anchor="_Summary_of_Benefits" w:history="1">
        <w:r w:rsidRPr="00E54A68">
          <w:rPr>
            <w:rStyle w:val="Hyperlink"/>
            <w:rFonts w:ascii="Helvetica" w:hAnsi="Helvetica" w:cs="Helvetica"/>
            <w:color w:val="auto"/>
            <w:sz w:val="22"/>
            <w:szCs w:val="22"/>
          </w:rPr>
          <w:t>Summary of Benefits and Coverage (SBC)</w:t>
        </w:r>
      </w:hyperlink>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120F09" w:rsidRPr="00EB6E42">
        <w:rPr>
          <w:rFonts w:ascii="Helvetica" w:hAnsi="Helvetica" w:cs="Helvetica"/>
          <w:sz w:val="22"/>
          <w:szCs w:val="22"/>
        </w:rPr>
        <w:tab/>
      </w:r>
      <w:r w:rsidR="00A02F8E" w:rsidRPr="00E54A68">
        <w:rPr>
          <w:rFonts w:ascii="Helvetica" w:hAnsi="Helvetica" w:cs="Helvetica"/>
          <w:sz w:val="22"/>
          <w:szCs w:val="22"/>
        </w:rPr>
        <w:t xml:space="preserve">Page </w:t>
      </w:r>
      <w:r w:rsidR="00630FA1">
        <w:rPr>
          <w:rFonts w:ascii="Helvetica" w:hAnsi="Helvetica" w:cs="Helvetica"/>
          <w:sz w:val="22"/>
          <w:szCs w:val="22"/>
        </w:rPr>
        <w:t>7</w:t>
      </w:r>
    </w:p>
    <w:p w14:paraId="332D6BF3" w14:textId="31A2BF93" w:rsidR="0062527B" w:rsidRPr="00E54A68" w:rsidRDefault="0062527B" w:rsidP="00E54A68">
      <w:pPr>
        <w:pStyle w:val="Heading2"/>
        <w:spacing w:before="0" w:after="120"/>
        <w:ind w:left="1097"/>
        <w:rPr>
          <w:rFonts w:ascii="Helvetica" w:hAnsi="Helvetica" w:cs="Helvetica"/>
          <w:sz w:val="22"/>
          <w:szCs w:val="22"/>
        </w:rPr>
      </w:pPr>
      <w:r w:rsidRPr="00E54A68">
        <w:rPr>
          <w:rFonts w:ascii="Helvetica" w:hAnsi="Helvetica" w:cs="Helvetica"/>
          <w:sz w:val="22"/>
          <w:szCs w:val="22"/>
        </w:rPr>
        <w:t>→</w:t>
      </w:r>
      <w:hyperlink w:anchor="_Schedule_of_Benefits" w:history="1">
        <w:r w:rsidRPr="00E54A68">
          <w:rPr>
            <w:rStyle w:val="Hyperlink"/>
            <w:rFonts w:ascii="Helvetica" w:hAnsi="Helvetica" w:cs="Helvetica"/>
            <w:color w:val="auto"/>
            <w:sz w:val="22"/>
            <w:szCs w:val="22"/>
          </w:rPr>
          <w:t>Schedule of Benefits/Outline of Coverage</w:t>
        </w:r>
      </w:hyperlink>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EB6E42" w:rsidRPr="00EB6E42">
        <w:rPr>
          <w:rFonts w:ascii="Helvetica" w:hAnsi="Helvetica" w:cs="Helvetica"/>
          <w:sz w:val="22"/>
          <w:szCs w:val="22"/>
        </w:rPr>
        <w:tab/>
      </w:r>
      <w:r w:rsidR="00A02F8E" w:rsidRPr="00E54A68">
        <w:rPr>
          <w:rFonts w:ascii="Helvetica" w:hAnsi="Helvetica" w:cs="Helvetica"/>
          <w:sz w:val="22"/>
          <w:szCs w:val="22"/>
        </w:rPr>
        <w:t xml:space="preserve">Page </w:t>
      </w:r>
      <w:r w:rsidR="00630FA1">
        <w:rPr>
          <w:rFonts w:ascii="Helvetica" w:hAnsi="Helvetica" w:cs="Helvetica"/>
          <w:sz w:val="22"/>
          <w:szCs w:val="22"/>
        </w:rPr>
        <w:t>8</w:t>
      </w:r>
      <w:r w:rsidR="00A02F8E" w:rsidRPr="00E54A68">
        <w:rPr>
          <w:rFonts w:ascii="Helvetica" w:hAnsi="Helvetica" w:cs="Helvetica"/>
          <w:sz w:val="22"/>
          <w:szCs w:val="22"/>
        </w:rPr>
        <w:tab/>
      </w:r>
    </w:p>
    <w:p w14:paraId="140A2C1F" w14:textId="45C786A0" w:rsidR="00060752" w:rsidRPr="00E54A68" w:rsidRDefault="00060752" w:rsidP="00E54A68">
      <w:pPr>
        <w:pStyle w:val="Heading2"/>
        <w:spacing w:before="0" w:after="120"/>
        <w:ind w:left="1097"/>
        <w:rPr>
          <w:rFonts w:ascii="Helvetica" w:hAnsi="Helvetica" w:cs="Helvetica"/>
          <w:sz w:val="22"/>
          <w:szCs w:val="22"/>
        </w:rPr>
      </w:pPr>
      <w:r w:rsidRPr="00E54A68">
        <w:rPr>
          <w:rFonts w:ascii="Helvetica" w:hAnsi="Helvetica" w:cs="Helvetica"/>
          <w:sz w:val="22"/>
          <w:szCs w:val="22"/>
        </w:rPr>
        <w:t>→</w:t>
      </w:r>
      <w:hyperlink w:anchor="_Get_the_Most" w:history="1">
        <w:r w:rsidRPr="00E54A68">
          <w:rPr>
            <w:rStyle w:val="Hyperlink"/>
            <w:rFonts w:ascii="Helvetica" w:hAnsi="Helvetica" w:cs="Helvetica"/>
            <w:color w:val="auto"/>
            <w:sz w:val="22"/>
            <w:szCs w:val="22"/>
          </w:rPr>
          <w:t xml:space="preserve">Get the Most </w:t>
        </w:r>
        <w:r w:rsidR="004566A5" w:rsidRPr="00EB6E42">
          <w:rPr>
            <w:rStyle w:val="Hyperlink"/>
            <w:rFonts w:ascii="Helvetica" w:hAnsi="Helvetica" w:cs="Helvetica"/>
            <w:color w:val="auto"/>
            <w:sz w:val="22"/>
            <w:szCs w:val="22"/>
          </w:rPr>
          <w:t>O</w:t>
        </w:r>
        <w:r w:rsidRPr="00E54A68">
          <w:rPr>
            <w:rStyle w:val="Hyperlink"/>
            <w:rFonts w:ascii="Helvetica" w:hAnsi="Helvetica" w:cs="Helvetica"/>
            <w:color w:val="auto"/>
            <w:sz w:val="22"/>
            <w:szCs w:val="22"/>
          </w:rPr>
          <w:t>ut of Your Health Plan</w:t>
        </w:r>
      </w:hyperlink>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t>Page 1</w:t>
      </w:r>
      <w:r w:rsidR="00630FA1">
        <w:rPr>
          <w:rFonts w:ascii="Helvetica" w:hAnsi="Helvetica" w:cs="Helvetica"/>
          <w:sz w:val="22"/>
          <w:szCs w:val="22"/>
        </w:rPr>
        <w:t>6</w:t>
      </w:r>
    </w:p>
    <w:p w14:paraId="5EC76F20" w14:textId="3FC1EF0C" w:rsidR="009C06BB" w:rsidRPr="00E54A68" w:rsidRDefault="00FE6CEC" w:rsidP="00E54A68">
      <w:pPr>
        <w:pStyle w:val="ListParagraph"/>
        <w:numPr>
          <w:ilvl w:val="0"/>
          <w:numId w:val="11"/>
        </w:numPr>
        <w:spacing w:before="0" w:after="120"/>
        <w:ind w:right="66"/>
        <w:rPr>
          <w:rFonts w:ascii="Helvetica" w:hAnsi="Helvetica" w:cs="Helvetica"/>
        </w:rPr>
      </w:pPr>
      <w:r w:rsidRPr="00E54A68">
        <w:rPr>
          <w:rFonts w:ascii="Helvetica" w:hAnsi="Helvetica" w:cs="Helvetica"/>
          <w:b/>
        </w:rPr>
        <w:t>Manag</w:t>
      </w:r>
      <w:r w:rsidR="001361F3" w:rsidRPr="00E54A68">
        <w:rPr>
          <w:rFonts w:ascii="Helvetica" w:hAnsi="Helvetica" w:cs="Helvetica"/>
          <w:b/>
        </w:rPr>
        <w:t>e</w:t>
      </w:r>
      <w:r w:rsidRPr="00E54A68">
        <w:rPr>
          <w:rFonts w:ascii="Helvetica" w:hAnsi="Helvetica" w:cs="Helvetica"/>
          <w:b/>
        </w:rPr>
        <w:t xml:space="preserve"> your care and out</w:t>
      </w:r>
      <w:r w:rsidR="001361F3" w:rsidRPr="00E54A68">
        <w:rPr>
          <w:rFonts w:ascii="Helvetica" w:hAnsi="Helvetica" w:cs="Helvetica"/>
          <w:b/>
        </w:rPr>
        <w:t>-</w:t>
      </w:r>
      <w:r w:rsidRPr="00E54A68">
        <w:rPr>
          <w:rFonts w:ascii="Helvetica" w:hAnsi="Helvetica" w:cs="Helvetica"/>
          <w:b/>
        </w:rPr>
        <w:t>of</w:t>
      </w:r>
      <w:r w:rsidR="001361F3" w:rsidRPr="00E54A68">
        <w:rPr>
          <w:rFonts w:ascii="Helvetica" w:hAnsi="Helvetica" w:cs="Helvetica"/>
          <w:b/>
        </w:rPr>
        <w:t>-</w:t>
      </w:r>
      <w:r w:rsidRPr="00E54A68">
        <w:rPr>
          <w:rFonts w:ascii="Helvetica" w:hAnsi="Helvetica" w:cs="Helvetica"/>
          <w:b/>
        </w:rPr>
        <w:t>pocket costs.</w:t>
      </w:r>
      <w:r w:rsidR="00D42D3B" w:rsidRPr="00E54A68">
        <w:rPr>
          <w:rFonts w:ascii="Helvetica" w:hAnsi="Helvetica" w:cs="Helvetica"/>
          <w:b/>
        </w:rPr>
        <w:t xml:space="preserve"> </w:t>
      </w:r>
      <w:r w:rsidR="009C06BB" w:rsidRPr="00E54A68">
        <w:rPr>
          <w:rFonts w:ascii="Helvetica" w:hAnsi="Helvetica" w:cs="Helvetica"/>
        </w:rPr>
        <w:t>Pick a Primary Care Provider in your plan’s network. This can be a doctor, nurse, or physician assistant.</w:t>
      </w:r>
      <w:r w:rsidR="00D42D3B" w:rsidRPr="00E54A68">
        <w:rPr>
          <w:rFonts w:ascii="Helvetica" w:hAnsi="Helvetica" w:cs="Helvetica"/>
        </w:rPr>
        <w:t xml:space="preserve"> </w:t>
      </w:r>
    </w:p>
    <w:p w14:paraId="26D5F490" w14:textId="12BFA20E" w:rsidR="0062527B" w:rsidRPr="00E54A68" w:rsidRDefault="0062527B" w:rsidP="00E54A68">
      <w:pPr>
        <w:pStyle w:val="Heading2"/>
        <w:spacing w:before="0" w:after="120"/>
        <w:ind w:left="1097"/>
        <w:rPr>
          <w:rFonts w:ascii="Helvetica" w:hAnsi="Helvetica" w:cs="Helvetica"/>
          <w:sz w:val="22"/>
          <w:szCs w:val="22"/>
        </w:rPr>
      </w:pPr>
      <w:r w:rsidRPr="00E54A68">
        <w:rPr>
          <w:rFonts w:ascii="Helvetica" w:hAnsi="Helvetica" w:cs="Helvetica"/>
          <w:sz w:val="22"/>
          <w:szCs w:val="22"/>
        </w:rPr>
        <w:t>→</w:t>
      </w:r>
      <w:r w:rsidR="004566A5" w:rsidRPr="00EB6E42">
        <w:rPr>
          <w:rFonts w:ascii="Helvetica" w:hAnsi="Helvetica" w:cs="Helvetica"/>
          <w:sz w:val="22"/>
          <w:szCs w:val="22"/>
        </w:rPr>
        <w:t xml:space="preserve">Cost-Sharing: </w:t>
      </w:r>
      <w:hyperlink w:anchor="_How_You_and" w:history="1">
        <w:r w:rsidRPr="00E54A68">
          <w:rPr>
            <w:rStyle w:val="Hyperlink"/>
            <w:rFonts w:ascii="Helvetica" w:hAnsi="Helvetica" w:cs="Helvetica"/>
            <w:color w:val="auto"/>
            <w:sz w:val="22"/>
            <w:szCs w:val="22"/>
          </w:rPr>
          <w:t>How You and Your Health Plan Share Costs</w:t>
        </w:r>
      </w:hyperlink>
      <w:r w:rsidR="00A02F8E" w:rsidRPr="00E54A68">
        <w:rPr>
          <w:rFonts w:ascii="Helvetica" w:hAnsi="Helvetica" w:cs="Helvetica"/>
          <w:sz w:val="22"/>
          <w:szCs w:val="22"/>
        </w:rPr>
        <w:tab/>
        <w:t>Page 9</w:t>
      </w:r>
    </w:p>
    <w:p w14:paraId="23FF05E1" w14:textId="5CB8A882" w:rsidR="00C13BC3" w:rsidRPr="00E54A68" w:rsidRDefault="0057520A" w:rsidP="00E54A68">
      <w:pPr>
        <w:pStyle w:val="ListParagraph"/>
        <w:numPr>
          <w:ilvl w:val="0"/>
          <w:numId w:val="11"/>
        </w:numPr>
        <w:spacing w:before="0" w:after="120"/>
        <w:ind w:right="66"/>
        <w:rPr>
          <w:rFonts w:ascii="Helvetica" w:hAnsi="Helvetica" w:cs="Helvetica"/>
        </w:rPr>
      </w:pPr>
      <w:r>
        <w:rPr>
          <w:rFonts w:ascii="Helvetica" w:hAnsi="Helvetica" w:cs="Helvetica"/>
          <w:b/>
        </w:rPr>
        <w:t>Manage your p</w:t>
      </w:r>
      <w:r w:rsidR="00C13BC3" w:rsidRPr="00E54A68">
        <w:rPr>
          <w:rFonts w:ascii="Helvetica" w:hAnsi="Helvetica" w:cs="Helvetica"/>
          <w:b/>
        </w:rPr>
        <w:t>rescription drugs</w:t>
      </w:r>
      <w:r>
        <w:rPr>
          <w:rFonts w:ascii="Helvetica" w:hAnsi="Helvetica" w:cs="Helvetica"/>
          <w:b/>
        </w:rPr>
        <w:t>.</w:t>
      </w:r>
      <w:r w:rsidR="00C13BC3" w:rsidRPr="00E54A68">
        <w:rPr>
          <w:rFonts w:ascii="Helvetica" w:hAnsi="Helvetica" w:cs="Helvetica"/>
          <w:b/>
        </w:rPr>
        <w:t xml:space="preserve"> </w:t>
      </w:r>
    </w:p>
    <w:p w14:paraId="4DC720CE" w14:textId="64E71930" w:rsidR="0062527B" w:rsidRPr="00E54A68" w:rsidRDefault="0062527B" w:rsidP="00E54A68">
      <w:pPr>
        <w:pStyle w:val="Heading2"/>
        <w:spacing w:before="0" w:after="120"/>
        <w:ind w:left="1097"/>
        <w:rPr>
          <w:rFonts w:ascii="Helvetica" w:hAnsi="Helvetica" w:cs="Helvetica"/>
          <w:sz w:val="22"/>
          <w:szCs w:val="22"/>
        </w:rPr>
      </w:pPr>
      <w:r w:rsidRPr="00E54A68">
        <w:rPr>
          <w:rFonts w:ascii="Helvetica" w:hAnsi="Helvetica" w:cs="Helvetica"/>
          <w:sz w:val="22"/>
          <w:szCs w:val="22"/>
        </w:rPr>
        <w:t>→</w:t>
      </w:r>
      <w:hyperlink w:anchor="_Get_Your_Prescription" w:history="1">
        <w:r w:rsidRPr="00E54A68">
          <w:rPr>
            <w:rStyle w:val="Hyperlink"/>
            <w:rFonts w:ascii="Helvetica" w:hAnsi="Helvetica" w:cs="Helvetica"/>
            <w:color w:val="auto"/>
            <w:sz w:val="22"/>
            <w:szCs w:val="22"/>
          </w:rPr>
          <w:t>Your Prescription Medicines</w:t>
        </w:r>
      </w:hyperlink>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F01E2C">
        <w:rPr>
          <w:rFonts w:ascii="Helvetica" w:hAnsi="Helvetica" w:cs="Helvetica"/>
          <w:sz w:val="22"/>
          <w:szCs w:val="22"/>
        </w:rPr>
        <w:tab/>
      </w:r>
      <w:r w:rsidR="00A02F8E" w:rsidRPr="00E54A68">
        <w:rPr>
          <w:rFonts w:ascii="Helvetica" w:hAnsi="Helvetica" w:cs="Helvetica"/>
          <w:sz w:val="22"/>
          <w:szCs w:val="22"/>
        </w:rPr>
        <w:t>Page 1</w:t>
      </w:r>
      <w:r w:rsidR="00BC0812">
        <w:rPr>
          <w:rFonts w:ascii="Helvetica" w:hAnsi="Helvetica" w:cs="Helvetica"/>
          <w:sz w:val="22"/>
          <w:szCs w:val="22"/>
        </w:rPr>
        <w:t>5</w:t>
      </w:r>
    </w:p>
    <w:p w14:paraId="099147C2" w14:textId="2A728083" w:rsidR="00B26519" w:rsidRPr="00E54A68" w:rsidRDefault="009C06BB" w:rsidP="00E54A68">
      <w:pPr>
        <w:pStyle w:val="Heading3"/>
        <w:numPr>
          <w:ilvl w:val="0"/>
          <w:numId w:val="11"/>
        </w:numPr>
        <w:spacing w:after="120"/>
        <w:ind w:right="43"/>
        <w:rPr>
          <w:rFonts w:ascii="Helvetica" w:hAnsi="Helvetica" w:cs="Helvetica"/>
        </w:rPr>
      </w:pPr>
      <w:r w:rsidRPr="00E54A68">
        <w:rPr>
          <w:rFonts w:ascii="Helvetica" w:hAnsi="Helvetica" w:cs="Helvetica"/>
        </w:rPr>
        <w:t xml:space="preserve">Know what to do in an </w:t>
      </w:r>
      <w:r w:rsidR="00B26519" w:rsidRPr="00E54A68">
        <w:rPr>
          <w:rFonts w:ascii="Helvetica" w:hAnsi="Helvetica" w:cs="Helvetica"/>
        </w:rPr>
        <w:t>urgent or emergency medical situation.</w:t>
      </w:r>
      <w:r w:rsidR="00D42D3B" w:rsidRPr="00E54A68">
        <w:rPr>
          <w:rFonts w:ascii="Helvetica" w:hAnsi="Helvetica" w:cs="Helvetica"/>
        </w:rPr>
        <w:t xml:space="preserve"> </w:t>
      </w:r>
    </w:p>
    <w:p w14:paraId="5454541D" w14:textId="6BFCB207" w:rsidR="00642197" w:rsidRPr="00E54A68" w:rsidRDefault="00642197" w:rsidP="00E54A68">
      <w:pPr>
        <w:pStyle w:val="Heading2"/>
        <w:spacing w:before="0" w:after="120"/>
        <w:ind w:left="1097"/>
        <w:rPr>
          <w:rFonts w:ascii="Helvetica" w:hAnsi="Helvetica" w:cs="Helvetica"/>
          <w:sz w:val="22"/>
          <w:szCs w:val="22"/>
        </w:rPr>
      </w:pPr>
      <w:r w:rsidRPr="00E54A68">
        <w:rPr>
          <w:rFonts w:ascii="Helvetica" w:hAnsi="Helvetica" w:cs="Helvetica"/>
          <w:sz w:val="22"/>
          <w:szCs w:val="22"/>
        </w:rPr>
        <w:t>→</w:t>
      </w:r>
      <w:hyperlink w:anchor="_What_to_Do" w:history="1">
        <w:r w:rsidRPr="00E54A68">
          <w:rPr>
            <w:rStyle w:val="Hyperlink"/>
            <w:rFonts w:ascii="Helvetica" w:hAnsi="Helvetica" w:cs="Helvetica"/>
            <w:color w:val="auto"/>
            <w:sz w:val="22"/>
            <w:szCs w:val="22"/>
          </w:rPr>
          <w:t>What to Do in an Emergency</w:t>
        </w:r>
      </w:hyperlink>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F01E2C">
        <w:rPr>
          <w:rFonts w:ascii="Helvetica" w:hAnsi="Helvetica" w:cs="Helvetica"/>
          <w:sz w:val="22"/>
          <w:szCs w:val="22"/>
        </w:rPr>
        <w:tab/>
      </w:r>
      <w:r w:rsidR="00F01E2C">
        <w:rPr>
          <w:rFonts w:ascii="Helvetica" w:hAnsi="Helvetica" w:cs="Helvetica"/>
          <w:sz w:val="22"/>
          <w:szCs w:val="22"/>
        </w:rPr>
        <w:tab/>
      </w:r>
      <w:r w:rsidR="00A02F8E" w:rsidRPr="00E54A68">
        <w:rPr>
          <w:rFonts w:ascii="Helvetica" w:hAnsi="Helvetica" w:cs="Helvetica"/>
          <w:sz w:val="22"/>
          <w:szCs w:val="22"/>
        </w:rPr>
        <w:t>Page 1</w:t>
      </w:r>
      <w:r w:rsidR="00BC0812">
        <w:rPr>
          <w:rFonts w:ascii="Helvetica" w:hAnsi="Helvetica" w:cs="Helvetica"/>
          <w:sz w:val="22"/>
          <w:szCs w:val="22"/>
        </w:rPr>
        <w:t>7</w:t>
      </w:r>
    </w:p>
    <w:p w14:paraId="198CE806" w14:textId="6813D74B" w:rsidR="0062527B" w:rsidRPr="00E54A68" w:rsidRDefault="00A412E3" w:rsidP="00E54A68">
      <w:pPr>
        <w:pStyle w:val="Heading3"/>
        <w:numPr>
          <w:ilvl w:val="0"/>
          <w:numId w:val="11"/>
        </w:numPr>
        <w:spacing w:after="120"/>
        <w:ind w:right="43"/>
        <w:rPr>
          <w:rFonts w:ascii="Helvetica" w:eastAsia="Calibri" w:hAnsi="Helvetica" w:cs="Helvetica"/>
          <w:b w:val="0"/>
          <w:bCs w:val="0"/>
        </w:rPr>
      </w:pPr>
      <w:r w:rsidRPr="00E54A68">
        <w:rPr>
          <w:rFonts w:ascii="Helvetica" w:hAnsi="Helvetica" w:cs="Helvetica"/>
        </w:rPr>
        <w:t>Plan ahead.</w:t>
      </w:r>
      <w:r w:rsidR="00D42D3B" w:rsidRPr="00E54A68">
        <w:rPr>
          <w:rFonts w:ascii="Helvetica" w:hAnsi="Helvetica" w:cs="Helvetica"/>
        </w:rPr>
        <w:t xml:space="preserve"> </w:t>
      </w:r>
      <w:r w:rsidR="0057520A">
        <w:rPr>
          <w:rFonts w:ascii="Helvetica" w:hAnsi="Helvetica" w:cs="Helvetica"/>
        </w:rPr>
        <w:t>Know w</w:t>
      </w:r>
      <w:r w:rsidRPr="00E54A68">
        <w:rPr>
          <w:rFonts w:ascii="Helvetica" w:hAnsi="Helvetica" w:cs="Helvetica"/>
        </w:rPr>
        <w:t xml:space="preserve">hat you need to </w:t>
      </w:r>
      <w:r w:rsidR="00C13BC3" w:rsidRPr="00E54A68">
        <w:rPr>
          <w:rFonts w:ascii="Helvetica" w:hAnsi="Helvetica" w:cs="Helvetica"/>
        </w:rPr>
        <w:t xml:space="preserve">do if you have a </w:t>
      </w:r>
      <w:r w:rsidRPr="00E54A68">
        <w:rPr>
          <w:rFonts w:ascii="Helvetica" w:hAnsi="Helvetica" w:cs="Helvetica"/>
        </w:rPr>
        <w:t xml:space="preserve">planned </w:t>
      </w:r>
      <w:r w:rsidR="00C13BC3" w:rsidRPr="00E54A68">
        <w:rPr>
          <w:rFonts w:ascii="Helvetica" w:hAnsi="Helvetica" w:cs="Helvetica"/>
        </w:rPr>
        <w:t>health procedure or a surgery.</w:t>
      </w:r>
      <w:r w:rsidR="00D42D3B" w:rsidRPr="00E54A68">
        <w:rPr>
          <w:rFonts w:ascii="Helvetica" w:hAnsi="Helvetica" w:cs="Helvetica"/>
        </w:rPr>
        <w:t xml:space="preserve"> </w:t>
      </w:r>
      <w:r w:rsidR="00495CBD">
        <w:rPr>
          <w:rFonts w:ascii="Helvetica" w:eastAsia="Calibri" w:hAnsi="Helvetica" w:cs="Helvetica"/>
          <w:b w:val="0"/>
          <w:bCs w:val="0"/>
        </w:rPr>
        <w:t xml:space="preserve">Check to make sure </w:t>
      </w:r>
      <w:r w:rsidR="00C13BC3" w:rsidRPr="00E54A68">
        <w:rPr>
          <w:rFonts w:ascii="Helvetica" w:eastAsia="Calibri" w:hAnsi="Helvetica" w:cs="Helvetica"/>
          <w:b w:val="0"/>
          <w:bCs w:val="0"/>
        </w:rPr>
        <w:t xml:space="preserve">the facility </w:t>
      </w:r>
      <w:r w:rsidR="001361F3" w:rsidRPr="00E54A68">
        <w:rPr>
          <w:rFonts w:ascii="Helvetica" w:eastAsia="Calibri" w:hAnsi="Helvetica" w:cs="Helvetica"/>
          <w:b w:val="0"/>
          <w:bCs w:val="0"/>
        </w:rPr>
        <w:t xml:space="preserve">(for example, a hospital or lab) </w:t>
      </w:r>
      <w:r w:rsidR="00C13BC3" w:rsidRPr="00E54A68">
        <w:rPr>
          <w:rFonts w:ascii="Helvetica" w:eastAsia="Calibri" w:hAnsi="Helvetica" w:cs="Helvetica"/>
          <w:b w:val="0"/>
          <w:bCs w:val="0"/>
        </w:rPr>
        <w:t>and all health care providers are in your plan’s network</w:t>
      </w:r>
      <w:r w:rsidR="001361F3" w:rsidRPr="00E54A68">
        <w:rPr>
          <w:rFonts w:ascii="Helvetica" w:eastAsia="Calibri" w:hAnsi="Helvetica" w:cs="Helvetica"/>
          <w:b w:val="0"/>
          <w:bCs w:val="0"/>
        </w:rPr>
        <w:t xml:space="preserve">. If they aren’t, you’ll </w:t>
      </w:r>
      <w:r w:rsidR="00C13BC3" w:rsidRPr="00E54A68">
        <w:rPr>
          <w:rFonts w:ascii="Helvetica" w:eastAsia="Calibri" w:hAnsi="Helvetica" w:cs="Helvetica"/>
          <w:b w:val="0"/>
          <w:bCs w:val="0"/>
        </w:rPr>
        <w:t xml:space="preserve">have to pay more </w:t>
      </w:r>
      <w:r w:rsidR="00EB6E42" w:rsidRPr="00E54A68">
        <w:rPr>
          <w:rFonts w:ascii="Helvetica" w:eastAsia="Calibri" w:hAnsi="Helvetica" w:cs="Helvetica"/>
          <w:b w:val="0"/>
          <w:bCs w:val="0"/>
        </w:rPr>
        <w:t>of the costs yourself</w:t>
      </w:r>
      <w:r w:rsidR="00C13BC3" w:rsidRPr="00E54A68">
        <w:rPr>
          <w:rFonts w:ascii="Helvetica" w:eastAsia="Calibri" w:hAnsi="Helvetica" w:cs="Helvetica"/>
          <w:b w:val="0"/>
          <w:bCs w:val="0"/>
        </w:rPr>
        <w:t>.</w:t>
      </w:r>
      <w:r w:rsidR="00D42D3B" w:rsidRPr="00E54A68">
        <w:rPr>
          <w:rFonts w:ascii="Helvetica" w:eastAsia="Calibri" w:hAnsi="Helvetica" w:cs="Helvetica"/>
          <w:b w:val="0"/>
          <w:bCs w:val="0"/>
        </w:rPr>
        <w:t xml:space="preserve"> </w:t>
      </w:r>
      <w:r w:rsidR="003F1FF0">
        <w:rPr>
          <w:rFonts w:ascii="Helvetica" w:eastAsia="Calibri" w:hAnsi="Helvetica" w:cs="Helvetica"/>
          <w:b w:val="0"/>
          <w:bCs w:val="0"/>
        </w:rPr>
        <w:t xml:space="preserve"> </w:t>
      </w:r>
      <w:r w:rsidR="00495CBD">
        <w:rPr>
          <w:rFonts w:ascii="Helvetica" w:eastAsia="Calibri" w:hAnsi="Helvetica" w:cs="Helvetica"/>
          <w:b w:val="0"/>
          <w:bCs w:val="0"/>
        </w:rPr>
        <w:t xml:space="preserve">If </w:t>
      </w:r>
      <w:r w:rsidR="0057520A">
        <w:rPr>
          <w:rFonts w:ascii="Helvetica" w:eastAsia="Calibri" w:hAnsi="Helvetica" w:cs="Helvetica"/>
          <w:b w:val="0"/>
          <w:bCs w:val="0"/>
        </w:rPr>
        <w:t>you’re</w:t>
      </w:r>
      <w:r w:rsidR="00495CBD">
        <w:rPr>
          <w:rFonts w:ascii="Helvetica" w:eastAsia="Calibri" w:hAnsi="Helvetica" w:cs="Helvetica"/>
          <w:b w:val="0"/>
          <w:bCs w:val="0"/>
        </w:rPr>
        <w:t xml:space="preserve"> going to have a </w:t>
      </w:r>
      <w:r w:rsidR="0057520A">
        <w:rPr>
          <w:rFonts w:ascii="Helvetica" w:eastAsia="Calibri" w:hAnsi="Helvetica" w:cs="Helvetica"/>
          <w:b w:val="0"/>
          <w:bCs w:val="0"/>
        </w:rPr>
        <w:t>major</w:t>
      </w:r>
      <w:r w:rsidR="00495CBD">
        <w:rPr>
          <w:rFonts w:ascii="Helvetica" w:eastAsia="Calibri" w:hAnsi="Helvetica" w:cs="Helvetica"/>
          <w:b w:val="0"/>
          <w:bCs w:val="0"/>
        </w:rPr>
        <w:t xml:space="preserve"> health care service, like a surgery or procedure, </w:t>
      </w:r>
      <w:r w:rsidR="003F1FF0">
        <w:rPr>
          <w:rFonts w:ascii="Helvetica" w:eastAsia="Calibri" w:hAnsi="Helvetica" w:cs="Helvetica"/>
          <w:b w:val="0"/>
          <w:bCs w:val="0"/>
        </w:rPr>
        <w:t xml:space="preserve">you should </w:t>
      </w:r>
      <w:r w:rsidR="00495CBD">
        <w:rPr>
          <w:rFonts w:ascii="Helvetica" w:eastAsia="Calibri" w:hAnsi="Helvetica" w:cs="Helvetica"/>
          <w:b w:val="0"/>
          <w:bCs w:val="0"/>
        </w:rPr>
        <w:t>c</w:t>
      </w:r>
      <w:r w:rsidRPr="00E54A68">
        <w:rPr>
          <w:rFonts w:ascii="Helvetica" w:eastAsia="Calibri" w:hAnsi="Helvetica" w:cs="Helvetica"/>
          <w:b w:val="0"/>
          <w:bCs w:val="0"/>
        </w:rPr>
        <w:t xml:space="preserve">all your </w:t>
      </w:r>
      <w:r w:rsidR="006B25FD">
        <w:rPr>
          <w:rFonts w:ascii="Helvetica" w:eastAsia="Calibri" w:hAnsi="Helvetica" w:cs="Helvetica"/>
          <w:b w:val="0"/>
          <w:bCs w:val="0"/>
        </w:rPr>
        <w:t>insurer</w:t>
      </w:r>
      <w:r w:rsidR="006B25FD" w:rsidRPr="00E54A68">
        <w:rPr>
          <w:rFonts w:ascii="Helvetica" w:eastAsia="Calibri" w:hAnsi="Helvetica" w:cs="Helvetica"/>
          <w:b w:val="0"/>
          <w:bCs w:val="0"/>
        </w:rPr>
        <w:t xml:space="preserve"> </w:t>
      </w:r>
      <w:r w:rsidRPr="00E54A68">
        <w:rPr>
          <w:rFonts w:ascii="Helvetica" w:eastAsia="Calibri" w:hAnsi="Helvetica" w:cs="Helvetica"/>
          <w:b w:val="0"/>
          <w:bCs w:val="0"/>
        </w:rPr>
        <w:t xml:space="preserve">to </w:t>
      </w:r>
      <w:r w:rsidR="001361F3" w:rsidRPr="00E54A68">
        <w:rPr>
          <w:rFonts w:ascii="Helvetica" w:eastAsia="Calibri" w:hAnsi="Helvetica" w:cs="Helvetica"/>
          <w:b w:val="0"/>
          <w:bCs w:val="0"/>
        </w:rPr>
        <w:t xml:space="preserve">ask </w:t>
      </w:r>
      <w:r w:rsidR="00C13BC3" w:rsidRPr="00E54A68">
        <w:rPr>
          <w:rFonts w:ascii="Helvetica" w:eastAsia="Calibri" w:hAnsi="Helvetica" w:cs="Helvetica"/>
          <w:b w:val="0"/>
          <w:bCs w:val="0"/>
        </w:rPr>
        <w:t>if</w:t>
      </w:r>
      <w:r w:rsidR="001361F3" w:rsidRPr="00E54A68">
        <w:rPr>
          <w:rFonts w:ascii="Helvetica" w:eastAsia="Calibri" w:hAnsi="Helvetica" w:cs="Helvetica"/>
          <w:b w:val="0"/>
          <w:bCs w:val="0"/>
        </w:rPr>
        <w:t xml:space="preserve"> you need their approval </w:t>
      </w:r>
      <w:r w:rsidR="001361F3" w:rsidRPr="00E54A68">
        <w:rPr>
          <w:rFonts w:ascii="Helvetica" w:eastAsia="Calibri" w:hAnsi="Helvetica" w:cs="Helvetica"/>
          <w:b w:val="0"/>
          <w:bCs w:val="0"/>
          <w:i/>
        </w:rPr>
        <w:t>before</w:t>
      </w:r>
      <w:r w:rsidR="001361F3" w:rsidRPr="00E54A68">
        <w:rPr>
          <w:rFonts w:ascii="Helvetica" w:eastAsia="Calibri" w:hAnsi="Helvetica" w:cs="Helvetica"/>
          <w:b w:val="0"/>
          <w:bCs w:val="0"/>
        </w:rPr>
        <w:t xml:space="preserve"> you </w:t>
      </w:r>
      <w:r w:rsidR="00C458BA" w:rsidRPr="00E54A68">
        <w:rPr>
          <w:rFonts w:ascii="Helvetica" w:eastAsia="Calibri" w:hAnsi="Helvetica" w:cs="Helvetica"/>
          <w:b w:val="0"/>
          <w:bCs w:val="0"/>
        </w:rPr>
        <w:t>use the health care service</w:t>
      </w:r>
      <w:r w:rsidR="00C13BC3" w:rsidRPr="00E54A68">
        <w:rPr>
          <w:rFonts w:ascii="Helvetica" w:eastAsia="Calibri" w:hAnsi="Helvetica" w:cs="Helvetica"/>
          <w:b w:val="0"/>
          <w:bCs w:val="0"/>
        </w:rPr>
        <w:t xml:space="preserve">. </w:t>
      </w:r>
    </w:p>
    <w:p w14:paraId="4F15BFC9" w14:textId="294E2C9F" w:rsidR="00BF1196" w:rsidRPr="00E54A68" w:rsidRDefault="00BF1196" w:rsidP="00E54A68">
      <w:pPr>
        <w:pStyle w:val="Heading2"/>
        <w:spacing w:before="0" w:after="120"/>
        <w:ind w:left="1097"/>
        <w:rPr>
          <w:rFonts w:ascii="Helvetica" w:hAnsi="Helvetica" w:cs="Helvetica"/>
          <w:sz w:val="22"/>
          <w:szCs w:val="22"/>
        </w:rPr>
      </w:pPr>
      <w:r w:rsidRPr="00E54A68">
        <w:rPr>
          <w:rFonts w:ascii="Helvetica" w:hAnsi="Helvetica" w:cs="Helvetica"/>
          <w:sz w:val="22"/>
          <w:szCs w:val="22"/>
        </w:rPr>
        <w:t>→</w:t>
      </w:r>
      <w:hyperlink w:anchor="_Pick_a_Primary" w:history="1">
        <w:r w:rsidR="004566A5" w:rsidRPr="00EB6E42">
          <w:rPr>
            <w:rStyle w:val="Hyperlink"/>
            <w:rFonts w:ascii="Helvetica" w:hAnsi="Helvetica" w:cs="Helvetica"/>
            <w:color w:val="auto"/>
            <w:sz w:val="22"/>
            <w:szCs w:val="22"/>
          </w:rPr>
          <w:t>Choose</w:t>
        </w:r>
        <w:r w:rsidRPr="00E54A68">
          <w:rPr>
            <w:rStyle w:val="Hyperlink"/>
            <w:rFonts w:ascii="Helvetica" w:hAnsi="Helvetica" w:cs="Helvetica"/>
            <w:color w:val="auto"/>
            <w:sz w:val="22"/>
            <w:szCs w:val="22"/>
          </w:rPr>
          <w:t xml:space="preserve"> a Primary Care Provider in Your Network</w:t>
        </w:r>
      </w:hyperlink>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t>Page 1</w:t>
      </w:r>
      <w:r w:rsidR="00BC0812">
        <w:rPr>
          <w:rFonts w:ascii="Helvetica" w:hAnsi="Helvetica" w:cs="Helvetica"/>
          <w:sz w:val="22"/>
          <w:szCs w:val="22"/>
        </w:rPr>
        <w:t>1</w:t>
      </w:r>
    </w:p>
    <w:p w14:paraId="106B5FFC" w14:textId="601000FD" w:rsidR="00BF1196" w:rsidRPr="00E54A68" w:rsidRDefault="00BF1196" w:rsidP="00E54A68">
      <w:pPr>
        <w:pStyle w:val="Heading2"/>
        <w:spacing w:before="0" w:after="120"/>
        <w:ind w:left="1097"/>
        <w:rPr>
          <w:rFonts w:ascii="Helvetica" w:hAnsi="Helvetica" w:cs="Helvetica"/>
          <w:sz w:val="22"/>
          <w:szCs w:val="22"/>
        </w:rPr>
      </w:pPr>
      <w:r w:rsidRPr="00E54A68">
        <w:rPr>
          <w:rFonts w:ascii="Helvetica" w:hAnsi="Helvetica" w:cs="Helvetica"/>
          <w:sz w:val="22"/>
          <w:szCs w:val="22"/>
        </w:rPr>
        <w:t>→</w:t>
      </w:r>
      <w:hyperlink w:anchor="_Avoid_Balance_Billing" w:history="1">
        <w:r w:rsidRPr="00E54A68">
          <w:rPr>
            <w:rStyle w:val="Hyperlink"/>
            <w:rFonts w:ascii="Helvetica" w:hAnsi="Helvetica" w:cs="Helvetica"/>
            <w:color w:val="auto"/>
            <w:sz w:val="22"/>
            <w:szCs w:val="22"/>
          </w:rPr>
          <w:t>Avoid Balance Billing</w:t>
        </w:r>
      </w:hyperlink>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120F09" w:rsidRPr="00EB6E42">
        <w:rPr>
          <w:rFonts w:ascii="Helvetica" w:hAnsi="Helvetica" w:cs="Helvetica"/>
          <w:sz w:val="22"/>
          <w:szCs w:val="22"/>
        </w:rPr>
        <w:tab/>
      </w:r>
      <w:r w:rsidR="00A02F8E" w:rsidRPr="00E54A68">
        <w:rPr>
          <w:rFonts w:ascii="Helvetica" w:hAnsi="Helvetica" w:cs="Helvetica"/>
          <w:sz w:val="22"/>
          <w:szCs w:val="22"/>
        </w:rPr>
        <w:t>Page 1</w:t>
      </w:r>
      <w:r w:rsidR="00BC0812">
        <w:rPr>
          <w:rFonts w:ascii="Helvetica" w:hAnsi="Helvetica" w:cs="Helvetica"/>
          <w:sz w:val="22"/>
          <w:szCs w:val="22"/>
        </w:rPr>
        <w:t>2</w:t>
      </w:r>
    </w:p>
    <w:p w14:paraId="48F31035" w14:textId="4566A888" w:rsidR="00060752" w:rsidRPr="00E54A68" w:rsidRDefault="00060752" w:rsidP="00E54A68">
      <w:pPr>
        <w:pStyle w:val="Heading2"/>
        <w:spacing w:before="0" w:after="120"/>
        <w:ind w:left="1097"/>
        <w:rPr>
          <w:rFonts w:ascii="Helvetica" w:hAnsi="Helvetica" w:cs="Helvetica"/>
          <w:sz w:val="22"/>
          <w:szCs w:val="22"/>
        </w:rPr>
      </w:pPr>
      <w:r w:rsidRPr="00E54A68">
        <w:rPr>
          <w:rFonts w:ascii="Helvetica" w:hAnsi="Helvetica" w:cs="Helvetica"/>
          <w:sz w:val="22"/>
          <w:szCs w:val="22"/>
        </w:rPr>
        <w:t>→</w:t>
      </w:r>
      <w:hyperlink w:anchor="_Referrals_and_Prior" w:history="1">
        <w:r w:rsidRPr="00E54A68">
          <w:rPr>
            <w:rStyle w:val="Hyperlink"/>
            <w:rFonts w:ascii="Helvetica" w:hAnsi="Helvetica" w:cs="Helvetica"/>
            <w:color w:val="auto"/>
            <w:sz w:val="22"/>
            <w:szCs w:val="22"/>
          </w:rPr>
          <w:t>Referrals and Prior Authorizations</w:t>
        </w:r>
      </w:hyperlink>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120F09" w:rsidRPr="00EB6E42">
        <w:rPr>
          <w:rFonts w:ascii="Helvetica" w:hAnsi="Helvetica" w:cs="Helvetica"/>
          <w:sz w:val="22"/>
          <w:szCs w:val="22"/>
        </w:rPr>
        <w:tab/>
      </w:r>
      <w:r w:rsidR="00A02F8E" w:rsidRPr="00E54A68">
        <w:rPr>
          <w:rFonts w:ascii="Helvetica" w:hAnsi="Helvetica" w:cs="Helvetica"/>
          <w:sz w:val="22"/>
          <w:szCs w:val="22"/>
        </w:rPr>
        <w:t>Page 1</w:t>
      </w:r>
      <w:r w:rsidR="00BC0812">
        <w:rPr>
          <w:rFonts w:ascii="Helvetica" w:hAnsi="Helvetica" w:cs="Helvetica"/>
          <w:sz w:val="22"/>
          <w:szCs w:val="22"/>
        </w:rPr>
        <w:t>8</w:t>
      </w:r>
    </w:p>
    <w:p w14:paraId="68B62238" w14:textId="0DDB9DDF" w:rsidR="009C06BB" w:rsidRPr="00E54A68" w:rsidRDefault="00C13BC3" w:rsidP="00E54A68">
      <w:pPr>
        <w:pStyle w:val="BodyText"/>
        <w:numPr>
          <w:ilvl w:val="0"/>
          <w:numId w:val="11"/>
        </w:numPr>
        <w:spacing w:after="120"/>
        <w:ind w:right="-5"/>
        <w:rPr>
          <w:rFonts w:ascii="Helvetica" w:hAnsi="Helvetica" w:cs="Helvetica"/>
        </w:rPr>
      </w:pPr>
      <w:r w:rsidRPr="00E54A68">
        <w:rPr>
          <w:rFonts w:ascii="Helvetica" w:hAnsi="Helvetica" w:cs="Helvetica"/>
          <w:b/>
        </w:rPr>
        <w:t>Understand</w:t>
      </w:r>
      <w:r w:rsidR="00D42D3B" w:rsidRPr="00E54A68">
        <w:rPr>
          <w:rFonts w:ascii="Helvetica" w:hAnsi="Helvetica" w:cs="Helvetica"/>
          <w:b/>
        </w:rPr>
        <w:t xml:space="preserve"> </w:t>
      </w:r>
      <w:r w:rsidR="009C06BB" w:rsidRPr="00E54A68">
        <w:rPr>
          <w:rFonts w:ascii="Helvetica" w:hAnsi="Helvetica" w:cs="Helvetica"/>
        </w:rPr>
        <w:t xml:space="preserve">the key points of your </w:t>
      </w:r>
      <w:r w:rsidR="00C458BA" w:rsidRPr="00E54A68">
        <w:rPr>
          <w:rFonts w:ascii="Helvetica" w:hAnsi="Helvetica" w:cs="Helvetica"/>
        </w:rPr>
        <w:t>health</w:t>
      </w:r>
      <w:r w:rsidR="009C06BB" w:rsidRPr="00E54A68">
        <w:rPr>
          <w:rFonts w:ascii="Helvetica" w:hAnsi="Helvetica" w:cs="Helvetica"/>
        </w:rPr>
        <w:t xml:space="preserve"> plan, your health, and your health care.</w:t>
      </w:r>
    </w:p>
    <w:p w14:paraId="69984537" w14:textId="01C0D9C4" w:rsidR="00BF1196" w:rsidRPr="00E54A68" w:rsidRDefault="00BF1196" w:rsidP="00E54A68">
      <w:pPr>
        <w:pStyle w:val="Heading2"/>
        <w:spacing w:before="0" w:after="120"/>
        <w:ind w:left="1097"/>
        <w:rPr>
          <w:rFonts w:ascii="Helvetica" w:hAnsi="Helvetica" w:cs="Helvetica"/>
          <w:sz w:val="22"/>
          <w:szCs w:val="22"/>
        </w:rPr>
      </w:pPr>
      <w:r w:rsidRPr="00E54A68">
        <w:rPr>
          <w:rFonts w:ascii="Helvetica" w:hAnsi="Helvetica" w:cs="Helvetica"/>
          <w:sz w:val="22"/>
          <w:szCs w:val="22"/>
        </w:rPr>
        <w:t>→</w:t>
      </w:r>
      <w:hyperlink w:anchor="_Different_Kinds_of" w:history="1">
        <w:r w:rsidRPr="00E54A68">
          <w:rPr>
            <w:rStyle w:val="Hyperlink"/>
            <w:rFonts w:ascii="Helvetica" w:hAnsi="Helvetica" w:cs="Helvetica"/>
            <w:color w:val="auto"/>
            <w:sz w:val="22"/>
            <w:szCs w:val="22"/>
          </w:rPr>
          <w:t xml:space="preserve">Different Kinds of </w:t>
        </w:r>
        <w:r w:rsidR="006B25FD">
          <w:rPr>
            <w:rStyle w:val="Hyperlink"/>
            <w:rFonts w:ascii="Helvetica" w:hAnsi="Helvetica" w:cs="Helvetica"/>
            <w:color w:val="auto"/>
            <w:sz w:val="22"/>
            <w:szCs w:val="22"/>
          </w:rPr>
          <w:t xml:space="preserve">Health </w:t>
        </w:r>
        <w:r w:rsidRPr="00E54A68">
          <w:rPr>
            <w:rStyle w:val="Hyperlink"/>
            <w:rFonts w:ascii="Helvetica" w:hAnsi="Helvetica" w:cs="Helvetica"/>
            <w:color w:val="auto"/>
            <w:sz w:val="22"/>
            <w:szCs w:val="22"/>
          </w:rPr>
          <w:t>Plan</w:t>
        </w:r>
        <w:r w:rsidR="006B25FD">
          <w:rPr>
            <w:rStyle w:val="Hyperlink"/>
            <w:rFonts w:ascii="Helvetica" w:hAnsi="Helvetica" w:cs="Helvetica"/>
            <w:color w:val="auto"/>
            <w:sz w:val="22"/>
            <w:szCs w:val="22"/>
          </w:rPr>
          <w:t>s</w:t>
        </w:r>
      </w:hyperlink>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120F09" w:rsidRPr="00EB6E42">
        <w:rPr>
          <w:rFonts w:ascii="Helvetica" w:hAnsi="Helvetica" w:cs="Helvetica"/>
          <w:sz w:val="22"/>
          <w:szCs w:val="22"/>
        </w:rPr>
        <w:tab/>
      </w:r>
      <w:r w:rsidR="00A02F8E" w:rsidRPr="00E54A68">
        <w:rPr>
          <w:rFonts w:ascii="Helvetica" w:hAnsi="Helvetica" w:cs="Helvetica"/>
          <w:sz w:val="22"/>
          <w:szCs w:val="22"/>
        </w:rPr>
        <w:t>Page 1</w:t>
      </w:r>
      <w:r w:rsidR="00BC0812">
        <w:rPr>
          <w:rFonts w:ascii="Helvetica" w:hAnsi="Helvetica" w:cs="Helvetica"/>
          <w:sz w:val="22"/>
          <w:szCs w:val="22"/>
        </w:rPr>
        <w:t>3</w:t>
      </w:r>
    </w:p>
    <w:p w14:paraId="7B03504A" w14:textId="5E36C158" w:rsidR="00BF1196" w:rsidRPr="00E54A68" w:rsidRDefault="00BF1196" w:rsidP="00E54A68">
      <w:pPr>
        <w:pStyle w:val="Heading2"/>
        <w:spacing w:before="0" w:after="120"/>
        <w:ind w:left="1097"/>
        <w:rPr>
          <w:rFonts w:ascii="Helvetica" w:hAnsi="Helvetica" w:cs="Helvetica"/>
          <w:sz w:val="22"/>
          <w:szCs w:val="22"/>
        </w:rPr>
      </w:pPr>
      <w:r w:rsidRPr="00E54A68">
        <w:rPr>
          <w:rFonts w:ascii="Helvetica" w:hAnsi="Helvetica" w:cs="Helvetica"/>
          <w:sz w:val="22"/>
          <w:szCs w:val="22"/>
        </w:rPr>
        <w:t>→</w:t>
      </w:r>
      <w:hyperlink w:anchor="_Job-Based_Health_Plans" w:history="1">
        <w:r w:rsidRPr="00E54A68">
          <w:rPr>
            <w:rStyle w:val="Hyperlink"/>
            <w:rFonts w:ascii="Helvetica" w:hAnsi="Helvetica" w:cs="Helvetica"/>
            <w:color w:val="auto"/>
            <w:sz w:val="22"/>
            <w:szCs w:val="22"/>
          </w:rPr>
          <w:t>Job-Based Health Plans</w:t>
        </w:r>
      </w:hyperlink>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t>Page 1</w:t>
      </w:r>
      <w:r w:rsidR="00BC0812">
        <w:rPr>
          <w:rFonts w:ascii="Helvetica" w:hAnsi="Helvetica" w:cs="Helvetica"/>
          <w:sz w:val="22"/>
          <w:szCs w:val="22"/>
        </w:rPr>
        <w:t>4</w:t>
      </w:r>
    </w:p>
    <w:p w14:paraId="55F03E50" w14:textId="77777777" w:rsidR="00F01E2C" w:rsidRDefault="00642197" w:rsidP="006F6609">
      <w:pPr>
        <w:pStyle w:val="Heading2"/>
        <w:spacing w:before="0" w:after="60"/>
        <w:ind w:left="1097"/>
        <w:rPr>
          <w:rFonts w:ascii="Helvetica" w:hAnsi="Helvetica" w:cs="Helvetica"/>
          <w:sz w:val="22"/>
          <w:szCs w:val="22"/>
        </w:rPr>
      </w:pPr>
      <w:r w:rsidRPr="00E54A68">
        <w:rPr>
          <w:rFonts w:ascii="Helvetica" w:hAnsi="Helvetica" w:cs="Helvetica"/>
          <w:sz w:val="22"/>
          <w:szCs w:val="22"/>
        </w:rPr>
        <w:t>→</w:t>
      </w:r>
      <w:r w:rsidR="006B25FD">
        <w:rPr>
          <w:rFonts w:ascii="Helvetica" w:hAnsi="Helvetica" w:cs="Helvetica"/>
          <w:sz w:val="22"/>
          <w:szCs w:val="22"/>
        </w:rPr>
        <w:t xml:space="preserve">If You Have More Than One Health Plan: </w:t>
      </w:r>
    </w:p>
    <w:p w14:paraId="18CBA583" w14:textId="35F5DEEC" w:rsidR="00642197" w:rsidRPr="00E54A68" w:rsidRDefault="0023325F" w:rsidP="006F6609">
      <w:pPr>
        <w:pStyle w:val="Heading2"/>
        <w:spacing w:before="0" w:after="60"/>
        <w:ind w:left="1817" w:firstLine="343"/>
        <w:rPr>
          <w:rFonts w:ascii="Helvetica" w:hAnsi="Helvetica" w:cs="Helvetica"/>
          <w:sz w:val="22"/>
          <w:szCs w:val="22"/>
        </w:rPr>
      </w:pPr>
      <w:hyperlink w:anchor="_Coordination_of_Benefits" w:history="1">
        <w:r w:rsidR="00642197" w:rsidRPr="00E54A68">
          <w:rPr>
            <w:rStyle w:val="Hyperlink"/>
            <w:rFonts w:ascii="Helvetica" w:hAnsi="Helvetica" w:cs="Helvetica"/>
            <w:color w:val="auto"/>
            <w:sz w:val="22"/>
            <w:szCs w:val="22"/>
          </w:rPr>
          <w:t>Coordination of Benefits</w:t>
        </w:r>
      </w:hyperlink>
      <w:r w:rsidR="00A02F8E" w:rsidRPr="00E54A68">
        <w:rPr>
          <w:rFonts w:ascii="Helvetica" w:hAnsi="Helvetica" w:cs="Helvetica"/>
          <w:sz w:val="22"/>
          <w:szCs w:val="22"/>
        </w:rPr>
        <w:tab/>
      </w:r>
      <w:r w:rsidR="00F01E2C">
        <w:rPr>
          <w:rFonts w:ascii="Helvetica" w:hAnsi="Helvetica" w:cs="Helvetica"/>
          <w:sz w:val="22"/>
          <w:szCs w:val="22"/>
        </w:rPr>
        <w:tab/>
      </w:r>
      <w:r w:rsidR="00F01E2C">
        <w:rPr>
          <w:rFonts w:ascii="Helvetica" w:hAnsi="Helvetica" w:cs="Helvetica"/>
          <w:sz w:val="22"/>
          <w:szCs w:val="22"/>
        </w:rPr>
        <w:tab/>
      </w:r>
      <w:r w:rsidR="00F01E2C">
        <w:rPr>
          <w:rFonts w:ascii="Helvetica" w:hAnsi="Helvetica" w:cs="Helvetica"/>
          <w:sz w:val="22"/>
          <w:szCs w:val="22"/>
        </w:rPr>
        <w:tab/>
      </w:r>
      <w:r w:rsidR="00F01E2C">
        <w:rPr>
          <w:rFonts w:ascii="Helvetica" w:hAnsi="Helvetica" w:cs="Helvetica"/>
          <w:sz w:val="22"/>
          <w:szCs w:val="22"/>
        </w:rPr>
        <w:tab/>
      </w:r>
      <w:r w:rsidR="00A02F8E" w:rsidRPr="00E54A68">
        <w:rPr>
          <w:rFonts w:ascii="Helvetica" w:hAnsi="Helvetica" w:cs="Helvetica"/>
          <w:sz w:val="22"/>
          <w:szCs w:val="22"/>
        </w:rPr>
        <w:t>Page 1</w:t>
      </w:r>
      <w:r w:rsidR="00BC0812">
        <w:rPr>
          <w:rFonts w:ascii="Helvetica" w:hAnsi="Helvetica" w:cs="Helvetica"/>
          <w:sz w:val="22"/>
          <w:szCs w:val="22"/>
        </w:rPr>
        <w:t>9</w:t>
      </w:r>
    </w:p>
    <w:p w14:paraId="186B482A" w14:textId="29071EF9" w:rsidR="00642197" w:rsidRPr="00E54A68" w:rsidRDefault="00642197" w:rsidP="00E54A68">
      <w:pPr>
        <w:pStyle w:val="Heading2"/>
        <w:spacing w:before="0" w:after="120"/>
        <w:ind w:left="1097"/>
        <w:rPr>
          <w:rFonts w:ascii="Helvetica" w:hAnsi="Helvetica" w:cs="Helvetica"/>
          <w:sz w:val="22"/>
          <w:szCs w:val="22"/>
        </w:rPr>
      </w:pPr>
      <w:r w:rsidRPr="00E54A68">
        <w:rPr>
          <w:rFonts w:ascii="Helvetica" w:hAnsi="Helvetica" w:cs="Helvetica"/>
          <w:sz w:val="22"/>
          <w:szCs w:val="22"/>
        </w:rPr>
        <w:t>→</w:t>
      </w:r>
      <w:hyperlink w:anchor="_How_to_file" w:history="1">
        <w:r w:rsidRPr="00E54A68">
          <w:rPr>
            <w:rStyle w:val="Hyperlink"/>
            <w:rFonts w:ascii="Helvetica" w:hAnsi="Helvetica" w:cs="Helvetica"/>
            <w:color w:val="auto"/>
            <w:sz w:val="22"/>
            <w:szCs w:val="22"/>
          </w:rPr>
          <w:t>How to File a Claim</w:t>
        </w:r>
      </w:hyperlink>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t>Page 2</w:t>
      </w:r>
      <w:r w:rsidR="00BC0812">
        <w:rPr>
          <w:rFonts w:ascii="Helvetica" w:hAnsi="Helvetica" w:cs="Helvetica"/>
          <w:sz w:val="22"/>
          <w:szCs w:val="22"/>
        </w:rPr>
        <w:t>2</w:t>
      </w:r>
    </w:p>
    <w:p w14:paraId="5603B84B" w14:textId="25D7C797" w:rsidR="00094D37" w:rsidRPr="00E54A68" w:rsidRDefault="00094D37" w:rsidP="00E54A68">
      <w:pPr>
        <w:pStyle w:val="Heading2"/>
        <w:spacing w:before="0" w:after="120"/>
        <w:ind w:left="1097"/>
        <w:rPr>
          <w:rFonts w:ascii="Helvetica" w:hAnsi="Helvetica" w:cs="Helvetica"/>
          <w:sz w:val="22"/>
          <w:szCs w:val="22"/>
        </w:rPr>
      </w:pPr>
      <w:r w:rsidRPr="00E54A68">
        <w:rPr>
          <w:rFonts w:ascii="Helvetica" w:hAnsi="Helvetica" w:cs="Helvetica"/>
          <w:sz w:val="22"/>
          <w:szCs w:val="22"/>
        </w:rPr>
        <w:t>→</w:t>
      </w:r>
      <w:hyperlink w:anchor="_Health_Plan_Resources" w:history="1">
        <w:r w:rsidRPr="00BC0812">
          <w:rPr>
            <w:rStyle w:val="Hyperlink"/>
            <w:rFonts w:ascii="Helvetica" w:hAnsi="Helvetica" w:cs="Helvetica"/>
            <w:color w:val="auto"/>
            <w:sz w:val="22"/>
            <w:szCs w:val="22"/>
          </w:rPr>
          <w:t xml:space="preserve">Health </w:t>
        </w:r>
        <w:r w:rsidR="006B25FD" w:rsidRPr="00BC0812">
          <w:rPr>
            <w:rStyle w:val="Hyperlink"/>
            <w:rFonts w:ascii="Helvetica" w:hAnsi="Helvetica" w:cs="Helvetica"/>
            <w:color w:val="auto"/>
            <w:sz w:val="22"/>
            <w:szCs w:val="22"/>
          </w:rPr>
          <w:t>Plan</w:t>
        </w:r>
        <w:r w:rsidRPr="00BC0812">
          <w:rPr>
            <w:rStyle w:val="Hyperlink"/>
            <w:rFonts w:ascii="Helvetica" w:hAnsi="Helvetica" w:cs="Helvetica"/>
            <w:color w:val="auto"/>
            <w:sz w:val="22"/>
            <w:szCs w:val="22"/>
          </w:rPr>
          <w:t xml:space="preserve"> Resources</w:t>
        </w:r>
      </w:hyperlink>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r>
      <w:r w:rsidR="00120F09" w:rsidRPr="00EB6E42">
        <w:rPr>
          <w:rFonts w:ascii="Helvetica" w:hAnsi="Helvetica" w:cs="Helvetica"/>
          <w:sz w:val="22"/>
          <w:szCs w:val="22"/>
        </w:rPr>
        <w:tab/>
      </w:r>
      <w:r w:rsidR="00A02F8E" w:rsidRPr="00E54A68">
        <w:rPr>
          <w:rFonts w:ascii="Helvetica" w:hAnsi="Helvetica" w:cs="Helvetica"/>
          <w:sz w:val="22"/>
          <w:szCs w:val="22"/>
        </w:rPr>
        <w:t>Page 2</w:t>
      </w:r>
      <w:r w:rsidR="00BC0812">
        <w:rPr>
          <w:rFonts w:ascii="Helvetica" w:hAnsi="Helvetica" w:cs="Helvetica"/>
          <w:sz w:val="22"/>
          <w:szCs w:val="22"/>
        </w:rPr>
        <w:t>3</w:t>
      </w:r>
    </w:p>
    <w:p w14:paraId="47F756D1" w14:textId="6C4F2DA1" w:rsidR="00A02F8E" w:rsidRPr="00E54A68" w:rsidRDefault="00A02F8E" w:rsidP="00E54A68">
      <w:pPr>
        <w:pStyle w:val="Heading2"/>
        <w:spacing w:before="0" w:after="120"/>
        <w:ind w:left="1097"/>
        <w:rPr>
          <w:rFonts w:ascii="Helvetica" w:hAnsi="Helvetica" w:cs="Helvetica"/>
          <w:sz w:val="22"/>
          <w:szCs w:val="22"/>
        </w:rPr>
      </w:pPr>
      <w:r w:rsidRPr="00E54A68">
        <w:rPr>
          <w:rFonts w:ascii="Helvetica" w:hAnsi="Helvetica" w:cs="Helvetica"/>
          <w:sz w:val="22"/>
          <w:szCs w:val="22"/>
        </w:rPr>
        <w:t>→</w:t>
      </w:r>
      <w:hyperlink w:anchor="_Glossary_of_Terms" w:history="1">
        <w:r w:rsidRPr="00E54A68">
          <w:rPr>
            <w:rStyle w:val="Hyperlink"/>
            <w:rFonts w:ascii="Helvetica" w:hAnsi="Helvetica" w:cs="Helvetica"/>
            <w:color w:val="auto"/>
            <w:sz w:val="22"/>
            <w:szCs w:val="22"/>
          </w:rPr>
          <w:t>Glossary of Terms</w:t>
        </w:r>
        <w:r w:rsidRPr="00E54A68">
          <w:rPr>
            <w:rStyle w:val="Hyperlink"/>
            <w:rFonts w:ascii="Helvetica" w:hAnsi="Helvetica" w:cs="Helvetica"/>
            <w:color w:val="auto"/>
            <w:sz w:val="22"/>
            <w:szCs w:val="22"/>
          </w:rPr>
          <w:tab/>
        </w:r>
      </w:hyperlink>
      <w:r w:rsidRPr="00E54A68">
        <w:rPr>
          <w:rFonts w:ascii="Helvetica" w:hAnsi="Helvetica" w:cs="Helvetica"/>
          <w:sz w:val="22"/>
          <w:szCs w:val="22"/>
        </w:rPr>
        <w:tab/>
      </w:r>
      <w:r w:rsidRPr="00E54A68">
        <w:rPr>
          <w:rFonts w:ascii="Helvetica" w:hAnsi="Helvetica" w:cs="Helvetica"/>
          <w:sz w:val="22"/>
          <w:szCs w:val="22"/>
        </w:rPr>
        <w:tab/>
      </w:r>
      <w:r w:rsidRPr="00E54A68">
        <w:rPr>
          <w:rFonts w:ascii="Helvetica" w:hAnsi="Helvetica" w:cs="Helvetica"/>
          <w:sz w:val="22"/>
          <w:szCs w:val="22"/>
        </w:rPr>
        <w:tab/>
      </w:r>
      <w:r w:rsidRPr="00E54A68">
        <w:rPr>
          <w:rFonts w:ascii="Helvetica" w:hAnsi="Helvetica" w:cs="Helvetica"/>
          <w:sz w:val="22"/>
          <w:szCs w:val="22"/>
        </w:rPr>
        <w:tab/>
      </w:r>
      <w:r w:rsidRPr="00E54A68">
        <w:rPr>
          <w:rFonts w:ascii="Helvetica" w:hAnsi="Helvetica" w:cs="Helvetica"/>
          <w:sz w:val="22"/>
          <w:szCs w:val="22"/>
        </w:rPr>
        <w:tab/>
      </w:r>
      <w:r w:rsidRPr="00E54A68">
        <w:rPr>
          <w:rFonts w:ascii="Helvetica" w:hAnsi="Helvetica" w:cs="Helvetica"/>
          <w:sz w:val="22"/>
          <w:szCs w:val="22"/>
        </w:rPr>
        <w:tab/>
        <w:t>Page 2</w:t>
      </w:r>
      <w:r w:rsidR="00BC0812">
        <w:rPr>
          <w:rFonts w:ascii="Helvetica" w:hAnsi="Helvetica" w:cs="Helvetica"/>
          <w:sz w:val="22"/>
          <w:szCs w:val="22"/>
        </w:rPr>
        <w:t>4</w:t>
      </w:r>
    </w:p>
    <w:p w14:paraId="2E4B9FE7" w14:textId="013F7BBA" w:rsidR="009C06BB" w:rsidRPr="00E54A68" w:rsidRDefault="009C06BB" w:rsidP="00E54A68">
      <w:pPr>
        <w:pStyle w:val="BodyText"/>
        <w:numPr>
          <w:ilvl w:val="0"/>
          <w:numId w:val="11"/>
        </w:numPr>
        <w:spacing w:after="120"/>
        <w:ind w:right="-5"/>
        <w:rPr>
          <w:rFonts w:ascii="Helvetica" w:hAnsi="Helvetica" w:cs="Helvetica"/>
        </w:rPr>
      </w:pPr>
      <w:r w:rsidRPr="00E54A68">
        <w:rPr>
          <w:rFonts w:ascii="Helvetica" w:hAnsi="Helvetica" w:cs="Helvetica"/>
          <w:b/>
        </w:rPr>
        <w:t>Update your plan if something in your life changes.</w:t>
      </w:r>
      <w:r w:rsidR="00D42D3B" w:rsidRPr="00E54A68">
        <w:rPr>
          <w:rFonts w:ascii="Helvetica" w:hAnsi="Helvetica" w:cs="Helvetica"/>
          <w:b/>
        </w:rPr>
        <w:t xml:space="preserve"> </w:t>
      </w:r>
      <w:r w:rsidRPr="00E54A68">
        <w:rPr>
          <w:rFonts w:ascii="Helvetica" w:hAnsi="Helvetica" w:cs="Helvetica"/>
        </w:rPr>
        <w:t>Life is unpredictable.</w:t>
      </w:r>
      <w:r w:rsidR="00D42D3B" w:rsidRPr="00E54A68">
        <w:rPr>
          <w:rFonts w:ascii="Helvetica" w:hAnsi="Helvetica" w:cs="Helvetica"/>
        </w:rPr>
        <w:t xml:space="preserve"> </w:t>
      </w:r>
      <w:r w:rsidRPr="00E54A68">
        <w:rPr>
          <w:rFonts w:ascii="Helvetica" w:hAnsi="Helvetica" w:cs="Helvetica"/>
        </w:rPr>
        <w:t xml:space="preserve">If you get married, divorced, </w:t>
      </w:r>
      <w:r w:rsidR="004566A5" w:rsidRPr="00E54A68">
        <w:rPr>
          <w:rFonts w:ascii="Helvetica" w:hAnsi="Helvetica" w:cs="Helvetica"/>
        </w:rPr>
        <w:t xml:space="preserve">or </w:t>
      </w:r>
      <w:r w:rsidRPr="00E54A68">
        <w:rPr>
          <w:rFonts w:ascii="Helvetica" w:hAnsi="Helvetica" w:cs="Helvetica"/>
        </w:rPr>
        <w:t>have a baby or adopt</w:t>
      </w:r>
      <w:r w:rsidR="004566A5" w:rsidRPr="00E54A68">
        <w:rPr>
          <w:rFonts w:ascii="Helvetica" w:hAnsi="Helvetica" w:cs="Helvetica"/>
        </w:rPr>
        <w:t xml:space="preserve"> </w:t>
      </w:r>
      <w:r w:rsidR="00495CBD">
        <w:rPr>
          <w:rFonts w:ascii="Helvetica" w:hAnsi="Helvetica" w:cs="Helvetica"/>
        </w:rPr>
        <w:t>a child</w:t>
      </w:r>
      <w:r w:rsidRPr="00E54A68">
        <w:rPr>
          <w:rFonts w:ascii="Helvetica" w:hAnsi="Helvetica" w:cs="Helvetica"/>
        </w:rPr>
        <w:t xml:space="preserve">, your health </w:t>
      </w:r>
      <w:r w:rsidR="00C458BA" w:rsidRPr="00E54A68">
        <w:rPr>
          <w:rFonts w:ascii="Helvetica" w:hAnsi="Helvetica" w:cs="Helvetica"/>
        </w:rPr>
        <w:t xml:space="preserve">plan </w:t>
      </w:r>
      <w:r w:rsidRPr="00E54A68">
        <w:rPr>
          <w:rFonts w:ascii="Helvetica" w:hAnsi="Helvetica" w:cs="Helvetica"/>
        </w:rPr>
        <w:t xml:space="preserve">needs </w:t>
      </w:r>
      <w:r w:rsidR="00C458BA" w:rsidRPr="00E54A68">
        <w:rPr>
          <w:rFonts w:ascii="Helvetica" w:hAnsi="Helvetica" w:cs="Helvetica"/>
        </w:rPr>
        <w:t xml:space="preserve">to </w:t>
      </w:r>
      <w:r w:rsidRPr="00E54A68">
        <w:rPr>
          <w:rFonts w:ascii="Helvetica" w:hAnsi="Helvetica" w:cs="Helvetica"/>
        </w:rPr>
        <w:t>change.</w:t>
      </w:r>
      <w:r w:rsidR="00D42D3B" w:rsidRPr="00E54A68">
        <w:rPr>
          <w:rFonts w:ascii="Helvetica" w:hAnsi="Helvetica" w:cs="Helvetica"/>
        </w:rPr>
        <w:t xml:space="preserve"> </w:t>
      </w:r>
      <w:r w:rsidR="00C11818" w:rsidRPr="00E54A68">
        <w:rPr>
          <w:rFonts w:ascii="Helvetica" w:hAnsi="Helvetica" w:cs="Helvetica"/>
        </w:rPr>
        <w:t xml:space="preserve">If you’re turning 65, </w:t>
      </w:r>
      <w:r w:rsidR="00C458BA" w:rsidRPr="00E54A68">
        <w:rPr>
          <w:rFonts w:ascii="Helvetica" w:hAnsi="Helvetica" w:cs="Helvetica"/>
        </w:rPr>
        <w:t xml:space="preserve">find out when you need to sign up </w:t>
      </w:r>
      <w:r w:rsidR="00C11818" w:rsidRPr="00E54A68">
        <w:rPr>
          <w:rFonts w:ascii="Helvetica" w:hAnsi="Helvetica" w:cs="Helvetica"/>
        </w:rPr>
        <w:t>for Medicare</w:t>
      </w:r>
      <w:r w:rsidR="00495CBD">
        <w:rPr>
          <w:rFonts w:ascii="Helvetica" w:hAnsi="Helvetica" w:cs="Helvetica"/>
        </w:rPr>
        <w:t xml:space="preserve"> and when you need to cancel your health plan</w:t>
      </w:r>
      <w:r w:rsidR="00C11818" w:rsidRPr="00E54A68">
        <w:rPr>
          <w:rFonts w:ascii="Helvetica" w:hAnsi="Helvetica" w:cs="Helvetica"/>
        </w:rPr>
        <w:t xml:space="preserve">. </w:t>
      </w:r>
      <w:r w:rsidR="00495CBD">
        <w:rPr>
          <w:rFonts w:ascii="Helvetica" w:hAnsi="Helvetica" w:cs="Helvetica"/>
        </w:rPr>
        <w:t>Call your insurer and let them know if something in your life changes</w:t>
      </w:r>
      <w:r w:rsidRPr="00E54A68">
        <w:rPr>
          <w:rFonts w:ascii="Helvetica" w:hAnsi="Helvetica" w:cs="Helvetica"/>
        </w:rPr>
        <w:t>.</w:t>
      </w:r>
      <w:r w:rsidR="00D42D3B" w:rsidRPr="00E54A68">
        <w:rPr>
          <w:rFonts w:ascii="Helvetica" w:hAnsi="Helvetica" w:cs="Helvetica"/>
        </w:rPr>
        <w:t xml:space="preserve"> </w:t>
      </w:r>
      <w:r w:rsidRPr="00E54A68">
        <w:rPr>
          <w:rFonts w:ascii="Helvetica" w:hAnsi="Helvetica" w:cs="Helvetica"/>
          <w:b/>
        </w:rPr>
        <w:tab/>
      </w:r>
    </w:p>
    <w:p w14:paraId="04B9CF4A" w14:textId="17008846" w:rsidR="00B26519" w:rsidRPr="00E54A68" w:rsidRDefault="00642197" w:rsidP="006F6609">
      <w:pPr>
        <w:pStyle w:val="Heading2"/>
        <w:ind w:left="720" w:firstLine="470"/>
        <w:rPr>
          <w:w w:val="105"/>
        </w:rPr>
      </w:pPr>
      <w:r w:rsidRPr="00E54A68">
        <w:rPr>
          <w:rFonts w:ascii="Helvetica" w:hAnsi="Helvetica" w:cs="Helvetica"/>
          <w:sz w:val="22"/>
          <w:szCs w:val="22"/>
        </w:rPr>
        <w:lastRenderedPageBreak/>
        <w:t>→</w:t>
      </w:r>
      <w:hyperlink w:anchor="_Life_Changes_–" w:history="1">
        <w:r w:rsidRPr="00E54A68">
          <w:rPr>
            <w:rStyle w:val="Hyperlink"/>
            <w:rFonts w:ascii="Helvetica" w:hAnsi="Helvetica" w:cs="Helvetica"/>
            <w:color w:val="auto"/>
            <w:sz w:val="22"/>
            <w:szCs w:val="22"/>
          </w:rPr>
          <w:t>Life Changes</w:t>
        </w:r>
      </w:hyperlink>
      <w:r w:rsidR="004566A5" w:rsidRPr="00EB6E42">
        <w:rPr>
          <w:rFonts w:ascii="Helvetica" w:hAnsi="Helvetica" w:cs="Helvetica"/>
          <w:sz w:val="22"/>
          <w:szCs w:val="22"/>
        </w:rPr>
        <w:t xml:space="preserve"> – Your Health Plan Should Too</w:t>
      </w:r>
      <w:r w:rsidR="00A02F8E" w:rsidRPr="00E54A68">
        <w:rPr>
          <w:rFonts w:ascii="Helvetica" w:hAnsi="Helvetica" w:cs="Helvetica"/>
          <w:sz w:val="22"/>
          <w:szCs w:val="22"/>
        </w:rPr>
        <w:tab/>
      </w:r>
      <w:r w:rsidR="00A02F8E" w:rsidRPr="00E54A68">
        <w:rPr>
          <w:rFonts w:ascii="Helvetica" w:hAnsi="Helvetica" w:cs="Helvetica"/>
          <w:sz w:val="22"/>
          <w:szCs w:val="22"/>
        </w:rPr>
        <w:tab/>
      </w:r>
      <w:r w:rsidR="00A02F8E" w:rsidRPr="00E54A68">
        <w:rPr>
          <w:rFonts w:ascii="Helvetica" w:hAnsi="Helvetica" w:cs="Helvetica"/>
          <w:sz w:val="22"/>
          <w:szCs w:val="22"/>
        </w:rPr>
        <w:tab/>
        <w:t xml:space="preserve">Page </w:t>
      </w:r>
      <w:r w:rsidR="00BC0812">
        <w:rPr>
          <w:rFonts w:ascii="Helvetica" w:hAnsi="Helvetica" w:cs="Helvetica"/>
          <w:sz w:val="22"/>
          <w:szCs w:val="22"/>
        </w:rPr>
        <w:t>20</w:t>
      </w:r>
      <w:r w:rsidR="00A02F8E" w:rsidRPr="00E54A68">
        <w:rPr>
          <w:rFonts w:ascii="Helvetica" w:hAnsi="Helvetica" w:cs="Helvetica"/>
          <w:sz w:val="22"/>
          <w:szCs w:val="22"/>
        </w:rPr>
        <w:tab/>
      </w:r>
      <w:r w:rsidR="00A02F8E" w:rsidRPr="00E54A68">
        <w:rPr>
          <w:rFonts w:ascii="Helvetica" w:hAnsi="Helvetica" w:cs="Helvetica"/>
          <w:sz w:val="22"/>
          <w:szCs w:val="22"/>
        </w:rPr>
        <w:tab/>
      </w:r>
      <w:r w:rsidR="00B26519" w:rsidRPr="00E54A68">
        <w:rPr>
          <w:w w:val="105"/>
        </w:rPr>
        <w:br w:type="page"/>
      </w:r>
    </w:p>
    <w:p w14:paraId="6751FD82" w14:textId="4EF117BB" w:rsidR="00BE2E90" w:rsidRPr="00E54A68" w:rsidRDefault="003F0573" w:rsidP="00E54A68">
      <w:pPr>
        <w:pStyle w:val="Heading2"/>
        <w:spacing w:before="0" w:after="120"/>
        <w:ind w:left="1245" w:right="1165"/>
        <w:jc w:val="center"/>
        <w:rPr>
          <w:rFonts w:ascii="Helvetica" w:hAnsi="Helvetica" w:cs="Helvetica"/>
          <w:sz w:val="22"/>
          <w:szCs w:val="22"/>
        </w:rPr>
      </w:pPr>
      <w:bookmarkStart w:id="1" w:name="_Getting_to_Know"/>
      <w:bookmarkEnd w:id="1"/>
      <w:r w:rsidRPr="00E54A68">
        <w:rPr>
          <w:rFonts w:ascii="Helvetica" w:hAnsi="Helvetica" w:cs="Helvetica"/>
          <w:sz w:val="22"/>
          <w:szCs w:val="22"/>
        </w:rPr>
        <w:lastRenderedPageBreak/>
        <w:t xml:space="preserve">Get </w:t>
      </w:r>
      <w:r w:rsidR="000D57A3" w:rsidRPr="00E54A68">
        <w:rPr>
          <w:rFonts w:ascii="Helvetica" w:hAnsi="Helvetica" w:cs="Helvetica"/>
          <w:sz w:val="22"/>
          <w:szCs w:val="22"/>
        </w:rPr>
        <w:t xml:space="preserve">to Know </w:t>
      </w:r>
      <w:r w:rsidRPr="00E54A68">
        <w:rPr>
          <w:rFonts w:ascii="Helvetica" w:hAnsi="Helvetica" w:cs="Helvetica"/>
          <w:sz w:val="22"/>
          <w:szCs w:val="22"/>
        </w:rPr>
        <w:t xml:space="preserve">Your </w:t>
      </w:r>
      <w:r w:rsidR="000D57A3" w:rsidRPr="00E54A68">
        <w:rPr>
          <w:rFonts w:ascii="Helvetica" w:hAnsi="Helvetica" w:cs="Helvetica"/>
          <w:sz w:val="22"/>
          <w:szCs w:val="22"/>
        </w:rPr>
        <w:t xml:space="preserve">Health </w:t>
      </w:r>
      <w:r w:rsidRPr="00E54A68">
        <w:rPr>
          <w:rFonts w:ascii="Helvetica" w:hAnsi="Helvetica" w:cs="Helvetica"/>
          <w:sz w:val="22"/>
          <w:szCs w:val="22"/>
        </w:rPr>
        <w:t>Plan</w:t>
      </w:r>
    </w:p>
    <w:p w14:paraId="2D7239E4" w14:textId="2FDEA783" w:rsidR="003F0573" w:rsidRPr="00E54A68" w:rsidRDefault="008D0F17" w:rsidP="00E54A68">
      <w:pPr>
        <w:pStyle w:val="BodyText"/>
        <w:tabs>
          <w:tab w:val="left" w:pos="2211"/>
          <w:tab w:val="left" w:pos="6679"/>
        </w:tabs>
        <w:spacing w:after="120"/>
        <w:ind w:left="202" w:right="115"/>
        <w:rPr>
          <w:rFonts w:ascii="Helvetica" w:hAnsi="Helvetica" w:cs="Helvetica"/>
        </w:rPr>
      </w:pPr>
      <w:r w:rsidRPr="00E54A68">
        <w:rPr>
          <w:rFonts w:ascii="Helvetica" w:hAnsi="Helvetica" w:cs="Helvetica"/>
        </w:rPr>
        <w:t xml:space="preserve">Not every health plan is the same. </w:t>
      </w:r>
      <w:r w:rsidR="003F0573" w:rsidRPr="00E54A68">
        <w:rPr>
          <w:rFonts w:ascii="Helvetica" w:hAnsi="Helvetica" w:cs="Helvetica"/>
        </w:rPr>
        <w:t>Maybe you can’t remember the details about your plan – what it covers, what it doesn’t</w:t>
      </w:r>
      <w:r w:rsidR="00C458BA" w:rsidRPr="00E54A68">
        <w:rPr>
          <w:rFonts w:ascii="Helvetica" w:hAnsi="Helvetica" w:cs="Helvetica"/>
        </w:rPr>
        <w:t>,</w:t>
      </w:r>
      <w:r w:rsidR="003F0573" w:rsidRPr="00E54A68">
        <w:rPr>
          <w:rFonts w:ascii="Helvetica" w:hAnsi="Helvetica" w:cs="Helvetica"/>
        </w:rPr>
        <w:t xml:space="preserve"> or what your out-of-pocket costs may be.</w:t>
      </w:r>
      <w:r w:rsidR="00D42D3B" w:rsidRPr="00E54A68">
        <w:rPr>
          <w:rFonts w:ascii="Helvetica" w:hAnsi="Helvetica" w:cs="Helvetica"/>
        </w:rPr>
        <w:t xml:space="preserve"> </w:t>
      </w:r>
    </w:p>
    <w:p w14:paraId="1223AECE" w14:textId="3F5B7FCF" w:rsidR="003F0573" w:rsidRPr="00E54A68" w:rsidRDefault="003F0573" w:rsidP="00E54A68">
      <w:pPr>
        <w:pStyle w:val="BodyText"/>
        <w:tabs>
          <w:tab w:val="left" w:pos="2211"/>
          <w:tab w:val="left" w:pos="6679"/>
        </w:tabs>
        <w:spacing w:after="120"/>
        <w:ind w:left="202" w:right="115"/>
        <w:rPr>
          <w:rFonts w:ascii="Helvetica" w:hAnsi="Helvetica" w:cs="Helvetica"/>
        </w:rPr>
      </w:pPr>
      <w:r w:rsidRPr="00E54A68">
        <w:rPr>
          <w:rFonts w:ascii="Helvetica" w:hAnsi="Helvetica" w:cs="Helvetica"/>
        </w:rPr>
        <w:t>Don’t worry. You can get that information when you need it. Here is</w:t>
      </w:r>
      <w:r w:rsidR="00FE6CEC" w:rsidRPr="00E54A68">
        <w:rPr>
          <w:rFonts w:ascii="Helvetica" w:hAnsi="Helvetica" w:cs="Helvetica"/>
        </w:rPr>
        <w:t xml:space="preserve"> where </w:t>
      </w:r>
      <w:r w:rsidRPr="00E54A68">
        <w:rPr>
          <w:rFonts w:ascii="Helvetica" w:hAnsi="Helvetica" w:cs="Helvetica"/>
        </w:rPr>
        <w:t xml:space="preserve">you can find information </w:t>
      </w:r>
      <w:r w:rsidR="00FE6CEC" w:rsidRPr="00E54A68">
        <w:rPr>
          <w:rFonts w:ascii="Helvetica" w:hAnsi="Helvetica" w:cs="Helvetica"/>
        </w:rPr>
        <w:t xml:space="preserve">about your </w:t>
      </w:r>
      <w:r w:rsidR="00C458BA" w:rsidRPr="00E54A68">
        <w:rPr>
          <w:rFonts w:ascii="Helvetica" w:hAnsi="Helvetica" w:cs="Helvetica"/>
        </w:rPr>
        <w:t>plan and</w:t>
      </w:r>
      <w:r w:rsidRPr="00E54A68">
        <w:rPr>
          <w:rFonts w:ascii="Helvetica" w:hAnsi="Helvetica" w:cs="Helvetica"/>
        </w:rPr>
        <w:t xml:space="preserve"> get help </w:t>
      </w:r>
      <w:r w:rsidR="004566A5" w:rsidRPr="00E54A68">
        <w:rPr>
          <w:rFonts w:ascii="Helvetica" w:hAnsi="Helvetica" w:cs="Helvetica"/>
        </w:rPr>
        <w:t xml:space="preserve">to </w:t>
      </w:r>
      <w:r w:rsidRPr="00E54A68">
        <w:rPr>
          <w:rFonts w:ascii="Helvetica" w:hAnsi="Helvetica" w:cs="Helvetica"/>
        </w:rPr>
        <w:t>understand your benefits.</w:t>
      </w:r>
      <w:r w:rsidR="00D42D3B" w:rsidRPr="00E54A68">
        <w:rPr>
          <w:rFonts w:ascii="Helvetica" w:hAnsi="Helvetica" w:cs="Helvetica"/>
        </w:rPr>
        <w:t xml:space="preserve"> </w:t>
      </w:r>
    </w:p>
    <w:p w14:paraId="5BA798FD" w14:textId="1DC09EA4" w:rsidR="00D002B2" w:rsidRPr="00E54A68" w:rsidRDefault="003B5F16" w:rsidP="00E54A68">
      <w:pPr>
        <w:pStyle w:val="BodyText"/>
        <w:tabs>
          <w:tab w:val="left" w:pos="2211"/>
          <w:tab w:val="left" w:pos="6679"/>
        </w:tabs>
        <w:spacing w:after="120"/>
        <w:ind w:left="202" w:right="115"/>
        <w:rPr>
          <w:rFonts w:ascii="Helvetica" w:hAnsi="Helvetica" w:cs="Helvetica"/>
        </w:rPr>
      </w:pPr>
      <w:r w:rsidRPr="00E54A68">
        <w:rPr>
          <w:rFonts w:ascii="Helvetica" w:hAnsi="Helvetica" w:cs="Helvetica"/>
          <w:b/>
        </w:rPr>
        <w:t xml:space="preserve">Check your </w:t>
      </w:r>
      <w:r w:rsidR="00C13BC3" w:rsidRPr="00E54A68">
        <w:rPr>
          <w:rFonts w:ascii="Helvetica" w:hAnsi="Helvetica" w:cs="Helvetica"/>
          <w:b/>
        </w:rPr>
        <w:t>insurance</w:t>
      </w:r>
      <w:r w:rsidRPr="00E54A68">
        <w:rPr>
          <w:rFonts w:ascii="Helvetica" w:hAnsi="Helvetica" w:cs="Helvetica"/>
          <w:b/>
        </w:rPr>
        <w:t xml:space="preserve"> card</w:t>
      </w:r>
      <w:r w:rsidRPr="00E54A68">
        <w:rPr>
          <w:rFonts w:ascii="Helvetica" w:hAnsi="Helvetica" w:cs="Helvetica"/>
        </w:rPr>
        <w:t xml:space="preserve">. Your </w:t>
      </w:r>
      <w:r w:rsidR="00C13BC3" w:rsidRPr="00E54A68">
        <w:rPr>
          <w:rFonts w:ascii="Helvetica" w:hAnsi="Helvetica" w:cs="Helvetica"/>
        </w:rPr>
        <w:t>insurance</w:t>
      </w:r>
      <w:r w:rsidRPr="00E54A68">
        <w:rPr>
          <w:rFonts w:ascii="Helvetica" w:hAnsi="Helvetica" w:cs="Helvetica"/>
        </w:rPr>
        <w:t xml:space="preserve"> card </w:t>
      </w:r>
      <w:r w:rsidR="00C458BA" w:rsidRPr="00E54A68">
        <w:rPr>
          <w:rFonts w:ascii="Helvetica" w:hAnsi="Helvetica" w:cs="Helvetica"/>
        </w:rPr>
        <w:t xml:space="preserve">has </w:t>
      </w:r>
      <w:r w:rsidRPr="00E54A68">
        <w:rPr>
          <w:rFonts w:ascii="Helvetica" w:hAnsi="Helvetica" w:cs="Helvetica"/>
        </w:rPr>
        <w:t xml:space="preserve">some of the most important information you need </w:t>
      </w:r>
      <w:r w:rsidR="00C458BA" w:rsidRPr="00E54A68">
        <w:rPr>
          <w:rFonts w:ascii="Helvetica" w:hAnsi="Helvetica" w:cs="Helvetica"/>
        </w:rPr>
        <w:t>about</w:t>
      </w:r>
      <w:r w:rsidRPr="00E54A68">
        <w:rPr>
          <w:rFonts w:ascii="Helvetica" w:hAnsi="Helvetica" w:cs="Helvetica"/>
        </w:rPr>
        <w:t xml:space="preserve"> your health </w:t>
      </w:r>
      <w:r w:rsidR="00C458BA" w:rsidRPr="00E54A68">
        <w:rPr>
          <w:rFonts w:ascii="Helvetica" w:hAnsi="Helvetica" w:cs="Helvetica"/>
        </w:rPr>
        <w:t>plan</w:t>
      </w:r>
      <w:r w:rsidRPr="00E54A68">
        <w:rPr>
          <w:rFonts w:ascii="Helvetica" w:hAnsi="Helvetica" w:cs="Helvetica"/>
        </w:rPr>
        <w:t xml:space="preserve">. It tells providers basic information about your </w:t>
      </w:r>
      <w:r w:rsidR="00C458BA" w:rsidRPr="00E54A68">
        <w:rPr>
          <w:rFonts w:ascii="Helvetica" w:hAnsi="Helvetica" w:cs="Helvetica"/>
        </w:rPr>
        <w:t xml:space="preserve">plan </w:t>
      </w:r>
      <w:r w:rsidRPr="00E54A68">
        <w:rPr>
          <w:rFonts w:ascii="Helvetica" w:hAnsi="Helvetica" w:cs="Helvetica"/>
        </w:rPr>
        <w:t xml:space="preserve">and </w:t>
      </w:r>
      <w:r w:rsidR="00C458BA" w:rsidRPr="00E54A68">
        <w:rPr>
          <w:rFonts w:ascii="Helvetica" w:hAnsi="Helvetica" w:cs="Helvetica"/>
        </w:rPr>
        <w:t>who’s</w:t>
      </w:r>
      <w:r w:rsidRPr="00E54A68">
        <w:rPr>
          <w:rFonts w:ascii="Helvetica" w:hAnsi="Helvetica" w:cs="Helvetica"/>
        </w:rPr>
        <w:t xml:space="preserve"> covered. Most </w:t>
      </w:r>
      <w:r w:rsidR="00C13BC3" w:rsidRPr="00E54A68">
        <w:rPr>
          <w:rFonts w:ascii="Helvetica" w:hAnsi="Helvetica" w:cs="Helvetica"/>
        </w:rPr>
        <w:t>insurance</w:t>
      </w:r>
      <w:r w:rsidRPr="00E54A68">
        <w:rPr>
          <w:rFonts w:ascii="Helvetica" w:hAnsi="Helvetica" w:cs="Helvetica"/>
        </w:rPr>
        <w:t xml:space="preserve"> cards list toll</w:t>
      </w:r>
      <w:r w:rsidR="00C458BA" w:rsidRPr="00E54A68">
        <w:rPr>
          <w:rFonts w:ascii="Helvetica" w:hAnsi="Helvetica" w:cs="Helvetica"/>
        </w:rPr>
        <w:t>-</w:t>
      </w:r>
      <w:r w:rsidRPr="00E54A68">
        <w:rPr>
          <w:rFonts w:ascii="Helvetica" w:hAnsi="Helvetica" w:cs="Helvetica"/>
        </w:rPr>
        <w:t xml:space="preserve">free phone numbers and website information where you can access the most current information for your </w:t>
      </w:r>
      <w:r w:rsidR="00C458BA" w:rsidRPr="00E54A68">
        <w:rPr>
          <w:rFonts w:ascii="Helvetica" w:hAnsi="Helvetica" w:cs="Helvetica"/>
        </w:rPr>
        <w:t>plan</w:t>
      </w:r>
      <w:r w:rsidRPr="00E54A68">
        <w:rPr>
          <w:rFonts w:ascii="Helvetica" w:hAnsi="Helvetica" w:cs="Helvetica"/>
        </w:rPr>
        <w:t>.</w:t>
      </w:r>
      <w:r w:rsidR="00A412E3" w:rsidRPr="00E54A68">
        <w:rPr>
          <w:rFonts w:ascii="Helvetica" w:hAnsi="Helvetica" w:cs="Helvetica"/>
        </w:rPr>
        <w:t xml:space="preserve"> </w:t>
      </w:r>
      <w:r w:rsidR="00C458BA" w:rsidRPr="00E54A68">
        <w:rPr>
          <w:rFonts w:ascii="Helvetica" w:hAnsi="Helvetica" w:cs="Helvetica"/>
        </w:rPr>
        <w:t>Be</w:t>
      </w:r>
      <w:r w:rsidR="00A412E3" w:rsidRPr="00E54A68">
        <w:rPr>
          <w:rFonts w:ascii="Helvetica" w:hAnsi="Helvetica" w:cs="Helvetica"/>
        </w:rPr>
        <w:t xml:space="preserve"> sure you check the back of the card </w:t>
      </w:r>
      <w:r w:rsidR="00C458BA" w:rsidRPr="00E54A68">
        <w:rPr>
          <w:rFonts w:ascii="Helvetica" w:hAnsi="Helvetica" w:cs="Helvetica"/>
        </w:rPr>
        <w:t>for</w:t>
      </w:r>
      <w:r w:rsidR="00A412E3" w:rsidRPr="00E54A68">
        <w:rPr>
          <w:rFonts w:ascii="Helvetica" w:hAnsi="Helvetica" w:cs="Helvetica"/>
        </w:rPr>
        <w:t xml:space="preserve"> important information.</w:t>
      </w:r>
    </w:p>
    <w:p w14:paraId="47A5068A" w14:textId="4067D052" w:rsidR="00D002B2" w:rsidRPr="00E54A68" w:rsidRDefault="00C458BA" w:rsidP="00E54A68">
      <w:pPr>
        <w:pStyle w:val="BodyText"/>
        <w:tabs>
          <w:tab w:val="left" w:pos="2211"/>
          <w:tab w:val="left" w:pos="6679"/>
        </w:tabs>
        <w:spacing w:after="120"/>
        <w:ind w:left="202" w:right="115"/>
        <w:rPr>
          <w:rFonts w:ascii="Helvetica" w:hAnsi="Helvetica" w:cs="Helvetica"/>
        </w:rPr>
      </w:pPr>
      <w:r w:rsidRPr="00E54A68">
        <w:rPr>
          <w:rFonts w:ascii="Helvetica" w:hAnsi="Helvetica" w:cs="Helvetica"/>
        </w:rPr>
        <w:t>You also may find</w:t>
      </w:r>
      <w:r w:rsidR="00D002B2" w:rsidRPr="00E54A68">
        <w:rPr>
          <w:rFonts w:ascii="Helvetica" w:hAnsi="Helvetica" w:cs="Helvetica"/>
        </w:rPr>
        <w:t xml:space="preserve"> other important telephone numbers on </w:t>
      </w:r>
      <w:r w:rsidRPr="00E54A68">
        <w:rPr>
          <w:rFonts w:ascii="Helvetica" w:hAnsi="Helvetica" w:cs="Helvetica"/>
        </w:rPr>
        <w:t xml:space="preserve">your </w:t>
      </w:r>
      <w:r w:rsidR="00D002B2" w:rsidRPr="00E54A68">
        <w:rPr>
          <w:rFonts w:ascii="Helvetica" w:hAnsi="Helvetica" w:cs="Helvetica"/>
        </w:rPr>
        <w:t>insurance card</w:t>
      </w:r>
      <w:r w:rsidR="00B475DC" w:rsidRPr="00E54A68">
        <w:rPr>
          <w:rFonts w:ascii="Helvetica" w:hAnsi="Helvetica" w:cs="Helvetica"/>
        </w:rPr>
        <w:t xml:space="preserve">. For example, </w:t>
      </w:r>
      <w:r w:rsidR="002D6307" w:rsidRPr="00E54A68">
        <w:rPr>
          <w:rFonts w:ascii="Helvetica" w:hAnsi="Helvetica" w:cs="Helvetica"/>
        </w:rPr>
        <w:t xml:space="preserve">there may be a number you can call </w:t>
      </w:r>
      <w:r w:rsidR="00B475DC" w:rsidRPr="00E54A68">
        <w:rPr>
          <w:rFonts w:ascii="Helvetica" w:hAnsi="Helvetica" w:cs="Helvetica"/>
        </w:rPr>
        <w:t xml:space="preserve">if your plan </w:t>
      </w:r>
      <w:r w:rsidR="002D6307" w:rsidRPr="00E54A68">
        <w:rPr>
          <w:rFonts w:ascii="Helvetica" w:hAnsi="Helvetica" w:cs="Helvetica"/>
        </w:rPr>
        <w:t>offers advice from a nurse</w:t>
      </w:r>
      <w:r w:rsidR="00B475DC" w:rsidRPr="00E54A68">
        <w:rPr>
          <w:rFonts w:ascii="Helvetica" w:hAnsi="Helvetica" w:cs="Helvetica"/>
        </w:rPr>
        <w:t xml:space="preserve"> or telehealth services. </w:t>
      </w:r>
    </w:p>
    <w:p w14:paraId="001686E2" w14:textId="182D0DBF" w:rsidR="00A412E3" w:rsidRPr="00E54A68" w:rsidRDefault="00A412E3" w:rsidP="00E54A68">
      <w:pPr>
        <w:pStyle w:val="BodyText"/>
        <w:tabs>
          <w:tab w:val="left" w:pos="2211"/>
          <w:tab w:val="left" w:pos="6679"/>
        </w:tabs>
        <w:spacing w:after="120"/>
        <w:ind w:left="202" w:right="115"/>
        <w:rPr>
          <w:rFonts w:ascii="Helvetica" w:hAnsi="Helvetica" w:cs="Helvetica"/>
        </w:rPr>
      </w:pPr>
      <w:r w:rsidRPr="00E54A68">
        <w:rPr>
          <w:rFonts w:ascii="Helvetica" w:hAnsi="Helvetica" w:cs="Helvetica"/>
          <w:b/>
        </w:rPr>
        <w:t>Check your health plan’s website</w:t>
      </w:r>
      <w:r w:rsidRPr="00E54A68">
        <w:rPr>
          <w:rFonts w:ascii="Helvetica" w:hAnsi="Helvetica" w:cs="Helvetica"/>
        </w:rPr>
        <w:t xml:space="preserve">. Most health </w:t>
      </w:r>
      <w:r w:rsidR="00BF3307" w:rsidRPr="00E54A68">
        <w:rPr>
          <w:rFonts w:ascii="Helvetica" w:hAnsi="Helvetica" w:cs="Helvetica"/>
        </w:rPr>
        <w:t>insurers</w:t>
      </w:r>
      <w:r w:rsidRPr="00E54A68">
        <w:rPr>
          <w:rFonts w:ascii="Helvetica" w:hAnsi="Helvetica" w:cs="Helvetica"/>
        </w:rPr>
        <w:t xml:space="preserve"> have websites you </w:t>
      </w:r>
      <w:r w:rsidR="00C458BA" w:rsidRPr="00E54A68">
        <w:rPr>
          <w:rFonts w:ascii="Helvetica" w:hAnsi="Helvetica" w:cs="Helvetica"/>
        </w:rPr>
        <w:t xml:space="preserve">can use to </w:t>
      </w:r>
      <w:r w:rsidR="00764CCD" w:rsidRPr="00E54A68">
        <w:rPr>
          <w:rFonts w:ascii="Helvetica" w:hAnsi="Helvetica" w:cs="Helvetica"/>
        </w:rPr>
        <w:t xml:space="preserve">access the most up-to-date information about your plan. </w:t>
      </w:r>
      <w:r w:rsidR="00C458BA" w:rsidRPr="00E54A68">
        <w:rPr>
          <w:rFonts w:ascii="Helvetica" w:hAnsi="Helvetica" w:cs="Helvetica"/>
        </w:rPr>
        <w:t>You can learn</w:t>
      </w:r>
      <w:r w:rsidR="00764CCD" w:rsidRPr="00E54A68">
        <w:rPr>
          <w:rFonts w:ascii="Helvetica" w:hAnsi="Helvetica" w:cs="Helvetica"/>
        </w:rPr>
        <w:t xml:space="preserve"> what your plan covers, what doctors and facilities</w:t>
      </w:r>
      <w:r w:rsidR="006B25FD">
        <w:rPr>
          <w:rFonts w:ascii="Helvetica" w:hAnsi="Helvetica" w:cs="Helvetica"/>
        </w:rPr>
        <w:t xml:space="preserve"> </w:t>
      </w:r>
      <w:r w:rsidR="006B25FD" w:rsidRPr="006F6609">
        <w:rPr>
          <w:rFonts w:ascii="Helvetica" w:hAnsi="Helvetica" w:cs="Helvetica"/>
        </w:rPr>
        <w:t>(for example, hospitals and labs)</w:t>
      </w:r>
      <w:r w:rsidR="00764CCD" w:rsidRPr="00E54A68">
        <w:rPr>
          <w:rFonts w:ascii="Helvetica" w:hAnsi="Helvetica" w:cs="Helvetica"/>
        </w:rPr>
        <w:t xml:space="preserve"> are in your plan’s network, what prescription drugs </w:t>
      </w:r>
      <w:r w:rsidR="00C458BA" w:rsidRPr="00E54A68">
        <w:rPr>
          <w:rFonts w:ascii="Helvetica" w:hAnsi="Helvetica" w:cs="Helvetica"/>
        </w:rPr>
        <w:t xml:space="preserve">the plan </w:t>
      </w:r>
      <w:r w:rsidR="00764CCD" w:rsidRPr="00E54A68">
        <w:rPr>
          <w:rFonts w:ascii="Helvetica" w:hAnsi="Helvetica" w:cs="Helvetica"/>
        </w:rPr>
        <w:t>cover</w:t>
      </w:r>
      <w:r w:rsidR="00C458BA" w:rsidRPr="00E54A68">
        <w:rPr>
          <w:rFonts w:ascii="Helvetica" w:hAnsi="Helvetica" w:cs="Helvetica"/>
        </w:rPr>
        <w:t>s</w:t>
      </w:r>
      <w:r w:rsidR="002D6307" w:rsidRPr="00E54A68">
        <w:rPr>
          <w:rFonts w:ascii="Helvetica" w:hAnsi="Helvetica" w:cs="Helvetica"/>
        </w:rPr>
        <w:t>,</w:t>
      </w:r>
      <w:r w:rsidR="00764CCD" w:rsidRPr="00E54A68">
        <w:rPr>
          <w:rFonts w:ascii="Helvetica" w:hAnsi="Helvetica" w:cs="Helvetica"/>
        </w:rPr>
        <w:t xml:space="preserve"> what claims </w:t>
      </w:r>
      <w:r w:rsidR="00C458BA" w:rsidRPr="00E54A68">
        <w:rPr>
          <w:rFonts w:ascii="Helvetica" w:hAnsi="Helvetica" w:cs="Helvetica"/>
        </w:rPr>
        <w:t xml:space="preserve">the plan has </w:t>
      </w:r>
      <w:r w:rsidR="00764CCD" w:rsidRPr="00E54A68">
        <w:rPr>
          <w:rFonts w:ascii="Helvetica" w:hAnsi="Helvetica" w:cs="Helvetica"/>
        </w:rPr>
        <w:t>paid</w:t>
      </w:r>
      <w:r w:rsidR="002D6307" w:rsidRPr="00E54A68">
        <w:rPr>
          <w:rFonts w:ascii="Helvetica" w:hAnsi="Helvetica" w:cs="Helvetica"/>
        </w:rPr>
        <w:t>,</w:t>
      </w:r>
      <w:r w:rsidR="00764CCD" w:rsidRPr="00E54A68">
        <w:rPr>
          <w:rFonts w:ascii="Helvetica" w:hAnsi="Helvetica" w:cs="Helvetica"/>
        </w:rPr>
        <w:t xml:space="preserve"> and how much of your deductible you still need to meet. You </w:t>
      </w:r>
      <w:r w:rsidR="00BF3307" w:rsidRPr="00E54A68">
        <w:rPr>
          <w:rFonts w:ascii="Helvetica" w:hAnsi="Helvetica" w:cs="Helvetica"/>
        </w:rPr>
        <w:t xml:space="preserve">usually </w:t>
      </w:r>
      <w:r w:rsidR="00764CCD" w:rsidRPr="00E54A68">
        <w:rPr>
          <w:rFonts w:ascii="Helvetica" w:hAnsi="Helvetica" w:cs="Helvetica"/>
        </w:rPr>
        <w:t>need to register or create an account to log</w:t>
      </w:r>
      <w:r w:rsidR="00C458BA" w:rsidRPr="00E54A68">
        <w:rPr>
          <w:rFonts w:ascii="Helvetica" w:hAnsi="Helvetica" w:cs="Helvetica"/>
        </w:rPr>
        <w:t xml:space="preserve"> </w:t>
      </w:r>
      <w:r w:rsidR="00764CCD" w:rsidRPr="00E54A68">
        <w:rPr>
          <w:rFonts w:ascii="Helvetica" w:hAnsi="Helvetica" w:cs="Helvetica"/>
        </w:rPr>
        <w:t xml:space="preserve">in to get information specific to </w:t>
      </w:r>
      <w:r w:rsidR="00764CCD" w:rsidRPr="00E54A68">
        <w:rPr>
          <w:rFonts w:ascii="Helvetica" w:hAnsi="Helvetica" w:cs="Helvetica"/>
          <w:b/>
        </w:rPr>
        <w:t>your health plan</w:t>
      </w:r>
      <w:r w:rsidR="00764CCD" w:rsidRPr="00E54A68">
        <w:rPr>
          <w:rFonts w:ascii="Helvetica" w:hAnsi="Helvetica" w:cs="Helvetica"/>
        </w:rPr>
        <w:t>.</w:t>
      </w:r>
      <w:r w:rsidR="00D42D3B" w:rsidRPr="00E54A68">
        <w:rPr>
          <w:rFonts w:ascii="Helvetica" w:hAnsi="Helvetica" w:cs="Helvetica"/>
        </w:rPr>
        <w:t xml:space="preserve"> </w:t>
      </w:r>
    </w:p>
    <w:p w14:paraId="6FFFB5FE" w14:textId="08F531A1" w:rsidR="002603C7" w:rsidRPr="00E54A68" w:rsidRDefault="003F0573" w:rsidP="00E54A68">
      <w:pPr>
        <w:pStyle w:val="BodyText"/>
        <w:tabs>
          <w:tab w:val="left" w:pos="2211"/>
          <w:tab w:val="left" w:pos="6679"/>
        </w:tabs>
        <w:spacing w:after="120"/>
        <w:ind w:left="202" w:right="115"/>
        <w:rPr>
          <w:rFonts w:ascii="Helvetica" w:hAnsi="Helvetica" w:cs="Helvetica"/>
        </w:rPr>
      </w:pPr>
      <w:r w:rsidRPr="00E54A68">
        <w:rPr>
          <w:rFonts w:ascii="Helvetica" w:hAnsi="Helvetica" w:cs="Helvetica"/>
          <w:b/>
        </w:rPr>
        <w:t>Check the SBC</w:t>
      </w:r>
      <w:r w:rsidRPr="00E54A68">
        <w:rPr>
          <w:rFonts w:ascii="Helvetica" w:hAnsi="Helvetica" w:cs="Helvetica"/>
        </w:rPr>
        <w:t xml:space="preserve">. </w:t>
      </w:r>
      <w:r w:rsidR="00E635BF" w:rsidRPr="00E54A68">
        <w:rPr>
          <w:rFonts w:ascii="Helvetica" w:hAnsi="Helvetica" w:cs="Helvetica"/>
        </w:rPr>
        <w:t xml:space="preserve">Ask your insurance company or employer for a </w:t>
      </w:r>
      <w:r w:rsidR="00E635BF" w:rsidRPr="00E54A68">
        <w:rPr>
          <w:rFonts w:ascii="Helvetica" w:hAnsi="Helvetica" w:cs="Helvetica"/>
          <w:i/>
        </w:rPr>
        <w:t>Summary of Benefits</w:t>
      </w:r>
      <w:r w:rsidR="002D590D" w:rsidRPr="00E54A68">
        <w:rPr>
          <w:rFonts w:ascii="Helvetica" w:hAnsi="Helvetica" w:cs="Helvetica"/>
          <w:i/>
        </w:rPr>
        <w:t xml:space="preserve"> and Coverage</w:t>
      </w:r>
      <w:r w:rsidR="002D590D" w:rsidRPr="00E54A68">
        <w:rPr>
          <w:rFonts w:ascii="Helvetica" w:hAnsi="Helvetica" w:cs="Helvetica"/>
        </w:rPr>
        <w:t xml:space="preserve"> (called an “SBC”)</w:t>
      </w:r>
      <w:r w:rsidR="00E635BF" w:rsidRPr="00E54A68">
        <w:rPr>
          <w:rFonts w:ascii="Helvetica" w:hAnsi="Helvetica" w:cs="Helvetica"/>
        </w:rPr>
        <w:t xml:space="preserve">. This is a short list of your benefits and </w:t>
      </w:r>
      <w:r w:rsidRPr="00E54A68">
        <w:rPr>
          <w:rFonts w:ascii="Helvetica" w:hAnsi="Helvetica" w:cs="Helvetica"/>
        </w:rPr>
        <w:t>deductibles, co-pays</w:t>
      </w:r>
      <w:r w:rsidR="004566A5" w:rsidRPr="00E54A68">
        <w:rPr>
          <w:rFonts w:ascii="Helvetica" w:hAnsi="Helvetica" w:cs="Helvetica"/>
        </w:rPr>
        <w:t>,</w:t>
      </w:r>
      <w:r w:rsidRPr="00E54A68">
        <w:rPr>
          <w:rFonts w:ascii="Helvetica" w:hAnsi="Helvetica" w:cs="Helvetica"/>
        </w:rPr>
        <w:t xml:space="preserve"> and coinsurance amounts (called cost-sharing)</w:t>
      </w:r>
      <w:r w:rsidR="00E635BF" w:rsidRPr="00E54A68">
        <w:rPr>
          <w:rFonts w:ascii="Helvetica" w:hAnsi="Helvetica" w:cs="Helvetica"/>
        </w:rPr>
        <w:t xml:space="preserve">. </w:t>
      </w:r>
    </w:p>
    <w:p w14:paraId="3FF5BC92" w14:textId="54F2E2AC" w:rsidR="00764CCD" w:rsidRPr="00E54A68" w:rsidRDefault="003F0573" w:rsidP="00E54A68">
      <w:pPr>
        <w:pStyle w:val="BodyText"/>
        <w:tabs>
          <w:tab w:val="left" w:pos="2211"/>
          <w:tab w:val="left" w:pos="6679"/>
        </w:tabs>
        <w:spacing w:after="120"/>
        <w:ind w:left="202" w:right="115"/>
        <w:rPr>
          <w:rFonts w:ascii="Helvetica" w:hAnsi="Helvetica" w:cs="Helvetica"/>
        </w:rPr>
      </w:pPr>
      <w:r w:rsidRPr="00E54A68">
        <w:rPr>
          <w:rFonts w:ascii="Helvetica" w:hAnsi="Helvetica" w:cs="Helvetica"/>
          <w:b/>
        </w:rPr>
        <w:t>Check the policy</w:t>
      </w:r>
      <w:r w:rsidR="00C458BA" w:rsidRPr="00E54A68">
        <w:rPr>
          <w:rFonts w:ascii="Helvetica" w:hAnsi="Helvetica" w:cs="Helvetica"/>
          <w:b/>
        </w:rPr>
        <w:t xml:space="preserve"> or certificate</w:t>
      </w:r>
      <w:r w:rsidRPr="00E54A68">
        <w:rPr>
          <w:rFonts w:ascii="Helvetica" w:hAnsi="Helvetica" w:cs="Helvetica"/>
        </w:rPr>
        <w:t xml:space="preserve">. </w:t>
      </w:r>
      <w:r w:rsidR="00C458BA" w:rsidRPr="00E54A68">
        <w:rPr>
          <w:rFonts w:ascii="Helvetica" w:hAnsi="Helvetica" w:cs="Helvetica"/>
        </w:rPr>
        <w:t>Be</w:t>
      </w:r>
      <w:r w:rsidR="00E635BF" w:rsidRPr="00E54A68">
        <w:rPr>
          <w:rFonts w:ascii="Helvetica" w:hAnsi="Helvetica" w:cs="Helvetica"/>
        </w:rPr>
        <w:t xml:space="preserve"> sure you have a copy of your policy</w:t>
      </w:r>
      <w:r w:rsidR="00290B48" w:rsidRPr="00E54A68">
        <w:rPr>
          <w:rFonts w:ascii="Helvetica" w:hAnsi="Helvetica" w:cs="Helvetica"/>
        </w:rPr>
        <w:t xml:space="preserve"> </w:t>
      </w:r>
      <w:r w:rsidR="008D0F17" w:rsidRPr="00E54A68">
        <w:rPr>
          <w:rFonts w:ascii="Helvetica" w:hAnsi="Helvetica" w:cs="Helvetica"/>
        </w:rPr>
        <w:t xml:space="preserve">and review it for more information </w:t>
      </w:r>
      <w:r w:rsidR="00C458BA" w:rsidRPr="00E54A68">
        <w:rPr>
          <w:rFonts w:ascii="Helvetica" w:hAnsi="Helvetica" w:cs="Helvetica"/>
        </w:rPr>
        <w:t>about your benefits</w:t>
      </w:r>
      <w:r w:rsidR="00E635BF" w:rsidRPr="00E54A68">
        <w:rPr>
          <w:rFonts w:ascii="Helvetica" w:hAnsi="Helvetica" w:cs="Helvetica"/>
        </w:rPr>
        <w:t>.</w:t>
      </w:r>
      <w:r w:rsidR="00C458BA" w:rsidRPr="00E54A68">
        <w:rPr>
          <w:rFonts w:ascii="Helvetica" w:hAnsi="Helvetica" w:cs="Helvetica"/>
        </w:rPr>
        <w:t xml:space="preserve"> If you get your health insurance through work, look for your plan certificate.</w:t>
      </w:r>
      <w:r w:rsidR="00E635BF" w:rsidRPr="00E54A68">
        <w:rPr>
          <w:rFonts w:ascii="Helvetica" w:hAnsi="Helvetica" w:cs="Helvetica"/>
        </w:rPr>
        <w:t xml:space="preserve"> </w:t>
      </w:r>
    </w:p>
    <w:p w14:paraId="06C5B02C" w14:textId="34E6D28B" w:rsidR="00E635BF" w:rsidRPr="00E54A68" w:rsidRDefault="00290B48" w:rsidP="00E54A68">
      <w:pPr>
        <w:pStyle w:val="BodyText"/>
        <w:tabs>
          <w:tab w:val="left" w:pos="2211"/>
          <w:tab w:val="left" w:pos="6679"/>
        </w:tabs>
        <w:spacing w:after="120"/>
        <w:ind w:left="202" w:right="115"/>
        <w:rPr>
          <w:rFonts w:ascii="Helvetica" w:hAnsi="Helvetica" w:cs="Helvetica"/>
        </w:rPr>
      </w:pPr>
      <w:r w:rsidRPr="00E54A68">
        <w:rPr>
          <w:rFonts w:ascii="Helvetica" w:hAnsi="Helvetica" w:cs="Helvetica"/>
        </w:rPr>
        <w:t>Your plan information should include a document called a “Schedule of Benefits”</w:t>
      </w:r>
      <w:r w:rsidR="00764CCD" w:rsidRPr="00E54A68">
        <w:rPr>
          <w:rFonts w:ascii="Helvetica" w:hAnsi="Helvetica" w:cs="Helvetica"/>
        </w:rPr>
        <w:t xml:space="preserve"> or an “Outline of Coverage</w:t>
      </w:r>
      <w:r w:rsidR="00BF3307" w:rsidRPr="00E54A68">
        <w:rPr>
          <w:rFonts w:ascii="Helvetica" w:hAnsi="Helvetica" w:cs="Helvetica"/>
        </w:rPr>
        <w:t>.</w:t>
      </w:r>
      <w:r w:rsidR="00764CCD" w:rsidRPr="00E54A68">
        <w:rPr>
          <w:rFonts w:ascii="Helvetica" w:hAnsi="Helvetica" w:cs="Helvetica"/>
        </w:rPr>
        <w:t>”</w:t>
      </w:r>
      <w:r w:rsidRPr="00E54A68">
        <w:rPr>
          <w:rFonts w:ascii="Helvetica" w:hAnsi="Helvetica" w:cs="Helvetica"/>
        </w:rPr>
        <w:t xml:space="preserve"> </w:t>
      </w:r>
      <w:r w:rsidR="00C458BA" w:rsidRPr="00E54A68">
        <w:rPr>
          <w:rFonts w:ascii="Helvetica" w:hAnsi="Helvetica" w:cs="Helvetica"/>
        </w:rPr>
        <w:t>Both</w:t>
      </w:r>
      <w:r w:rsidR="00764CCD" w:rsidRPr="00E54A68">
        <w:rPr>
          <w:rFonts w:ascii="Helvetica" w:hAnsi="Helvetica" w:cs="Helvetica"/>
        </w:rPr>
        <w:t xml:space="preserve"> have </w:t>
      </w:r>
      <w:r w:rsidR="00E635BF" w:rsidRPr="00E54A68">
        <w:rPr>
          <w:rFonts w:ascii="Helvetica" w:hAnsi="Helvetica" w:cs="Helvetica"/>
        </w:rPr>
        <w:t xml:space="preserve">more information about your costs and benefits. </w:t>
      </w:r>
      <w:r w:rsidR="00C458BA" w:rsidRPr="00E54A68">
        <w:rPr>
          <w:rFonts w:ascii="Helvetica" w:hAnsi="Helvetica" w:cs="Helvetica"/>
        </w:rPr>
        <w:t>They’ll</w:t>
      </w:r>
      <w:r w:rsidR="00764CCD" w:rsidRPr="00E54A68">
        <w:rPr>
          <w:rFonts w:ascii="Helvetica" w:hAnsi="Helvetica" w:cs="Helvetica"/>
        </w:rPr>
        <w:t xml:space="preserve"> also tell you what services </w:t>
      </w:r>
      <w:r w:rsidR="00C458BA" w:rsidRPr="00E54A68">
        <w:rPr>
          <w:rFonts w:ascii="Helvetica" w:hAnsi="Helvetica" w:cs="Helvetica"/>
        </w:rPr>
        <w:t xml:space="preserve">the plan doesn’t </w:t>
      </w:r>
      <w:r w:rsidR="00764CCD" w:rsidRPr="00E54A68">
        <w:rPr>
          <w:rFonts w:ascii="Helvetica" w:hAnsi="Helvetica" w:cs="Helvetica"/>
        </w:rPr>
        <w:t>cover (called “exclusions”).</w:t>
      </w:r>
      <w:r w:rsidR="00D42D3B" w:rsidRPr="00E54A68">
        <w:rPr>
          <w:rFonts w:ascii="Helvetica" w:hAnsi="Helvetica" w:cs="Helvetica"/>
        </w:rPr>
        <w:t xml:space="preserve"> </w:t>
      </w:r>
    </w:p>
    <w:p w14:paraId="6241B159" w14:textId="5E85FAED" w:rsidR="00764CCD" w:rsidRPr="00E54A68" w:rsidRDefault="00764CCD" w:rsidP="00E54A68">
      <w:pPr>
        <w:pStyle w:val="BodyText"/>
        <w:tabs>
          <w:tab w:val="left" w:pos="2211"/>
          <w:tab w:val="left" w:pos="6679"/>
        </w:tabs>
        <w:spacing w:after="120"/>
        <w:ind w:left="202" w:right="115"/>
        <w:rPr>
          <w:rFonts w:ascii="Helvetica" w:hAnsi="Helvetica" w:cs="Helvetica"/>
        </w:rPr>
      </w:pPr>
      <w:r w:rsidRPr="00E54A68">
        <w:rPr>
          <w:rFonts w:ascii="Helvetica" w:hAnsi="Helvetica" w:cs="Helvetica"/>
          <w:b/>
        </w:rPr>
        <w:t>Call</w:t>
      </w:r>
      <w:r w:rsidR="003F0573" w:rsidRPr="00E54A68">
        <w:rPr>
          <w:rFonts w:ascii="Helvetica" w:hAnsi="Helvetica" w:cs="Helvetica"/>
          <w:b/>
        </w:rPr>
        <w:t xml:space="preserve"> the</w:t>
      </w:r>
      <w:r w:rsidR="00C458BA" w:rsidRPr="00E54A68">
        <w:rPr>
          <w:rFonts w:ascii="Helvetica" w:hAnsi="Helvetica" w:cs="Helvetica"/>
          <w:b/>
        </w:rPr>
        <w:t xml:space="preserve"> insurer</w:t>
      </w:r>
      <w:r w:rsidR="003F0573" w:rsidRPr="00E54A68">
        <w:rPr>
          <w:rFonts w:ascii="Helvetica" w:hAnsi="Helvetica" w:cs="Helvetica"/>
        </w:rPr>
        <w:t xml:space="preserve">. </w:t>
      </w:r>
      <w:r w:rsidR="00E635BF" w:rsidRPr="00E54A68">
        <w:rPr>
          <w:rFonts w:ascii="Helvetica" w:hAnsi="Helvetica" w:cs="Helvetica"/>
        </w:rPr>
        <w:t xml:space="preserve">If </w:t>
      </w:r>
      <w:r w:rsidR="002D590D" w:rsidRPr="00E54A68">
        <w:rPr>
          <w:rFonts w:ascii="Helvetica" w:hAnsi="Helvetica" w:cs="Helvetica"/>
        </w:rPr>
        <w:t>after looking</w:t>
      </w:r>
      <w:r w:rsidR="004566A5" w:rsidRPr="00E54A68">
        <w:rPr>
          <w:rFonts w:ascii="Helvetica" w:hAnsi="Helvetica" w:cs="Helvetica"/>
        </w:rPr>
        <w:t xml:space="preserve"> at your plan documents</w:t>
      </w:r>
      <w:r w:rsidR="002D590D" w:rsidRPr="00E54A68">
        <w:rPr>
          <w:rFonts w:ascii="Helvetica" w:hAnsi="Helvetica" w:cs="Helvetica"/>
        </w:rPr>
        <w:t xml:space="preserve"> </w:t>
      </w:r>
      <w:r w:rsidR="00E635BF" w:rsidRPr="00E54A68">
        <w:rPr>
          <w:rFonts w:ascii="Helvetica" w:hAnsi="Helvetica" w:cs="Helvetica"/>
        </w:rPr>
        <w:t>you still have questions</w:t>
      </w:r>
      <w:r w:rsidR="009C3728" w:rsidRPr="00E54A68">
        <w:rPr>
          <w:rFonts w:ascii="Helvetica" w:hAnsi="Helvetica" w:cs="Helvetica"/>
        </w:rPr>
        <w:t xml:space="preserve"> about your </w:t>
      </w:r>
      <w:r w:rsidR="004566A5" w:rsidRPr="00E54A68">
        <w:rPr>
          <w:rFonts w:ascii="Helvetica" w:hAnsi="Helvetica" w:cs="Helvetica"/>
        </w:rPr>
        <w:t>plan</w:t>
      </w:r>
      <w:r w:rsidR="00E635BF" w:rsidRPr="00E54A68">
        <w:rPr>
          <w:rFonts w:ascii="Helvetica" w:hAnsi="Helvetica" w:cs="Helvetica"/>
        </w:rPr>
        <w:t xml:space="preserve">, </w:t>
      </w:r>
      <w:r w:rsidR="002D590D" w:rsidRPr="00E54A68">
        <w:rPr>
          <w:rFonts w:ascii="Helvetica" w:hAnsi="Helvetica" w:cs="Helvetica"/>
        </w:rPr>
        <w:t xml:space="preserve">call your health </w:t>
      </w:r>
      <w:r w:rsidR="00BF3307" w:rsidRPr="00E54A68">
        <w:rPr>
          <w:rFonts w:ascii="Helvetica" w:hAnsi="Helvetica" w:cs="Helvetica"/>
        </w:rPr>
        <w:t>insurer</w:t>
      </w:r>
      <w:r w:rsidR="00E635BF" w:rsidRPr="00E54A68">
        <w:rPr>
          <w:rFonts w:ascii="Helvetica" w:hAnsi="Helvetica" w:cs="Helvetica"/>
        </w:rPr>
        <w:t xml:space="preserve">. </w:t>
      </w:r>
    </w:p>
    <w:p w14:paraId="0DCC3212" w14:textId="0DCD2CFA" w:rsidR="00E635BF" w:rsidRPr="00E54A68" w:rsidRDefault="00764CCD" w:rsidP="00E54A68">
      <w:pPr>
        <w:pStyle w:val="BodyText"/>
        <w:tabs>
          <w:tab w:val="left" w:pos="2211"/>
          <w:tab w:val="left" w:pos="6679"/>
        </w:tabs>
        <w:spacing w:after="120"/>
        <w:ind w:left="202" w:right="115"/>
        <w:rPr>
          <w:rFonts w:ascii="Helvetica" w:hAnsi="Helvetica" w:cs="Helvetica"/>
        </w:rPr>
      </w:pPr>
      <w:r w:rsidRPr="00E54A68">
        <w:rPr>
          <w:rFonts w:ascii="Helvetica" w:hAnsi="Helvetica" w:cs="Helvetica"/>
          <w:b/>
        </w:rPr>
        <w:t>Other Resources</w:t>
      </w:r>
      <w:r w:rsidR="00B475DC" w:rsidRPr="00E54A68">
        <w:rPr>
          <w:rFonts w:ascii="Helvetica" w:hAnsi="Helvetica" w:cs="Helvetica"/>
        </w:rPr>
        <w:t>.</w:t>
      </w:r>
      <w:r w:rsidRPr="00E54A68">
        <w:rPr>
          <w:rFonts w:ascii="Helvetica" w:hAnsi="Helvetica" w:cs="Helvetica"/>
        </w:rPr>
        <w:t xml:space="preserve"> </w:t>
      </w:r>
      <w:r w:rsidR="00C458BA" w:rsidRPr="00E54A68">
        <w:rPr>
          <w:rFonts w:ascii="Helvetica" w:hAnsi="Helvetica" w:cs="Helvetica"/>
        </w:rPr>
        <w:t xml:space="preserve">If you bought your plan outside of work, </w:t>
      </w:r>
      <w:r w:rsidR="00E635BF" w:rsidRPr="00E54A68">
        <w:rPr>
          <w:rFonts w:ascii="Helvetica" w:hAnsi="Helvetica" w:cs="Helvetica"/>
        </w:rPr>
        <w:t>ask your health insurance agent</w:t>
      </w:r>
      <w:r w:rsidRPr="00E54A68">
        <w:rPr>
          <w:rFonts w:ascii="Helvetica" w:hAnsi="Helvetica" w:cs="Helvetica"/>
        </w:rPr>
        <w:t xml:space="preserve"> for help</w:t>
      </w:r>
      <w:r w:rsidR="00C458BA" w:rsidRPr="00E54A68">
        <w:rPr>
          <w:rFonts w:ascii="Helvetica" w:hAnsi="Helvetica" w:cs="Helvetica"/>
        </w:rPr>
        <w:t>. I</w:t>
      </w:r>
      <w:r w:rsidRPr="00E54A68">
        <w:rPr>
          <w:rFonts w:ascii="Helvetica" w:hAnsi="Helvetica" w:cs="Helvetica"/>
        </w:rPr>
        <w:t xml:space="preserve">f your health </w:t>
      </w:r>
      <w:r w:rsidR="00C458BA" w:rsidRPr="00E54A68">
        <w:rPr>
          <w:rFonts w:ascii="Helvetica" w:hAnsi="Helvetica" w:cs="Helvetica"/>
        </w:rPr>
        <w:t>plan is through</w:t>
      </w:r>
      <w:r w:rsidRPr="00E54A68">
        <w:rPr>
          <w:rFonts w:ascii="Helvetica" w:hAnsi="Helvetica" w:cs="Helvetica"/>
        </w:rPr>
        <w:t xml:space="preserve"> work</w:t>
      </w:r>
      <w:r w:rsidR="00C458BA" w:rsidRPr="00E54A68">
        <w:rPr>
          <w:rFonts w:ascii="Helvetica" w:hAnsi="Helvetica" w:cs="Helvetica"/>
        </w:rPr>
        <w:t xml:space="preserve">, </w:t>
      </w:r>
      <w:r w:rsidRPr="00E54A68">
        <w:rPr>
          <w:rFonts w:ascii="Helvetica" w:hAnsi="Helvetica" w:cs="Helvetica"/>
        </w:rPr>
        <w:t>ask your HR Department</w:t>
      </w:r>
      <w:r w:rsidR="00E635BF" w:rsidRPr="00E54A68">
        <w:rPr>
          <w:rFonts w:ascii="Helvetica" w:hAnsi="Helvetica" w:cs="Helvetica"/>
        </w:rPr>
        <w:t xml:space="preserve"> to explain things.</w:t>
      </w:r>
    </w:p>
    <w:p w14:paraId="1C8E008F" w14:textId="10AB5419" w:rsidR="003A456E" w:rsidRPr="00E54A68" w:rsidRDefault="003A456E" w:rsidP="00E54A68">
      <w:pPr>
        <w:pStyle w:val="BodyText"/>
        <w:tabs>
          <w:tab w:val="left" w:pos="2211"/>
          <w:tab w:val="left" w:pos="6679"/>
        </w:tabs>
        <w:spacing w:after="120"/>
        <w:ind w:left="202" w:right="115"/>
        <w:rPr>
          <w:rFonts w:ascii="Helvetica" w:hAnsi="Helvetica" w:cs="Helvetica"/>
        </w:rPr>
      </w:pPr>
      <w:r w:rsidRPr="00E54A68">
        <w:rPr>
          <w:rFonts w:ascii="Helvetica" w:hAnsi="Helvetica" w:cs="Helvetica"/>
        </w:rPr>
        <w:t>The next few pages will help you find more information about your health plan.</w:t>
      </w:r>
      <w:r w:rsidR="00D42D3B" w:rsidRPr="00E54A68">
        <w:rPr>
          <w:rFonts w:ascii="Helvetica" w:hAnsi="Helvetica" w:cs="Helvetica"/>
        </w:rPr>
        <w:t xml:space="preserve"> </w:t>
      </w:r>
    </w:p>
    <w:p w14:paraId="0EB8349C" w14:textId="77777777" w:rsidR="003F0573" w:rsidRPr="000D57A3" w:rsidRDefault="003F0573" w:rsidP="00B475DC">
      <w:pPr>
        <w:contextualSpacing/>
        <w:rPr>
          <w:color w:val="231F20"/>
          <w:sz w:val="28"/>
          <w:szCs w:val="28"/>
        </w:rPr>
      </w:pPr>
      <w:r w:rsidRPr="000D57A3">
        <w:rPr>
          <w:color w:val="231F20"/>
          <w:sz w:val="28"/>
          <w:szCs w:val="28"/>
        </w:rPr>
        <w:br w:type="page"/>
      </w:r>
    </w:p>
    <w:p w14:paraId="4BC70329" w14:textId="204BA0BA" w:rsidR="00BE2E90" w:rsidRPr="00E54A68" w:rsidRDefault="004566A5" w:rsidP="00E54A68">
      <w:pPr>
        <w:pStyle w:val="Heading2"/>
        <w:spacing w:before="0" w:after="120"/>
        <w:ind w:left="1245" w:right="1165"/>
        <w:jc w:val="center"/>
        <w:rPr>
          <w:rFonts w:ascii="Helvetica" w:hAnsi="Helvetica" w:cs="Helvetica"/>
          <w:sz w:val="22"/>
          <w:szCs w:val="22"/>
        </w:rPr>
      </w:pPr>
      <w:bookmarkStart w:id="2" w:name="_My_Health_Insurance"/>
      <w:bookmarkEnd w:id="2"/>
      <w:r w:rsidRPr="00E54A68">
        <w:rPr>
          <w:rFonts w:ascii="Helvetica" w:hAnsi="Helvetica" w:cs="Helvetica"/>
          <w:sz w:val="22"/>
          <w:szCs w:val="22"/>
        </w:rPr>
        <w:lastRenderedPageBreak/>
        <w:t>Your</w:t>
      </w:r>
      <w:r w:rsidR="00F71D9B" w:rsidRPr="00E54A68">
        <w:rPr>
          <w:rFonts w:ascii="Helvetica" w:hAnsi="Helvetica" w:cs="Helvetica"/>
          <w:sz w:val="22"/>
          <w:szCs w:val="22"/>
        </w:rPr>
        <w:t xml:space="preserve"> Insurance </w:t>
      </w:r>
      <w:r w:rsidR="003B5F16" w:rsidRPr="00E54A68">
        <w:rPr>
          <w:rFonts w:ascii="Helvetica" w:hAnsi="Helvetica" w:cs="Helvetica"/>
          <w:sz w:val="22"/>
          <w:szCs w:val="22"/>
        </w:rPr>
        <w:t>Card</w:t>
      </w:r>
    </w:p>
    <w:p w14:paraId="6F0A3EA2" w14:textId="30E14069" w:rsidR="00B83CA2" w:rsidRPr="00E54A68" w:rsidRDefault="004566A5" w:rsidP="00E54A68">
      <w:pPr>
        <w:pStyle w:val="BodyText"/>
        <w:tabs>
          <w:tab w:val="left" w:pos="2211"/>
          <w:tab w:val="left" w:pos="6679"/>
        </w:tabs>
        <w:spacing w:after="120"/>
        <w:ind w:left="202" w:right="115"/>
        <w:rPr>
          <w:rFonts w:ascii="Helvetica" w:hAnsi="Helvetica" w:cs="Helvetica"/>
        </w:rPr>
      </w:pPr>
      <w:r w:rsidRPr="00E54A68">
        <w:rPr>
          <w:rFonts w:ascii="Helvetica" w:hAnsi="Helvetica" w:cs="Helvetica"/>
        </w:rPr>
        <w:t>S</w:t>
      </w:r>
      <w:r w:rsidR="003B5F16" w:rsidRPr="00E54A68">
        <w:rPr>
          <w:rFonts w:ascii="Helvetica" w:hAnsi="Helvetica" w:cs="Helvetica"/>
        </w:rPr>
        <w:t xml:space="preserve">ome of the most important information you need to </w:t>
      </w:r>
      <w:r w:rsidR="006B25FD">
        <w:rPr>
          <w:rFonts w:ascii="Helvetica" w:hAnsi="Helvetica" w:cs="Helvetica"/>
        </w:rPr>
        <w:t>use</w:t>
      </w:r>
      <w:r w:rsidR="006B25FD" w:rsidRPr="00E54A68">
        <w:rPr>
          <w:rFonts w:ascii="Helvetica" w:hAnsi="Helvetica" w:cs="Helvetica"/>
        </w:rPr>
        <w:t xml:space="preserve"> </w:t>
      </w:r>
      <w:r w:rsidR="003B5F16" w:rsidRPr="00E54A68">
        <w:rPr>
          <w:rFonts w:ascii="Helvetica" w:hAnsi="Helvetica" w:cs="Helvetica"/>
        </w:rPr>
        <w:t xml:space="preserve">your health </w:t>
      </w:r>
      <w:r w:rsidR="008033BD" w:rsidRPr="00E54A68">
        <w:rPr>
          <w:rFonts w:ascii="Helvetica" w:hAnsi="Helvetica" w:cs="Helvetica"/>
        </w:rPr>
        <w:t>plan</w:t>
      </w:r>
      <w:r w:rsidRPr="00E54A68">
        <w:rPr>
          <w:rFonts w:ascii="Helvetica" w:hAnsi="Helvetica" w:cs="Helvetica"/>
        </w:rPr>
        <w:t xml:space="preserve"> is on your insurance card</w:t>
      </w:r>
      <w:r w:rsidR="003B5F16" w:rsidRPr="00E54A68">
        <w:rPr>
          <w:rFonts w:ascii="Helvetica" w:hAnsi="Helvetica" w:cs="Helvetica"/>
        </w:rPr>
        <w:t>.</w:t>
      </w:r>
      <w:r w:rsidR="00D42D3B" w:rsidRPr="00E54A68">
        <w:rPr>
          <w:rFonts w:ascii="Helvetica" w:hAnsi="Helvetica" w:cs="Helvetica"/>
        </w:rPr>
        <w:t xml:space="preserve"> </w:t>
      </w:r>
      <w:r w:rsidR="000C54B0" w:rsidRPr="006F6609">
        <w:rPr>
          <w:rFonts w:ascii="Helvetica" w:hAnsi="Helvetica" w:cs="Helvetica"/>
        </w:rPr>
        <w:t>You’ll need the information on your card if you talk on the phone about your plan or look for information on your insurer’s website.</w:t>
      </w:r>
    </w:p>
    <w:p w14:paraId="7711D225" w14:textId="350B7280" w:rsidR="00B475DC" w:rsidRPr="00E54A68" w:rsidRDefault="000C54B0" w:rsidP="00E54A68">
      <w:pPr>
        <w:pStyle w:val="BodyText"/>
        <w:tabs>
          <w:tab w:val="left" w:pos="2211"/>
          <w:tab w:val="left" w:pos="6679"/>
        </w:tabs>
        <w:spacing w:after="120"/>
        <w:ind w:left="202" w:right="115"/>
        <w:rPr>
          <w:rFonts w:ascii="Helvetica" w:hAnsi="Helvetica" w:cs="Helvetica"/>
        </w:rPr>
      </w:pPr>
      <w:r>
        <w:rPr>
          <w:rFonts w:ascii="Helvetica" w:hAnsi="Helvetica" w:cs="Helvetica"/>
        </w:rPr>
        <w:t xml:space="preserve">Your insurance card </w:t>
      </w:r>
      <w:r w:rsidR="003B5F16" w:rsidRPr="00E54A68">
        <w:rPr>
          <w:rFonts w:ascii="Helvetica" w:hAnsi="Helvetica" w:cs="Helvetica"/>
        </w:rPr>
        <w:t xml:space="preserve">tells health providers basic information about your </w:t>
      </w:r>
      <w:r w:rsidR="008033BD" w:rsidRPr="00E54A68">
        <w:rPr>
          <w:rFonts w:ascii="Helvetica" w:hAnsi="Helvetica" w:cs="Helvetica"/>
        </w:rPr>
        <w:t xml:space="preserve">plan </w:t>
      </w:r>
      <w:r w:rsidR="003B5F16" w:rsidRPr="00E54A68">
        <w:rPr>
          <w:rFonts w:ascii="Helvetica" w:hAnsi="Helvetica" w:cs="Helvetica"/>
        </w:rPr>
        <w:t xml:space="preserve">and who </w:t>
      </w:r>
      <w:r w:rsidR="008033BD" w:rsidRPr="00E54A68">
        <w:rPr>
          <w:rFonts w:ascii="Helvetica" w:hAnsi="Helvetica" w:cs="Helvetica"/>
        </w:rPr>
        <w:t xml:space="preserve">it </w:t>
      </w:r>
      <w:r w:rsidR="003B5F16" w:rsidRPr="00E54A68">
        <w:rPr>
          <w:rFonts w:ascii="Helvetica" w:hAnsi="Helvetica" w:cs="Helvetica"/>
        </w:rPr>
        <w:t>cover</w:t>
      </w:r>
      <w:r w:rsidR="008033BD" w:rsidRPr="00E54A68">
        <w:rPr>
          <w:rFonts w:ascii="Helvetica" w:hAnsi="Helvetica" w:cs="Helvetica"/>
        </w:rPr>
        <w:t>s</w:t>
      </w:r>
      <w:r w:rsidR="003B5F16" w:rsidRPr="00E54A68">
        <w:rPr>
          <w:rFonts w:ascii="Helvetica" w:hAnsi="Helvetica" w:cs="Helvetica"/>
        </w:rPr>
        <w:t xml:space="preserve">. </w:t>
      </w:r>
      <w:r w:rsidR="0057520A">
        <w:rPr>
          <w:rFonts w:ascii="Helvetica" w:hAnsi="Helvetica" w:cs="Helvetica"/>
        </w:rPr>
        <w:t>You’ll</w:t>
      </w:r>
      <w:r>
        <w:rPr>
          <w:rFonts w:ascii="Helvetica" w:hAnsi="Helvetica" w:cs="Helvetica"/>
        </w:rPr>
        <w:t xml:space="preserve"> need</w:t>
      </w:r>
      <w:r w:rsidR="008033BD" w:rsidRPr="00E54A68">
        <w:rPr>
          <w:rFonts w:ascii="Helvetica" w:hAnsi="Helvetica" w:cs="Helvetica"/>
        </w:rPr>
        <w:t xml:space="preserve"> to show</w:t>
      </w:r>
      <w:r w:rsidR="00B475DC" w:rsidRPr="00E54A68">
        <w:rPr>
          <w:rFonts w:ascii="Helvetica" w:hAnsi="Helvetica" w:cs="Helvetica"/>
        </w:rPr>
        <w:t xml:space="preserve"> your insurance card any</w:t>
      </w:r>
      <w:r w:rsidR="008033BD" w:rsidRPr="00E54A68">
        <w:rPr>
          <w:rFonts w:ascii="Helvetica" w:hAnsi="Helvetica" w:cs="Helvetica"/>
        </w:rPr>
        <w:t xml:space="preserve"> </w:t>
      </w:r>
      <w:r w:rsidR="00B475DC" w:rsidRPr="00E54A68">
        <w:rPr>
          <w:rFonts w:ascii="Helvetica" w:hAnsi="Helvetica" w:cs="Helvetica"/>
        </w:rPr>
        <w:t>time you receive a health care service</w:t>
      </w:r>
      <w:r w:rsidR="004566A5" w:rsidRPr="00E54A68">
        <w:rPr>
          <w:rFonts w:ascii="Helvetica" w:hAnsi="Helvetica" w:cs="Helvetica"/>
        </w:rPr>
        <w:t xml:space="preserve"> or</w:t>
      </w:r>
      <w:r w:rsidR="00B475DC" w:rsidRPr="00E54A68">
        <w:rPr>
          <w:rFonts w:ascii="Helvetica" w:hAnsi="Helvetica" w:cs="Helvetica"/>
        </w:rPr>
        <w:t xml:space="preserve"> talk to a </w:t>
      </w:r>
      <w:r w:rsidR="004527F5" w:rsidRPr="00E54A68">
        <w:rPr>
          <w:rFonts w:ascii="Helvetica" w:hAnsi="Helvetica" w:cs="Helvetica"/>
        </w:rPr>
        <w:t xml:space="preserve">health care </w:t>
      </w:r>
      <w:r w:rsidR="00B475DC" w:rsidRPr="00E54A68">
        <w:rPr>
          <w:rFonts w:ascii="Helvetica" w:hAnsi="Helvetica" w:cs="Helvetica"/>
        </w:rPr>
        <w:t xml:space="preserve">provider </w:t>
      </w:r>
      <w:r w:rsidR="004527F5" w:rsidRPr="00E54A68">
        <w:rPr>
          <w:rFonts w:ascii="Helvetica" w:hAnsi="Helvetica" w:cs="Helvetica"/>
        </w:rPr>
        <w:t>(a doctor</w:t>
      </w:r>
      <w:r w:rsidR="008033BD" w:rsidRPr="00E54A68">
        <w:rPr>
          <w:rFonts w:ascii="Helvetica" w:hAnsi="Helvetica" w:cs="Helvetica"/>
        </w:rPr>
        <w:t>, for example</w:t>
      </w:r>
      <w:r w:rsidR="004527F5" w:rsidRPr="00E54A68">
        <w:rPr>
          <w:rFonts w:ascii="Helvetica" w:hAnsi="Helvetica" w:cs="Helvetica"/>
        </w:rPr>
        <w:t>)</w:t>
      </w:r>
      <w:r w:rsidR="008033BD" w:rsidRPr="00E54A68">
        <w:rPr>
          <w:rFonts w:ascii="Helvetica" w:hAnsi="Helvetica" w:cs="Helvetica"/>
        </w:rPr>
        <w:t xml:space="preserve"> in person. </w:t>
      </w:r>
      <w:r>
        <w:rPr>
          <w:rFonts w:ascii="Helvetica" w:hAnsi="Helvetica" w:cs="Helvetica"/>
        </w:rPr>
        <w:t xml:space="preserve">If </w:t>
      </w:r>
      <w:r w:rsidR="0057520A">
        <w:rPr>
          <w:rFonts w:ascii="Helvetica" w:hAnsi="Helvetica" w:cs="Helvetica"/>
        </w:rPr>
        <w:t>you’re</w:t>
      </w:r>
      <w:r>
        <w:rPr>
          <w:rFonts w:ascii="Helvetica" w:hAnsi="Helvetica" w:cs="Helvetica"/>
        </w:rPr>
        <w:t xml:space="preserve"> covered under more than one health plan (you have coverage through</w:t>
      </w:r>
      <w:r w:rsidR="007321C9">
        <w:rPr>
          <w:rFonts w:ascii="Helvetica" w:hAnsi="Helvetica" w:cs="Helvetica"/>
        </w:rPr>
        <w:t xml:space="preserve"> </w:t>
      </w:r>
      <w:r>
        <w:rPr>
          <w:rFonts w:ascii="Helvetica" w:hAnsi="Helvetica" w:cs="Helvetica"/>
        </w:rPr>
        <w:t>work</w:t>
      </w:r>
      <w:r w:rsidR="007321C9">
        <w:rPr>
          <w:rFonts w:ascii="Helvetica" w:hAnsi="Helvetica" w:cs="Helvetica"/>
        </w:rPr>
        <w:t xml:space="preserve">, </w:t>
      </w:r>
      <w:r>
        <w:rPr>
          <w:rFonts w:ascii="Helvetica" w:hAnsi="Helvetica" w:cs="Helvetica"/>
        </w:rPr>
        <w:t xml:space="preserve">but </w:t>
      </w:r>
      <w:r w:rsidR="0057520A">
        <w:rPr>
          <w:rFonts w:ascii="Helvetica" w:hAnsi="Helvetica" w:cs="Helvetica"/>
        </w:rPr>
        <w:t>you’re</w:t>
      </w:r>
      <w:r>
        <w:rPr>
          <w:rFonts w:ascii="Helvetica" w:hAnsi="Helvetica" w:cs="Helvetica"/>
        </w:rPr>
        <w:t xml:space="preserve"> also covered under your spouse’s health plan), you need to bring both insurance cards with you.  </w:t>
      </w:r>
    </w:p>
    <w:p w14:paraId="62BCDD1A" w14:textId="38E7BEA4" w:rsidR="008033BD" w:rsidRPr="00E54A68" w:rsidRDefault="008033BD" w:rsidP="00E54A68">
      <w:pPr>
        <w:pStyle w:val="BodyText"/>
        <w:tabs>
          <w:tab w:val="left" w:pos="2211"/>
          <w:tab w:val="left" w:pos="6679"/>
        </w:tabs>
        <w:spacing w:after="120"/>
        <w:ind w:left="202" w:right="115"/>
        <w:rPr>
          <w:rFonts w:ascii="Helvetica" w:hAnsi="Helvetica" w:cs="Helvetica"/>
        </w:rPr>
      </w:pPr>
      <w:r w:rsidRPr="00E54A68">
        <w:rPr>
          <w:rFonts w:ascii="Helvetica" w:hAnsi="Helvetica" w:cs="Helvetica"/>
        </w:rPr>
        <w:t xml:space="preserve">When you get your insurance card, check the information on the front of the card. Does the information match what you bought? Is the plan type correct? </w:t>
      </w:r>
      <w:r w:rsidR="004566A5" w:rsidRPr="00E54A68">
        <w:rPr>
          <w:rFonts w:ascii="Helvetica" w:hAnsi="Helvetica" w:cs="Helvetica"/>
        </w:rPr>
        <w:t>Is</w:t>
      </w:r>
      <w:r w:rsidRPr="00E54A68">
        <w:rPr>
          <w:rFonts w:ascii="Helvetica" w:hAnsi="Helvetica" w:cs="Helvetica"/>
        </w:rPr>
        <w:t xml:space="preserve"> the network name </w:t>
      </w:r>
      <w:r w:rsidR="004566A5" w:rsidRPr="00E54A68">
        <w:rPr>
          <w:rFonts w:ascii="Helvetica" w:hAnsi="Helvetica" w:cs="Helvetica"/>
        </w:rPr>
        <w:t xml:space="preserve">what you </w:t>
      </w:r>
      <w:r w:rsidRPr="00E54A68">
        <w:rPr>
          <w:rFonts w:ascii="Helvetica" w:hAnsi="Helvetica" w:cs="Helvetica"/>
        </w:rPr>
        <w:t>expect</w:t>
      </w:r>
      <w:r w:rsidR="004566A5" w:rsidRPr="00E54A68">
        <w:rPr>
          <w:rFonts w:ascii="Helvetica" w:hAnsi="Helvetica" w:cs="Helvetica"/>
        </w:rPr>
        <w:t>ed</w:t>
      </w:r>
      <w:r w:rsidRPr="00E54A68">
        <w:rPr>
          <w:rFonts w:ascii="Helvetica" w:hAnsi="Helvetica" w:cs="Helvetica"/>
        </w:rPr>
        <w:t>? Are the cost-sharing amounts correct? I</w:t>
      </w:r>
      <w:r w:rsidR="006013C6">
        <w:rPr>
          <w:rFonts w:ascii="Helvetica" w:hAnsi="Helvetica" w:cs="Helvetica"/>
        </w:rPr>
        <w:t>f</w:t>
      </w:r>
      <w:r w:rsidRPr="00E54A68">
        <w:rPr>
          <w:rFonts w:ascii="Helvetica" w:hAnsi="Helvetica" w:cs="Helvetica"/>
        </w:rPr>
        <w:t xml:space="preserve"> there is a Primary Care Provider </w:t>
      </w:r>
      <w:r w:rsidR="006013C6">
        <w:rPr>
          <w:rFonts w:ascii="Helvetica" w:hAnsi="Helvetica" w:cs="Helvetica"/>
        </w:rPr>
        <w:t xml:space="preserve">(PCP) </w:t>
      </w:r>
      <w:r w:rsidRPr="00E54A68">
        <w:rPr>
          <w:rFonts w:ascii="Helvetica" w:hAnsi="Helvetica" w:cs="Helvetica"/>
        </w:rPr>
        <w:t>listed</w:t>
      </w:r>
      <w:r w:rsidR="006013C6">
        <w:rPr>
          <w:rFonts w:ascii="Helvetica" w:hAnsi="Helvetica" w:cs="Helvetica"/>
        </w:rPr>
        <w:t xml:space="preserve"> on your insurance card, </w:t>
      </w:r>
      <w:r w:rsidRPr="00E54A68">
        <w:rPr>
          <w:rFonts w:ascii="Helvetica" w:hAnsi="Helvetica" w:cs="Helvetica"/>
        </w:rPr>
        <w:t xml:space="preserve">is </w:t>
      </w:r>
      <w:r w:rsidR="006013C6">
        <w:rPr>
          <w:rFonts w:ascii="Helvetica" w:hAnsi="Helvetica" w:cs="Helvetica"/>
        </w:rPr>
        <w:t>i</w:t>
      </w:r>
      <w:r w:rsidRPr="00E54A68">
        <w:rPr>
          <w:rFonts w:ascii="Helvetica" w:hAnsi="Helvetica" w:cs="Helvetica"/>
        </w:rPr>
        <w:t>t correct?</w:t>
      </w:r>
      <w:r w:rsidR="00D42D3B" w:rsidRPr="00E54A68">
        <w:rPr>
          <w:rFonts w:ascii="Helvetica" w:hAnsi="Helvetica" w:cs="Helvetica"/>
        </w:rPr>
        <w:t xml:space="preserve"> </w:t>
      </w:r>
    </w:p>
    <w:p w14:paraId="3B0EC42E" w14:textId="48090DB4" w:rsidR="008033BD" w:rsidRDefault="008033BD" w:rsidP="00E54A68">
      <w:pPr>
        <w:pStyle w:val="BodyText"/>
        <w:tabs>
          <w:tab w:val="left" w:pos="2211"/>
          <w:tab w:val="left" w:pos="6679"/>
        </w:tabs>
        <w:spacing w:after="120"/>
        <w:ind w:left="202" w:right="115"/>
        <w:rPr>
          <w:rFonts w:ascii="Helvetica" w:hAnsi="Helvetica" w:cs="Helvetica"/>
        </w:rPr>
      </w:pPr>
      <w:r w:rsidRPr="00E54A68">
        <w:rPr>
          <w:rFonts w:ascii="Helvetica" w:hAnsi="Helvetica" w:cs="Helvetica"/>
        </w:rPr>
        <w:t xml:space="preserve">If any of this information is </w:t>
      </w:r>
      <w:r w:rsidR="004566A5" w:rsidRPr="00E54A68">
        <w:rPr>
          <w:rFonts w:ascii="Helvetica" w:hAnsi="Helvetica" w:cs="Helvetica"/>
        </w:rPr>
        <w:t>wrong</w:t>
      </w:r>
      <w:r w:rsidRPr="00E54A68">
        <w:rPr>
          <w:rFonts w:ascii="Helvetica" w:hAnsi="Helvetica" w:cs="Helvetica"/>
        </w:rPr>
        <w:t>, call your health insurer</w:t>
      </w:r>
      <w:r w:rsidR="00AE17DD" w:rsidRPr="00E54A68">
        <w:rPr>
          <w:rFonts w:ascii="Helvetica" w:hAnsi="Helvetica" w:cs="Helvetica"/>
        </w:rPr>
        <w:t xml:space="preserve"> right away</w:t>
      </w:r>
      <w:r w:rsidRPr="00E54A68">
        <w:rPr>
          <w:rFonts w:ascii="Helvetica" w:hAnsi="Helvetica" w:cs="Helvetica"/>
        </w:rPr>
        <w:t>.</w:t>
      </w:r>
      <w:r w:rsidR="00D42D3B" w:rsidRPr="00E54A68">
        <w:rPr>
          <w:rFonts w:ascii="Helvetica" w:hAnsi="Helvetica" w:cs="Helvetica"/>
        </w:rPr>
        <w:t xml:space="preserve"> </w:t>
      </w:r>
    </w:p>
    <w:p w14:paraId="76D4534D" w14:textId="0080ABE3" w:rsidR="000C54B0" w:rsidRPr="00E54A68" w:rsidRDefault="000C54B0" w:rsidP="00E54A68">
      <w:pPr>
        <w:pStyle w:val="BodyText"/>
        <w:tabs>
          <w:tab w:val="left" w:pos="2211"/>
          <w:tab w:val="left" w:pos="6679"/>
        </w:tabs>
        <w:spacing w:after="120"/>
        <w:ind w:left="202" w:right="115"/>
        <w:rPr>
          <w:rFonts w:ascii="Helvetica" w:hAnsi="Helvetica" w:cs="Helvetica"/>
        </w:rPr>
      </w:pPr>
      <w:r>
        <w:rPr>
          <w:rFonts w:ascii="Helvetica" w:hAnsi="Helvetica" w:cs="Helvetica"/>
        </w:rPr>
        <w:t xml:space="preserve">Make sure you also check the information on the back of the card.  This is where you will find </w:t>
      </w:r>
      <w:r w:rsidR="00605684">
        <w:rPr>
          <w:rFonts w:ascii="Helvetica" w:hAnsi="Helvetica" w:cs="Helvetica"/>
        </w:rPr>
        <w:t xml:space="preserve">other helpful </w:t>
      </w:r>
      <w:r>
        <w:rPr>
          <w:rFonts w:ascii="Helvetica" w:hAnsi="Helvetica" w:cs="Helvetica"/>
        </w:rPr>
        <w:t>information</w:t>
      </w:r>
      <w:r w:rsidR="00605684">
        <w:rPr>
          <w:rFonts w:ascii="Helvetica" w:hAnsi="Helvetica" w:cs="Helvetica"/>
        </w:rPr>
        <w:t xml:space="preserve"> – like phone numbers </w:t>
      </w:r>
      <w:r>
        <w:rPr>
          <w:rFonts w:ascii="Helvetica" w:hAnsi="Helvetica" w:cs="Helvetica"/>
        </w:rPr>
        <w:t>to call your</w:t>
      </w:r>
      <w:r w:rsidR="006013C6">
        <w:rPr>
          <w:rFonts w:ascii="Helvetica" w:hAnsi="Helvetica" w:cs="Helvetica"/>
        </w:rPr>
        <w:t xml:space="preserve"> insurer if you have questions.  </w:t>
      </w:r>
    </w:p>
    <w:p w14:paraId="01B7DB0B" w14:textId="6D37F4C6" w:rsidR="003B5F16" w:rsidRPr="00E54A68" w:rsidRDefault="003A456E" w:rsidP="00E54A68">
      <w:pPr>
        <w:pStyle w:val="BodyText"/>
        <w:tabs>
          <w:tab w:val="left" w:pos="2211"/>
          <w:tab w:val="left" w:pos="6679"/>
        </w:tabs>
        <w:spacing w:after="120"/>
        <w:ind w:left="202" w:right="115"/>
        <w:rPr>
          <w:rFonts w:ascii="Helvetica" w:hAnsi="Helvetica" w:cs="Helvetica"/>
        </w:rPr>
      </w:pPr>
      <w:r w:rsidRPr="00E54A68">
        <w:rPr>
          <w:rFonts w:ascii="Helvetica" w:hAnsi="Helvetica" w:cs="Helvetica"/>
        </w:rPr>
        <w:t xml:space="preserve">Health plans usually </w:t>
      </w:r>
      <w:r w:rsidR="00AE17DD" w:rsidRPr="00E54A68">
        <w:rPr>
          <w:rFonts w:ascii="Helvetica" w:hAnsi="Helvetica" w:cs="Helvetica"/>
        </w:rPr>
        <w:t>give you one or two</w:t>
      </w:r>
      <w:r w:rsidRPr="00E54A68">
        <w:rPr>
          <w:rFonts w:ascii="Helvetica" w:hAnsi="Helvetica" w:cs="Helvetica"/>
        </w:rPr>
        <w:t xml:space="preserve"> insurance cards. If you </w:t>
      </w:r>
      <w:r w:rsidR="00AE17DD" w:rsidRPr="00E54A68">
        <w:rPr>
          <w:rFonts w:ascii="Helvetica" w:hAnsi="Helvetica" w:cs="Helvetica"/>
        </w:rPr>
        <w:t>don’t get a</w:t>
      </w:r>
      <w:r w:rsidRPr="00E54A68">
        <w:rPr>
          <w:rFonts w:ascii="Helvetica" w:hAnsi="Helvetica" w:cs="Helvetica"/>
        </w:rPr>
        <w:t xml:space="preserve"> card, call your </w:t>
      </w:r>
      <w:r w:rsidR="00AE17DD" w:rsidRPr="00E54A68">
        <w:rPr>
          <w:rFonts w:ascii="Helvetica" w:hAnsi="Helvetica" w:cs="Helvetica"/>
        </w:rPr>
        <w:t>insurer</w:t>
      </w:r>
      <w:r w:rsidRPr="00E54A68">
        <w:rPr>
          <w:rFonts w:ascii="Helvetica" w:hAnsi="Helvetica" w:cs="Helvetica"/>
        </w:rPr>
        <w:t xml:space="preserve">. You </w:t>
      </w:r>
      <w:r w:rsidR="00AE17DD" w:rsidRPr="00E54A68">
        <w:rPr>
          <w:rFonts w:ascii="Helvetica" w:hAnsi="Helvetica" w:cs="Helvetica"/>
        </w:rPr>
        <w:t xml:space="preserve">also </w:t>
      </w:r>
      <w:r w:rsidRPr="00E54A68">
        <w:rPr>
          <w:rFonts w:ascii="Helvetica" w:hAnsi="Helvetica" w:cs="Helvetica"/>
        </w:rPr>
        <w:t xml:space="preserve">may be able to print a paper copy </w:t>
      </w:r>
      <w:r w:rsidR="00AE17DD" w:rsidRPr="00E54A68">
        <w:rPr>
          <w:rFonts w:ascii="Helvetica" w:hAnsi="Helvetica" w:cs="Helvetica"/>
        </w:rPr>
        <w:t xml:space="preserve">of your card </w:t>
      </w:r>
      <w:r w:rsidRPr="00E54A68">
        <w:rPr>
          <w:rFonts w:ascii="Helvetica" w:hAnsi="Helvetica" w:cs="Helvetica"/>
        </w:rPr>
        <w:t xml:space="preserve">from your health </w:t>
      </w:r>
      <w:r w:rsidR="00AE17DD" w:rsidRPr="00E54A68">
        <w:rPr>
          <w:rFonts w:ascii="Helvetica" w:hAnsi="Helvetica" w:cs="Helvetica"/>
        </w:rPr>
        <w:t xml:space="preserve">insurer’s </w:t>
      </w:r>
      <w:r w:rsidRPr="00E54A68">
        <w:rPr>
          <w:rFonts w:ascii="Helvetica" w:hAnsi="Helvetica" w:cs="Helvetica"/>
        </w:rPr>
        <w:t xml:space="preserve">website. </w:t>
      </w:r>
    </w:p>
    <w:p w14:paraId="0AD1C46E" w14:textId="1E63EB6E" w:rsidR="00B475DC" w:rsidRPr="00E54A68" w:rsidRDefault="003B5F16" w:rsidP="00E54A68">
      <w:pPr>
        <w:pStyle w:val="BodyText"/>
        <w:tabs>
          <w:tab w:val="left" w:pos="2211"/>
          <w:tab w:val="left" w:pos="6679"/>
        </w:tabs>
        <w:spacing w:after="120"/>
        <w:ind w:left="202" w:right="115"/>
        <w:rPr>
          <w:rFonts w:ascii="Helvetica" w:hAnsi="Helvetica" w:cs="Helvetica"/>
        </w:rPr>
      </w:pPr>
      <w:r w:rsidRPr="00E54A68">
        <w:rPr>
          <w:rFonts w:ascii="Helvetica" w:hAnsi="Helvetica" w:cs="Helvetica"/>
        </w:rPr>
        <w:t>Keep the card with you at all times</w:t>
      </w:r>
      <w:r w:rsidR="00AE17DD" w:rsidRPr="00E54A68">
        <w:rPr>
          <w:rFonts w:ascii="Helvetica" w:hAnsi="Helvetica" w:cs="Helvetica"/>
        </w:rPr>
        <w:t>.</w:t>
      </w:r>
      <w:r w:rsidR="0044624E" w:rsidRPr="00E54A68">
        <w:rPr>
          <w:rFonts w:ascii="Helvetica" w:hAnsi="Helvetica" w:cs="Helvetica"/>
        </w:rPr>
        <w:t xml:space="preserve"> </w:t>
      </w:r>
      <w:r w:rsidR="00AE17DD" w:rsidRPr="00E54A68">
        <w:rPr>
          <w:rFonts w:ascii="Helvetica" w:hAnsi="Helvetica" w:cs="Helvetica"/>
        </w:rPr>
        <w:t>P</w:t>
      </w:r>
      <w:r w:rsidRPr="00E54A68">
        <w:rPr>
          <w:rFonts w:ascii="Helvetica" w:hAnsi="Helvetica" w:cs="Helvetica"/>
        </w:rPr>
        <w:t xml:space="preserve">rotect your </w:t>
      </w:r>
      <w:r w:rsidR="00C13BC3" w:rsidRPr="00E54A68">
        <w:rPr>
          <w:rFonts w:ascii="Helvetica" w:hAnsi="Helvetica" w:cs="Helvetica"/>
        </w:rPr>
        <w:t>insurance</w:t>
      </w:r>
      <w:r w:rsidRPr="00E54A68">
        <w:rPr>
          <w:rFonts w:ascii="Helvetica" w:hAnsi="Helvetica" w:cs="Helvetica"/>
        </w:rPr>
        <w:t xml:space="preserve"> card like you would other sensitive personal and financial information.</w:t>
      </w:r>
      <w:r w:rsidR="00D42D3B" w:rsidRPr="00E54A68">
        <w:rPr>
          <w:rFonts w:ascii="Helvetica" w:hAnsi="Helvetica" w:cs="Helvetica"/>
        </w:rPr>
        <w:t xml:space="preserve"> </w:t>
      </w:r>
    </w:p>
    <w:p w14:paraId="396D4398" w14:textId="77777777" w:rsidR="003F0573" w:rsidRDefault="003F0573" w:rsidP="003F0573">
      <w:pPr>
        <w:pStyle w:val="ListParagraph"/>
        <w:tabs>
          <w:tab w:val="left" w:pos="676"/>
          <w:tab w:val="left" w:pos="6679"/>
        </w:tabs>
        <w:spacing w:before="30"/>
        <w:ind w:left="560" w:firstLine="0"/>
        <w:rPr>
          <w:color w:val="231F20"/>
        </w:rPr>
      </w:pPr>
    </w:p>
    <w:p w14:paraId="7F77A57F" w14:textId="77777777" w:rsidR="003B5F16" w:rsidRDefault="003B5F16" w:rsidP="003B5F16">
      <w:pPr>
        <w:spacing w:before="101"/>
        <w:ind w:left="250"/>
        <w:rPr>
          <w:i/>
          <w:sz w:val="18"/>
        </w:rPr>
      </w:pPr>
      <w:r>
        <w:rPr>
          <w:i/>
          <w:color w:val="0095D5"/>
          <w:sz w:val="18"/>
        </w:rPr>
        <w:t>Sample Insurance Card</w:t>
      </w:r>
    </w:p>
    <w:p w14:paraId="2C14F897" w14:textId="3EE8EC2F" w:rsidR="003B5F16" w:rsidRDefault="0082248B" w:rsidP="003B5F16">
      <w:pPr>
        <w:pStyle w:val="BodyText"/>
        <w:spacing w:before="9"/>
        <w:rPr>
          <w:i/>
          <w:sz w:val="10"/>
        </w:rPr>
      </w:pPr>
      <w:r>
        <w:rPr>
          <w:noProof/>
        </w:rPr>
        <mc:AlternateContent>
          <mc:Choice Requires="wpg">
            <w:drawing>
              <wp:anchor distT="0" distB="0" distL="0" distR="0" simplePos="0" relativeHeight="251656704" behindDoc="0" locked="0" layoutInCell="1" allowOverlap="1" wp14:anchorId="164B336F" wp14:editId="5F8BF7D3">
                <wp:simplePos x="0" y="0"/>
                <wp:positionH relativeFrom="page">
                  <wp:posOffset>1607820</wp:posOffset>
                </wp:positionH>
                <wp:positionV relativeFrom="paragraph">
                  <wp:posOffset>177800</wp:posOffset>
                </wp:positionV>
                <wp:extent cx="4048125" cy="2014220"/>
                <wp:effectExtent l="0" t="0" r="28575" b="24130"/>
                <wp:wrapTopAndBottom/>
                <wp:docPr id="18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8125" cy="2014220"/>
                          <a:chOff x="773" y="173"/>
                          <a:chExt cx="6375" cy="3276"/>
                        </a:xfrm>
                      </wpg:grpSpPr>
                      <wps:wsp>
                        <wps:cNvPr id="184" name="Freeform 152"/>
                        <wps:cNvSpPr>
                          <a:spLocks/>
                        </wps:cNvSpPr>
                        <wps:spPr bwMode="auto">
                          <a:xfrm>
                            <a:off x="773" y="173"/>
                            <a:ext cx="6375" cy="3276"/>
                          </a:xfrm>
                          <a:custGeom>
                            <a:avLst/>
                            <a:gdLst>
                              <a:gd name="T0" fmla="+- 0 6882 773"/>
                              <a:gd name="T1" fmla="*/ T0 w 6375"/>
                              <a:gd name="T2" fmla="+- 0 3449 173"/>
                              <a:gd name="T3" fmla="*/ 3449 h 3276"/>
                              <a:gd name="T4" fmla="+- 0 1038 773"/>
                              <a:gd name="T5" fmla="*/ T4 w 6375"/>
                              <a:gd name="T6" fmla="+- 0 3449 173"/>
                              <a:gd name="T7" fmla="*/ 3449 h 3276"/>
                              <a:gd name="T8" fmla="+- 0 954 773"/>
                              <a:gd name="T9" fmla="*/ T8 w 6375"/>
                              <a:gd name="T10" fmla="+- 0 3437 173"/>
                              <a:gd name="T11" fmla="*/ 3437 h 3276"/>
                              <a:gd name="T12" fmla="+- 0 882 773"/>
                              <a:gd name="T13" fmla="*/ T12 w 6375"/>
                              <a:gd name="T14" fmla="+- 0 3405 173"/>
                              <a:gd name="T15" fmla="*/ 3405 h 3276"/>
                              <a:gd name="T16" fmla="+- 0 824 773"/>
                              <a:gd name="T17" fmla="*/ T16 w 6375"/>
                              <a:gd name="T18" fmla="+- 0 3356 173"/>
                              <a:gd name="T19" fmla="*/ 3356 h 3276"/>
                              <a:gd name="T20" fmla="+- 0 786 773"/>
                              <a:gd name="T21" fmla="*/ T20 w 6375"/>
                              <a:gd name="T22" fmla="+- 0 3293 173"/>
                              <a:gd name="T23" fmla="*/ 3293 h 3276"/>
                              <a:gd name="T24" fmla="+- 0 773 773"/>
                              <a:gd name="T25" fmla="*/ T24 w 6375"/>
                              <a:gd name="T26" fmla="+- 0 3221 173"/>
                              <a:gd name="T27" fmla="*/ 3221 h 3276"/>
                              <a:gd name="T28" fmla="+- 0 773 773"/>
                              <a:gd name="T29" fmla="*/ T28 w 6375"/>
                              <a:gd name="T30" fmla="+- 0 401 173"/>
                              <a:gd name="T31" fmla="*/ 401 h 3276"/>
                              <a:gd name="T32" fmla="+- 0 786 773"/>
                              <a:gd name="T33" fmla="*/ T32 w 6375"/>
                              <a:gd name="T34" fmla="+- 0 329 173"/>
                              <a:gd name="T35" fmla="*/ 329 h 3276"/>
                              <a:gd name="T36" fmla="+- 0 824 773"/>
                              <a:gd name="T37" fmla="*/ T36 w 6375"/>
                              <a:gd name="T38" fmla="+- 0 267 173"/>
                              <a:gd name="T39" fmla="*/ 267 h 3276"/>
                              <a:gd name="T40" fmla="+- 0 882 773"/>
                              <a:gd name="T41" fmla="*/ T40 w 6375"/>
                              <a:gd name="T42" fmla="+- 0 217 173"/>
                              <a:gd name="T43" fmla="*/ 217 h 3276"/>
                              <a:gd name="T44" fmla="+- 0 954 773"/>
                              <a:gd name="T45" fmla="*/ T44 w 6375"/>
                              <a:gd name="T46" fmla="+- 0 185 173"/>
                              <a:gd name="T47" fmla="*/ 185 h 3276"/>
                              <a:gd name="T48" fmla="+- 0 1038 773"/>
                              <a:gd name="T49" fmla="*/ T48 w 6375"/>
                              <a:gd name="T50" fmla="+- 0 173 173"/>
                              <a:gd name="T51" fmla="*/ 173 h 3276"/>
                              <a:gd name="T52" fmla="+- 0 6882 773"/>
                              <a:gd name="T53" fmla="*/ T52 w 6375"/>
                              <a:gd name="T54" fmla="+- 0 173 173"/>
                              <a:gd name="T55" fmla="*/ 173 h 3276"/>
                              <a:gd name="T56" fmla="+- 0 6966 773"/>
                              <a:gd name="T57" fmla="*/ T56 w 6375"/>
                              <a:gd name="T58" fmla="+- 0 185 173"/>
                              <a:gd name="T59" fmla="*/ 185 h 3276"/>
                              <a:gd name="T60" fmla="+- 0 7038 773"/>
                              <a:gd name="T61" fmla="*/ T60 w 6375"/>
                              <a:gd name="T62" fmla="+- 0 217 173"/>
                              <a:gd name="T63" fmla="*/ 217 h 3276"/>
                              <a:gd name="T64" fmla="+- 0 7096 773"/>
                              <a:gd name="T65" fmla="*/ T64 w 6375"/>
                              <a:gd name="T66" fmla="+- 0 267 173"/>
                              <a:gd name="T67" fmla="*/ 267 h 3276"/>
                              <a:gd name="T68" fmla="+- 0 7134 773"/>
                              <a:gd name="T69" fmla="*/ T68 w 6375"/>
                              <a:gd name="T70" fmla="+- 0 329 173"/>
                              <a:gd name="T71" fmla="*/ 329 h 3276"/>
                              <a:gd name="T72" fmla="+- 0 7147 773"/>
                              <a:gd name="T73" fmla="*/ T72 w 6375"/>
                              <a:gd name="T74" fmla="+- 0 401 173"/>
                              <a:gd name="T75" fmla="*/ 401 h 3276"/>
                              <a:gd name="T76" fmla="+- 0 7147 773"/>
                              <a:gd name="T77" fmla="*/ T76 w 6375"/>
                              <a:gd name="T78" fmla="+- 0 3221 173"/>
                              <a:gd name="T79" fmla="*/ 3221 h 3276"/>
                              <a:gd name="T80" fmla="+- 0 7134 773"/>
                              <a:gd name="T81" fmla="*/ T80 w 6375"/>
                              <a:gd name="T82" fmla="+- 0 3293 173"/>
                              <a:gd name="T83" fmla="*/ 3293 h 3276"/>
                              <a:gd name="T84" fmla="+- 0 7096 773"/>
                              <a:gd name="T85" fmla="*/ T84 w 6375"/>
                              <a:gd name="T86" fmla="+- 0 3356 173"/>
                              <a:gd name="T87" fmla="*/ 3356 h 3276"/>
                              <a:gd name="T88" fmla="+- 0 7038 773"/>
                              <a:gd name="T89" fmla="*/ T88 w 6375"/>
                              <a:gd name="T90" fmla="+- 0 3405 173"/>
                              <a:gd name="T91" fmla="*/ 3405 h 3276"/>
                              <a:gd name="T92" fmla="+- 0 6966 773"/>
                              <a:gd name="T93" fmla="*/ T92 w 6375"/>
                              <a:gd name="T94" fmla="+- 0 3437 173"/>
                              <a:gd name="T95" fmla="*/ 3437 h 3276"/>
                              <a:gd name="T96" fmla="+- 0 6882 773"/>
                              <a:gd name="T97" fmla="*/ T96 w 6375"/>
                              <a:gd name="T98" fmla="+- 0 3449 173"/>
                              <a:gd name="T99" fmla="*/ 3449 h 3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75" h="3276">
                                <a:moveTo>
                                  <a:pt x="6109" y="3276"/>
                                </a:moveTo>
                                <a:lnTo>
                                  <a:pt x="265" y="3276"/>
                                </a:lnTo>
                                <a:lnTo>
                                  <a:pt x="181" y="3264"/>
                                </a:lnTo>
                                <a:lnTo>
                                  <a:pt x="109" y="3232"/>
                                </a:lnTo>
                                <a:lnTo>
                                  <a:pt x="51" y="3183"/>
                                </a:lnTo>
                                <a:lnTo>
                                  <a:pt x="13" y="3120"/>
                                </a:lnTo>
                                <a:lnTo>
                                  <a:pt x="0" y="3048"/>
                                </a:lnTo>
                                <a:lnTo>
                                  <a:pt x="0" y="228"/>
                                </a:lnTo>
                                <a:lnTo>
                                  <a:pt x="13" y="156"/>
                                </a:lnTo>
                                <a:lnTo>
                                  <a:pt x="51" y="94"/>
                                </a:lnTo>
                                <a:lnTo>
                                  <a:pt x="109" y="44"/>
                                </a:lnTo>
                                <a:lnTo>
                                  <a:pt x="181" y="12"/>
                                </a:lnTo>
                                <a:lnTo>
                                  <a:pt x="265" y="0"/>
                                </a:lnTo>
                                <a:lnTo>
                                  <a:pt x="6109" y="0"/>
                                </a:lnTo>
                                <a:lnTo>
                                  <a:pt x="6193" y="12"/>
                                </a:lnTo>
                                <a:lnTo>
                                  <a:pt x="6265" y="44"/>
                                </a:lnTo>
                                <a:lnTo>
                                  <a:pt x="6323" y="94"/>
                                </a:lnTo>
                                <a:lnTo>
                                  <a:pt x="6361" y="156"/>
                                </a:lnTo>
                                <a:lnTo>
                                  <a:pt x="6374" y="228"/>
                                </a:lnTo>
                                <a:lnTo>
                                  <a:pt x="6374" y="3048"/>
                                </a:lnTo>
                                <a:lnTo>
                                  <a:pt x="6361" y="3120"/>
                                </a:lnTo>
                                <a:lnTo>
                                  <a:pt x="6323" y="3183"/>
                                </a:lnTo>
                                <a:lnTo>
                                  <a:pt x="6265" y="3232"/>
                                </a:lnTo>
                                <a:lnTo>
                                  <a:pt x="6193" y="3264"/>
                                </a:lnTo>
                                <a:lnTo>
                                  <a:pt x="6109" y="3276"/>
                                </a:lnTo>
                                <a:close/>
                              </a:path>
                            </a:pathLst>
                          </a:custGeom>
                          <a:noFill/>
                          <a:ln w="3175">
                            <a:solidFill>
                              <a:srgbClr val="0095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151"/>
                        <wps:cNvCnPr>
                          <a:cxnSpLocks noChangeShapeType="1"/>
                        </wps:cNvCnPr>
                        <wps:spPr bwMode="auto">
                          <a:xfrm>
                            <a:off x="990" y="628"/>
                            <a:ext cx="6001" cy="0"/>
                          </a:xfrm>
                          <a:prstGeom prst="line">
                            <a:avLst/>
                          </a:prstGeom>
                          <a:noFill/>
                          <a:ln w="3175">
                            <a:solidFill>
                              <a:srgbClr val="0095D5"/>
                            </a:solidFill>
                            <a:prstDash val="solid"/>
                            <a:round/>
                            <a:headEnd/>
                            <a:tailEnd/>
                          </a:ln>
                          <a:extLst>
                            <a:ext uri="{909E8E84-426E-40DD-AFC4-6F175D3DCCD1}">
                              <a14:hiddenFill xmlns:a14="http://schemas.microsoft.com/office/drawing/2010/main">
                                <a:noFill/>
                              </a14:hiddenFill>
                            </a:ext>
                          </a:extLst>
                        </wps:spPr>
                        <wps:bodyPr/>
                      </wps:wsp>
                      <wps:wsp>
                        <wps:cNvPr id="186" name="Text Box 150"/>
                        <wps:cNvSpPr txBox="1">
                          <a:spLocks noChangeArrowheads="1"/>
                        </wps:cNvSpPr>
                        <wps:spPr bwMode="auto">
                          <a:xfrm>
                            <a:off x="990" y="289"/>
                            <a:ext cx="3323"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317DF" w14:textId="77777777" w:rsidR="00630FA1" w:rsidRDefault="00630FA1" w:rsidP="003B5F16">
                              <w:pPr>
                                <w:rPr>
                                  <w:sz w:val="18"/>
                                </w:rPr>
                              </w:pPr>
                              <w:r>
                                <w:rPr>
                                  <w:color w:val="231F20"/>
                                  <w:w w:val="105"/>
                                  <w:sz w:val="18"/>
                                </w:rPr>
                                <w:t>Insurance Company Name</w:t>
                              </w:r>
                            </w:p>
                            <w:p w14:paraId="4C277F2E" w14:textId="50BC9F3B" w:rsidR="00630FA1" w:rsidRDefault="00630FA1" w:rsidP="003B5F16">
                              <w:pPr>
                                <w:spacing w:before="177" w:line="360" w:lineRule="atLeast"/>
                                <w:ind w:right="979"/>
                                <w:rPr>
                                  <w:sz w:val="18"/>
                                </w:rPr>
                              </w:pPr>
                              <w:r>
                                <w:rPr>
                                  <w:color w:val="231F20"/>
                                  <w:w w:val="105"/>
                                  <w:sz w:val="18"/>
                                </w:rPr>
                                <w:t>Plan Type:  Titanium PPO Plan Effective Date:  01/01/2020</w:t>
                              </w:r>
                            </w:p>
                          </w:txbxContent>
                        </wps:txbx>
                        <wps:bodyPr rot="0" vert="horz" wrap="square" lIns="0" tIns="0" rIns="0" bIns="0" anchor="t" anchorCtr="0" upright="1">
                          <a:noAutofit/>
                        </wps:bodyPr>
                      </wps:wsp>
                      <wps:wsp>
                        <wps:cNvPr id="187" name="Text Box 149"/>
                        <wps:cNvSpPr txBox="1">
                          <a:spLocks noChangeArrowheads="1"/>
                        </wps:cNvSpPr>
                        <wps:spPr bwMode="auto">
                          <a:xfrm>
                            <a:off x="4418" y="827"/>
                            <a:ext cx="2383"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EA8B6" w14:textId="77777777" w:rsidR="00630FA1" w:rsidRDefault="00630FA1" w:rsidP="003B5F16">
                              <w:pPr>
                                <w:spacing w:before="3" w:line="235" w:lineRule="auto"/>
                                <w:rPr>
                                  <w:sz w:val="18"/>
                                </w:rPr>
                              </w:pPr>
                              <w:r>
                                <w:rPr>
                                  <w:color w:val="231F20"/>
                                  <w:w w:val="105"/>
                                  <w:sz w:val="18"/>
                                </w:rPr>
                                <w:t>Member Name: Jane Doe Member Number: XXX-XX-XXX</w:t>
                              </w:r>
                            </w:p>
                            <w:p w14:paraId="228B1274" w14:textId="77777777" w:rsidR="00630FA1" w:rsidRDefault="00630FA1" w:rsidP="003B5F16">
                              <w:pPr>
                                <w:spacing w:before="148" w:line="216" w:lineRule="exact"/>
                                <w:rPr>
                                  <w:sz w:val="18"/>
                                </w:rPr>
                              </w:pPr>
                              <w:r>
                                <w:rPr>
                                  <w:color w:val="231F20"/>
                                  <w:w w:val="105"/>
                                  <w:sz w:val="18"/>
                                </w:rPr>
                                <w:t>Group Number: XXXXX-XX</w:t>
                              </w:r>
                            </w:p>
                          </w:txbxContent>
                        </wps:txbx>
                        <wps:bodyPr rot="0" vert="horz" wrap="square" lIns="0" tIns="0" rIns="0" bIns="0" anchor="t" anchorCtr="0" upright="1">
                          <a:noAutofit/>
                        </wps:bodyPr>
                      </wps:wsp>
                      <wps:wsp>
                        <wps:cNvPr id="188" name="Text Box 148"/>
                        <wps:cNvSpPr txBox="1">
                          <a:spLocks noChangeArrowheads="1"/>
                        </wps:cNvSpPr>
                        <wps:spPr bwMode="auto">
                          <a:xfrm>
                            <a:off x="990" y="2249"/>
                            <a:ext cx="2084"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1169E" w14:textId="77777777" w:rsidR="00630FA1" w:rsidRDefault="00630FA1" w:rsidP="003B5F16">
                              <w:pPr>
                                <w:rPr>
                                  <w:sz w:val="18"/>
                                </w:rPr>
                              </w:pPr>
                              <w:r>
                                <w:rPr>
                                  <w:color w:val="231F20"/>
                                  <w:w w:val="105"/>
                                  <w:sz w:val="18"/>
                                </w:rPr>
                                <w:t>Prescription Group # XXXX</w:t>
                              </w:r>
                            </w:p>
                            <w:p w14:paraId="727D8130" w14:textId="77777777" w:rsidR="00630FA1" w:rsidRDefault="00630FA1" w:rsidP="003B5F16">
                              <w:pPr>
                                <w:spacing w:before="122" w:line="218" w:lineRule="exact"/>
                                <w:rPr>
                                  <w:sz w:val="18"/>
                                </w:rPr>
                              </w:pPr>
                              <w:r>
                                <w:rPr>
                                  <w:color w:val="231F20"/>
                                  <w:w w:val="105"/>
                                  <w:sz w:val="18"/>
                                </w:rPr>
                                <w:t>Prescription Co-Pay</w:t>
                              </w:r>
                            </w:p>
                            <w:p w14:paraId="53D20DD1" w14:textId="77777777" w:rsidR="00630FA1" w:rsidRDefault="00630FA1" w:rsidP="003B5F16">
                              <w:pPr>
                                <w:spacing w:line="216" w:lineRule="exact"/>
                                <w:rPr>
                                  <w:sz w:val="18"/>
                                </w:rPr>
                              </w:pPr>
                              <w:r>
                                <w:rPr>
                                  <w:color w:val="231F20"/>
                                  <w:sz w:val="18"/>
                                </w:rPr>
                                <w:t>$15.00 Generic</w:t>
                              </w:r>
                            </w:p>
                            <w:p w14:paraId="3C68DCAC" w14:textId="77777777" w:rsidR="00630FA1" w:rsidRDefault="00630FA1" w:rsidP="003B5F16">
                              <w:pPr>
                                <w:spacing w:line="215" w:lineRule="exact"/>
                                <w:rPr>
                                  <w:sz w:val="18"/>
                                </w:rPr>
                              </w:pPr>
                              <w:r>
                                <w:rPr>
                                  <w:color w:val="231F20"/>
                                  <w:sz w:val="18"/>
                                </w:rPr>
                                <w:t>$20.00 Name Brand</w:t>
                              </w:r>
                            </w:p>
                          </w:txbxContent>
                        </wps:txbx>
                        <wps:bodyPr rot="0" vert="horz" wrap="square" lIns="0" tIns="0" rIns="0" bIns="0" anchor="t" anchorCtr="0" upright="1">
                          <a:noAutofit/>
                        </wps:bodyPr>
                      </wps:wsp>
                      <wps:wsp>
                        <wps:cNvPr id="189" name="Text Box 147"/>
                        <wps:cNvSpPr txBox="1">
                          <a:spLocks noChangeArrowheads="1"/>
                        </wps:cNvSpPr>
                        <wps:spPr bwMode="auto">
                          <a:xfrm>
                            <a:off x="4418" y="1813"/>
                            <a:ext cx="2546"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C3293" w14:textId="77777777" w:rsidR="00630FA1" w:rsidRDefault="00630FA1" w:rsidP="003B5F16">
                              <w:pPr>
                                <w:spacing w:line="218" w:lineRule="exact"/>
                                <w:rPr>
                                  <w:sz w:val="18"/>
                                </w:rPr>
                              </w:pPr>
                              <w:r>
                                <w:rPr>
                                  <w:color w:val="231F20"/>
                                  <w:w w:val="105"/>
                                  <w:sz w:val="18"/>
                                </w:rPr>
                                <w:t>PCP Co-Pay $15.00</w:t>
                              </w:r>
                            </w:p>
                            <w:p w14:paraId="504CFD87" w14:textId="3642D398" w:rsidR="00630FA1" w:rsidRDefault="00630FA1" w:rsidP="003B5F16">
                              <w:pPr>
                                <w:spacing w:before="1" w:line="235" w:lineRule="auto"/>
                                <w:rPr>
                                  <w:sz w:val="18"/>
                                </w:rPr>
                              </w:pPr>
                              <w:r>
                                <w:rPr>
                                  <w:color w:val="231F20"/>
                                  <w:sz w:val="18"/>
                                </w:rPr>
                                <w:t>Specialist Co-Pay $25.00 Emergency Room Co-Pay $75.00</w:t>
                              </w:r>
                            </w:p>
                          </w:txbxContent>
                        </wps:txbx>
                        <wps:bodyPr rot="0" vert="horz" wrap="square" lIns="0" tIns="0" rIns="0" bIns="0" anchor="t" anchorCtr="0" upright="1">
                          <a:noAutofit/>
                        </wps:bodyPr>
                      </wps:wsp>
                      <wps:wsp>
                        <wps:cNvPr id="190" name="Text Box 146"/>
                        <wps:cNvSpPr txBox="1">
                          <a:spLocks noChangeArrowheads="1"/>
                        </wps:cNvSpPr>
                        <wps:spPr bwMode="auto">
                          <a:xfrm>
                            <a:off x="4418" y="3025"/>
                            <a:ext cx="249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7491" w14:textId="77777777" w:rsidR="00630FA1" w:rsidRDefault="00630FA1" w:rsidP="003B5F16">
                              <w:pPr>
                                <w:spacing w:line="216" w:lineRule="exact"/>
                                <w:rPr>
                                  <w:sz w:val="18"/>
                                </w:rPr>
                              </w:pPr>
                              <w:r>
                                <w:rPr>
                                  <w:color w:val="231F20"/>
                                  <w:w w:val="105"/>
                                  <w:sz w:val="18"/>
                                </w:rPr>
                                <w:t>Member Service: 800-XXX-XXXX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B336F" id="Group 145" o:spid="_x0000_s1026" style="position:absolute;margin-left:126.6pt;margin-top:14pt;width:318.75pt;height:158.6pt;z-index:251656704;mso-wrap-distance-left:0;mso-wrap-distance-right:0;mso-position-horizontal-relative:page" coordorigin="773,173" coordsize="6375,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">
                <v:shape id="Freeform 152" o:spid="_x0000_s1027" style="position:absolute;left:773;top:173;width:6375;height:3276;visibility:visible;mso-wrap-style:square;v-text-anchor:top" coordsize="6375,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" path="m6109,3276r-5844,l181,3264r-72,-32l51,3183,13,3120,,3048,,228,13,156,51,94,109,44,181,12,265,,6109,r84,12l6265,44r58,50l6361,156r13,72l6374,3048r-13,72l6323,3183r-58,49l6193,3264r-84,12xe" filled="f" strokecolor="#0095d5" strokeweight=".25pt">
                  <v:path arrowok="t" o:connecttype="custom" o:connectlocs="6109,3449;265,3449;181,3437;109,3405;51,3356;13,3293;0,3221;0,401;13,329;51,267;109,217;181,185;265,173;6109,173;6193,185;6265,217;6323,267;6361,329;6374,401;6374,3221;6361,3293;6323,3356;6265,3405;6193,3437;6109,3449" o:connectangles="0,0,0,0,0,0,0,0,0,0,0,0,0,0,0,0,0,0,0,0,0,0,0,0,0"/>
                </v:shape>
                <v:line id="Line 151" o:spid="_x0000_s1028" style="position:absolute;visibility:visible;mso-wrap-style:square" from="990,628" to="699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" strokecolor="#0095d5" strokeweight=".25pt"/>
                <v:shapetype id="_x0000_t202" coordsize="21600,21600" o:spt="202" path="m,l,21600r21600,l21600,xe">
                  <v:stroke joinstyle="miter"/>
                  <v:path gradientshapeok="t" o:connecttype="rect"/>
                </v:shapetype>
                <v:shape id="Text Box 150" o:spid="_x0000_s1029" type="#_x0000_t202" style="position:absolute;left:990;top:289;width:3323;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1D3317DF" w14:textId="77777777" w:rsidR="00630FA1" w:rsidRDefault="00630FA1" w:rsidP="003B5F16">
                        <w:pPr>
                          <w:rPr>
                            <w:sz w:val="18"/>
                          </w:rPr>
                        </w:pPr>
                        <w:r>
                          <w:rPr>
                            <w:color w:val="231F20"/>
                            <w:w w:val="105"/>
                            <w:sz w:val="18"/>
                          </w:rPr>
                          <w:t>Insurance Company Name</w:t>
                        </w:r>
                      </w:p>
                      <w:p w14:paraId="4C277F2E" w14:textId="50BC9F3B" w:rsidR="00630FA1" w:rsidRDefault="00630FA1" w:rsidP="003B5F16">
                        <w:pPr>
                          <w:spacing w:before="177" w:line="360" w:lineRule="atLeast"/>
                          <w:ind w:right="979"/>
                          <w:rPr>
                            <w:sz w:val="18"/>
                          </w:rPr>
                        </w:pPr>
                        <w:r>
                          <w:rPr>
                            <w:color w:val="231F20"/>
                            <w:w w:val="105"/>
                            <w:sz w:val="18"/>
                          </w:rPr>
                          <w:t>Plan Type:  Titanium PPO Plan Effective Date:  01/01/2020</w:t>
                        </w:r>
                      </w:p>
                    </w:txbxContent>
                  </v:textbox>
                </v:shape>
                <v:shape id="Text Box 149" o:spid="_x0000_s1030" type="#_x0000_t202" style="position:absolute;left:4418;top:827;width:2383;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7AEA8B6" w14:textId="77777777" w:rsidR="00630FA1" w:rsidRDefault="00630FA1" w:rsidP="003B5F16">
                        <w:pPr>
                          <w:spacing w:before="3" w:line="235" w:lineRule="auto"/>
                          <w:rPr>
                            <w:sz w:val="18"/>
                          </w:rPr>
                        </w:pPr>
                        <w:r>
                          <w:rPr>
                            <w:color w:val="231F20"/>
                            <w:w w:val="105"/>
                            <w:sz w:val="18"/>
                          </w:rPr>
                          <w:t>Member Name: Jane Doe Member Number: XXX-XX-XXX</w:t>
                        </w:r>
                      </w:p>
                      <w:p w14:paraId="228B1274" w14:textId="77777777" w:rsidR="00630FA1" w:rsidRDefault="00630FA1" w:rsidP="003B5F16">
                        <w:pPr>
                          <w:spacing w:before="148" w:line="216" w:lineRule="exact"/>
                          <w:rPr>
                            <w:sz w:val="18"/>
                          </w:rPr>
                        </w:pPr>
                        <w:r>
                          <w:rPr>
                            <w:color w:val="231F20"/>
                            <w:w w:val="105"/>
                            <w:sz w:val="18"/>
                          </w:rPr>
                          <w:t>Group Number: XXXXX-XX</w:t>
                        </w:r>
                      </w:p>
                    </w:txbxContent>
                  </v:textbox>
                </v:shape>
                <v:shape id="Text Box 148" o:spid="_x0000_s1031" type="#_x0000_t202" style="position:absolute;left:990;top:2249;width:208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2971169E" w14:textId="77777777" w:rsidR="00630FA1" w:rsidRDefault="00630FA1" w:rsidP="003B5F16">
                        <w:pPr>
                          <w:rPr>
                            <w:sz w:val="18"/>
                          </w:rPr>
                        </w:pPr>
                        <w:r>
                          <w:rPr>
                            <w:color w:val="231F20"/>
                            <w:w w:val="105"/>
                            <w:sz w:val="18"/>
                          </w:rPr>
                          <w:t>Prescription Group # XXXX</w:t>
                        </w:r>
                      </w:p>
                      <w:p w14:paraId="727D8130" w14:textId="77777777" w:rsidR="00630FA1" w:rsidRDefault="00630FA1" w:rsidP="003B5F16">
                        <w:pPr>
                          <w:spacing w:before="122" w:line="218" w:lineRule="exact"/>
                          <w:rPr>
                            <w:sz w:val="18"/>
                          </w:rPr>
                        </w:pPr>
                        <w:r>
                          <w:rPr>
                            <w:color w:val="231F20"/>
                            <w:w w:val="105"/>
                            <w:sz w:val="18"/>
                          </w:rPr>
                          <w:t>Prescription Co-Pay</w:t>
                        </w:r>
                      </w:p>
                      <w:p w14:paraId="53D20DD1" w14:textId="77777777" w:rsidR="00630FA1" w:rsidRDefault="00630FA1" w:rsidP="003B5F16">
                        <w:pPr>
                          <w:spacing w:line="216" w:lineRule="exact"/>
                          <w:rPr>
                            <w:sz w:val="18"/>
                          </w:rPr>
                        </w:pPr>
                        <w:r>
                          <w:rPr>
                            <w:color w:val="231F20"/>
                            <w:sz w:val="18"/>
                          </w:rPr>
                          <w:t>$15.00 Generic</w:t>
                        </w:r>
                      </w:p>
                      <w:p w14:paraId="3C68DCAC" w14:textId="77777777" w:rsidR="00630FA1" w:rsidRDefault="00630FA1" w:rsidP="003B5F16">
                        <w:pPr>
                          <w:spacing w:line="215" w:lineRule="exact"/>
                          <w:rPr>
                            <w:sz w:val="18"/>
                          </w:rPr>
                        </w:pPr>
                        <w:r>
                          <w:rPr>
                            <w:color w:val="231F20"/>
                            <w:sz w:val="18"/>
                          </w:rPr>
                          <w:t>$20.00 Name Brand</w:t>
                        </w:r>
                      </w:p>
                    </w:txbxContent>
                  </v:textbox>
                </v:shape>
                <v:shape id="Text Box 147" o:spid="_x0000_s1032" type="#_x0000_t202" style="position:absolute;left:4418;top:1813;width:2546;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319C3293" w14:textId="77777777" w:rsidR="00630FA1" w:rsidRDefault="00630FA1" w:rsidP="003B5F16">
                        <w:pPr>
                          <w:spacing w:line="218" w:lineRule="exact"/>
                          <w:rPr>
                            <w:sz w:val="18"/>
                          </w:rPr>
                        </w:pPr>
                        <w:r>
                          <w:rPr>
                            <w:color w:val="231F20"/>
                            <w:w w:val="105"/>
                            <w:sz w:val="18"/>
                          </w:rPr>
                          <w:t>PCP Co-Pay $15.00</w:t>
                        </w:r>
                      </w:p>
                      <w:p w14:paraId="504CFD87" w14:textId="3642D398" w:rsidR="00630FA1" w:rsidRDefault="00630FA1" w:rsidP="003B5F16">
                        <w:pPr>
                          <w:spacing w:before="1" w:line="235" w:lineRule="auto"/>
                          <w:rPr>
                            <w:sz w:val="18"/>
                          </w:rPr>
                        </w:pPr>
                        <w:r>
                          <w:rPr>
                            <w:color w:val="231F20"/>
                            <w:sz w:val="18"/>
                          </w:rPr>
                          <w:t>Specialist Co-Pay $25.00 Emergency Room Co-Pay $75.00</w:t>
                        </w:r>
                      </w:p>
                    </w:txbxContent>
                  </v:textbox>
                </v:shape>
                <v:shape id="Text Box 146" o:spid="_x0000_s1033" type="#_x0000_t202" style="position:absolute;left:4418;top:3025;width:2492;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088B7491" w14:textId="77777777" w:rsidR="00630FA1" w:rsidRDefault="00630FA1" w:rsidP="003B5F16">
                        <w:pPr>
                          <w:spacing w:line="216" w:lineRule="exact"/>
                          <w:rPr>
                            <w:sz w:val="18"/>
                          </w:rPr>
                        </w:pPr>
                        <w:r>
                          <w:rPr>
                            <w:color w:val="231F20"/>
                            <w:w w:val="105"/>
                            <w:sz w:val="18"/>
                          </w:rPr>
                          <w:t>Member Service: 800-XXX-XXXX</w:t>
                        </w:r>
                      </w:p>
                    </w:txbxContent>
                  </v:textbox>
                </v:shape>
                <w10:wrap type="topAndBottom" anchorx="page"/>
              </v:group>
            </w:pict>
          </mc:Fallback>
        </mc:AlternateContent>
      </w:r>
      <w:r w:rsidR="008601D7" w:rsidRPr="008601D7">
        <w:rPr>
          <w:i/>
          <w:noProof/>
          <w:sz w:val="10"/>
        </w:rPr>
        <mc:AlternateContent>
          <mc:Choice Requires="wps">
            <w:drawing>
              <wp:anchor distT="45720" distB="45720" distL="114300" distR="114300" simplePos="0" relativeHeight="251677184" behindDoc="0" locked="0" layoutInCell="1" allowOverlap="1" wp14:anchorId="613A5AFC" wp14:editId="53BA0EA5">
                <wp:simplePos x="0" y="0"/>
                <wp:positionH relativeFrom="margin">
                  <wp:align>right</wp:align>
                </wp:positionH>
                <wp:positionV relativeFrom="paragraph">
                  <wp:posOffset>2388870</wp:posOffset>
                </wp:positionV>
                <wp:extent cx="2360930" cy="1404620"/>
                <wp:effectExtent l="0" t="0" r="0" b="63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2CD5C1B" w14:textId="0E1E6ADB" w:rsidR="00630FA1" w:rsidRPr="008601D7" w:rsidRDefault="00630FA1" w:rsidP="008601D7">
                            <w:pPr>
                              <w:rPr>
                                <w:b/>
                                <w:bCs/>
                                <w:sz w:val="28"/>
                                <w:szCs w:val="28"/>
                              </w:rPr>
                            </w:pPr>
                            <w:r>
                              <w:rPr>
                                <w:b/>
                                <w:bCs/>
                                <w:sz w:val="28"/>
                                <w:szCs w:val="28"/>
                              </w:rPr>
                              <w:t>BACK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3A5AFC" id="Text Box 2" o:spid="_x0000_s1034" type="#_x0000_t202" style="position:absolute;margin-left:134.7pt;margin-top:188.1pt;width:185.9pt;height:110.6pt;z-index:25167718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" filled="f" stroked="f">
                <v:textbox style="mso-fit-shape-to-text:t">
                  <w:txbxContent>
                    <w:p w14:paraId="02CD5C1B" w14:textId="0E1E6ADB" w:rsidR="00630FA1" w:rsidRPr="008601D7" w:rsidRDefault="00630FA1" w:rsidP="008601D7">
                      <w:pPr>
                        <w:rPr>
                          <w:b/>
                          <w:bCs/>
                          <w:sz w:val="28"/>
                          <w:szCs w:val="28"/>
                        </w:rPr>
                      </w:pPr>
                      <w:r>
                        <w:rPr>
                          <w:b/>
                          <w:bCs/>
                          <w:sz w:val="28"/>
                          <w:szCs w:val="28"/>
                        </w:rPr>
                        <w:t>BACK</w:t>
                      </w:r>
                    </w:p>
                  </w:txbxContent>
                </v:textbox>
                <w10:wrap type="square" anchorx="margin"/>
              </v:shape>
            </w:pict>
          </mc:Fallback>
        </mc:AlternateContent>
      </w:r>
      <w:r w:rsidR="008601D7" w:rsidRPr="008601D7">
        <w:rPr>
          <w:i/>
          <w:noProof/>
          <w:sz w:val="10"/>
        </w:rPr>
        <mc:AlternateContent>
          <mc:Choice Requires="wps">
            <w:drawing>
              <wp:anchor distT="45720" distB="45720" distL="114300" distR="114300" simplePos="0" relativeHeight="251675136" behindDoc="0" locked="0" layoutInCell="1" allowOverlap="1" wp14:anchorId="2B77F03D" wp14:editId="10F257A2">
                <wp:simplePos x="0" y="0"/>
                <wp:positionH relativeFrom="margin">
                  <wp:align>right</wp:align>
                </wp:positionH>
                <wp:positionV relativeFrom="paragraph">
                  <wp:posOffset>174585</wp:posOffset>
                </wp:positionV>
                <wp:extent cx="2360930"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0F12F7C" w14:textId="2C1A50DB" w:rsidR="00630FA1" w:rsidRPr="008601D7" w:rsidRDefault="00630FA1">
                            <w:pPr>
                              <w:rPr>
                                <w:b/>
                                <w:bCs/>
                                <w:sz w:val="28"/>
                                <w:szCs w:val="28"/>
                              </w:rPr>
                            </w:pPr>
                            <w:r w:rsidRPr="008601D7">
                              <w:rPr>
                                <w:b/>
                                <w:bCs/>
                                <w:sz w:val="28"/>
                                <w:szCs w:val="28"/>
                              </w:rPr>
                              <w:t>F</w:t>
                            </w:r>
                            <w:r>
                              <w:rPr>
                                <w:b/>
                                <w:bCs/>
                                <w:sz w:val="28"/>
                                <w:szCs w:val="28"/>
                              </w:rPr>
                              <w:t>RONT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77F03D" id="_x0000_s1035" type="#_x0000_t202" style="position:absolute;margin-left:134.7pt;margin-top:13.75pt;width:185.9pt;height:110.6pt;z-index:25167513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0JqEQIAAPw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" filled="f" stroked="f">
                <v:textbox style="mso-fit-shape-to-text:t">
                  <w:txbxContent>
                    <w:p w14:paraId="30F12F7C" w14:textId="2C1A50DB" w:rsidR="00630FA1" w:rsidRPr="008601D7" w:rsidRDefault="00630FA1">
                      <w:pPr>
                        <w:rPr>
                          <w:b/>
                          <w:bCs/>
                          <w:sz w:val="28"/>
                          <w:szCs w:val="28"/>
                        </w:rPr>
                      </w:pPr>
                      <w:r w:rsidRPr="008601D7">
                        <w:rPr>
                          <w:b/>
                          <w:bCs/>
                          <w:sz w:val="28"/>
                          <w:szCs w:val="28"/>
                        </w:rPr>
                        <w:t>F</w:t>
                      </w:r>
                      <w:r>
                        <w:rPr>
                          <w:b/>
                          <w:bCs/>
                          <w:sz w:val="28"/>
                          <w:szCs w:val="28"/>
                        </w:rPr>
                        <w:t>RONT</w:t>
                      </w:r>
                    </w:p>
                  </w:txbxContent>
                </v:textbox>
                <w10:wrap type="square" anchorx="margin"/>
              </v:shape>
            </w:pict>
          </mc:Fallback>
        </mc:AlternateContent>
      </w:r>
      <w:r w:rsidR="009B26DA">
        <w:rPr>
          <w:noProof/>
        </w:rPr>
        <mc:AlternateContent>
          <mc:Choice Requires="wpg">
            <w:drawing>
              <wp:anchor distT="0" distB="0" distL="0" distR="0" simplePos="0" relativeHeight="251666944" behindDoc="0" locked="0" layoutInCell="1" allowOverlap="1" wp14:anchorId="2748F6D2" wp14:editId="08B99FF1">
                <wp:simplePos x="0" y="0"/>
                <wp:positionH relativeFrom="page">
                  <wp:posOffset>1609725</wp:posOffset>
                </wp:positionH>
                <wp:positionV relativeFrom="paragraph">
                  <wp:posOffset>2395855</wp:posOffset>
                </wp:positionV>
                <wp:extent cx="4048125" cy="2014220"/>
                <wp:effectExtent l="0" t="0" r="28575" b="24130"/>
                <wp:wrapTopAndBottom/>
                <wp:docPr id="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8125" cy="2014220"/>
                          <a:chOff x="773" y="173"/>
                          <a:chExt cx="6375" cy="3276"/>
                        </a:xfrm>
                      </wpg:grpSpPr>
                      <wps:wsp>
                        <wps:cNvPr id="6" name="Freeform 152"/>
                        <wps:cNvSpPr>
                          <a:spLocks/>
                        </wps:cNvSpPr>
                        <wps:spPr bwMode="auto">
                          <a:xfrm>
                            <a:off x="773" y="173"/>
                            <a:ext cx="6375" cy="3276"/>
                          </a:xfrm>
                          <a:custGeom>
                            <a:avLst/>
                            <a:gdLst>
                              <a:gd name="T0" fmla="+- 0 6882 773"/>
                              <a:gd name="T1" fmla="*/ T0 w 6375"/>
                              <a:gd name="T2" fmla="+- 0 3449 173"/>
                              <a:gd name="T3" fmla="*/ 3449 h 3276"/>
                              <a:gd name="T4" fmla="+- 0 1038 773"/>
                              <a:gd name="T5" fmla="*/ T4 w 6375"/>
                              <a:gd name="T6" fmla="+- 0 3449 173"/>
                              <a:gd name="T7" fmla="*/ 3449 h 3276"/>
                              <a:gd name="T8" fmla="+- 0 954 773"/>
                              <a:gd name="T9" fmla="*/ T8 w 6375"/>
                              <a:gd name="T10" fmla="+- 0 3437 173"/>
                              <a:gd name="T11" fmla="*/ 3437 h 3276"/>
                              <a:gd name="T12" fmla="+- 0 882 773"/>
                              <a:gd name="T13" fmla="*/ T12 w 6375"/>
                              <a:gd name="T14" fmla="+- 0 3405 173"/>
                              <a:gd name="T15" fmla="*/ 3405 h 3276"/>
                              <a:gd name="T16" fmla="+- 0 824 773"/>
                              <a:gd name="T17" fmla="*/ T16 w 6375"/>
                              <a:gd name="T18" fmla="+- 0 3356 173"/>
                              <a:gd name="T19" fmla="*/ 3356 h 3276"/>
                              <a:gd name="T20" fmla="+- 0 786 773"/>
                              <a:gd name="T21" fmla="*/ T20 w 6375"/>
                              <a:gd name="T22" fmla="+- 0 3293 173"/>
                              <a:gd name="T23" fmla="*/ 3293 h 3276"/>
                              <a:gd name="T24" fmla="+- 0 773 773"/>
                              <a:gd name="T25" fmla="*/ T24 w 6375"/>
                              <a:gd name="T26" fmla="+- 0 3221 173"/>
                              <a:gd name="T27" fmla="*/ 3221 h 3276"/>
                              <a:gd name="T28" fmla="+- 0 773 773"/>
                              <a:gd name="T29" fmla="*/ T28 w 6375"/>
                              <a:gd name="T30" fmla="+- 0 401 173"/>
                              <a:gd name="T31" fmla="*/ 401 h 3276"/>
                              <a:gd name="T32" fmla="+- 0 786 773"/>
                              <a:gd name="T33" fmla="*/ T32 w 6375"/>
                              <a:gd name="T34" fmla="+- 0 329 173"/>
                              <a:gd name="T35" fmla="*/ 329 h 3276"/>
                              <a:gd name="T36" fmla="+- 0 824 773"/>
                              <a:gd name="T37" fmla="*/ T36 w 6375"/>
                              <a:gd name="T38" fmla="+- 0 267 173"/>
                              <a:gd name="T39" fmla="*/ 267 h 3276"/>
                              <a:gd name="T40" fmla="+- 0 882 773"/>
                              <a:gd name="T41" fmla="*/ T40 w 6375"/>
                              <a:gd name="T42" fmla="+- 0 217 173"/>
                              <a:gd name="T43" fmla="*/ 217 h 3276"/>
                              <a:gd name="T44" fmla="+- 0 954 773"/>
                              <a:gd name="T45" fmla="*/ T44 w 6375"/>
                              <a:gd name="T46" fmla="+- 0 185 173"/>
                              <a:gd name="T47" fmla="*/ 185 h 3276"/>
                              <a:gd name="T48" fmla="+- 0 1038 773"/>
                              <a:gd name="T49" fmla="*/ T48 w 6375"/>
                              <a:gd name="T50" fmla="+- 0 173 173"/>
                              <a:gd name="T51" fmla="*/ 173 h 3276"/>
                              <a:gd name="T52" fmla="+- 0 6882 773"/>
                              <a:gd name="T53" fmla="*/ T52 w 6375"/>
                              <a:gd name="T54" fmla="+- 0 173 173"/>
                              <a:gd name="T55" fmla="*/ 173 h 3276"/>
                              <a:gd name="T56" fmla="+- 0 6966 773"/>
                              <a:gd name="T57" fmla="*/ T56 w 6375"/>
                              <a:gd name="T58" fmla="+- 0 185 173"/>
                              <a:gd name="T59" fmla="*/ 185 h 3276"/>
                              <a:gd name="T60" fmla="+- 0 7038 773"/>
                              <a:gd name="T61" fmla="*/ T60 w 6375"/>
                              <a:gd name="T62" fmla="+- 0 217 173"/>
                              <a:gd name="T63" fmla="*/ 217 h 3276"/>
                              <a:gd name="T64" fmla="+- 0 7096 773"/>
                              <a:gd name="T65" fmla="*/ T64 w 6375"/>
                              <a:gd name="T66" fmla="+- 0 267 173"/>
                              <a:gd name="T67" fmla="*/ 267 h 3276"/>
                              <a:gd name="T68" fmla="+- 0 7134 773"/>
                              <a:gd name="T69" fmla="*/ T68 w 6375"/>
                              <a:gd name="T70" fmla="+- 0 329 173"/>
                              <a:gd name="T71" fmla="*/ 329 h 3276"/>
                              <a:gd name="T72" fmla="+- 0 7147 773"/>
                              <a:gd name="T73" fmla="*/ T72 w 6375"/>
                              <a:gd name="T74" fmla="+- 0 401 173"/>
                              <a:gd name="T75" fmla="*/ 401 h 3276"/>
                              <a:gd name="T76" fmla="+- 0 7147 773"/>
                              <a:gd name="T77" fmla="*/ T76 w 6375"/>
                              <a:gd name="T78" fmla="+- 0 3221 173"/>
                              <a:gd name="T79" fmla="*/ 3221 h 3276"/>
                              <a:gd name="T80" fmla="+- 0 7134 773"/>
                              <a:gd name="T81" fmla="*/ T80 w 6375"/>
                              <a:gd name="T82" fmla="+- 0 3293 173"/>
                              <a:gd name="T83" fmla="*/ 3293 h 3276"/>
                              <a:gd name="T84" fmla="+- 0 7096 773"/>
                              <a:gd name="T85" fmla="*/ T84 w 6375"/>
                              <a:gd name="T86" fmla="+- 0 3356 173"/>
                              <a:gd name="T87" fmla="*/ 3356 h 3276"/>
                              <a:gd name="T88" fmla="+- 0 7038 773"/>
                              <a:gd name="T89" fmla="*/ T88 w 6375"/>
                              <a:gd name="T90" fmla="+- 0 3405 173"/>
                              <a:gd name="T91" fmla="*/ 3405 h 3276"/>
                              <a:gd name="T92" fmla="+- 0 6966 773"/>
                              <a:gd name="T93" fmla="*/ T92 w 6375"/>
                              <a:gd name="T94" fmla="+- 0 3437 173"/>
                              <a:gd name="T95" fmla="*/ 3437 h 3276"/>
                              <a:gd name="T96" fmla="+- 0 6882 773"/>
                              <a:gd name="T97" fmla="*/ T96 w 6375"/>
                              <a:gd name="T98" fmla="+- 0 3449 173"/>
                              <a:gd name="T99" fmla="*/ 3449 h 3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75" h="3276">
                                <a:moveTo>
                                  <a:pt x="6109" y="3276"/>
                                </a:moveTo>
                                <a:lnTo>
                                  <a:pt x="265" y="3276"/>
                                </a:lnTo>
                                <a:lnTo>
                                  <a:pt x="181" y="3264"/>
                                </a:lnTo>
                                <a:lnTo>
                                  <a:pt x="109" y="3232"/>
                                </a:lnTo>
                                <a:lnTo>
                                  <a:pt x="51" y="3183"/>
                                </a:lnTo>
                                <a:lnTo>
                                  <a:pt x="13" y="3120"/>
                                </a:lnTo>
                                <a:lnTo>
                                  <a:pt x="0" y="3048"/>
                                </a:lnTo>
                                <a:lnTo>
                                  <a:pt x="0" y="228"/>
                                </a:lnTo>
                                <a:lnTo>
                                  <a:pt x="13" y="156"/>
                                </a:lnTo>
                                <a:lnTo>
                                  <a:pt x="51" y="94"/>
                                </a:lnTo>
                                <a:lnTo>
                                  <a:pt x="109" y="44"/>
                                </a:lnTo>
                                <a:lnTo>
                                  <a:pt x="181" y="12"/>
                                </a:lnTo>
                                <a:lnTo>
                                  <a:pt x="265" y="0"/>
                                </a:lnTo>
                                <a:lnTo>
                                  <a:pt x="6109" y="0"/>
                                </a:lnTo>
                                <a:lnTo>
                                  <a:pt x="6193" y="12"/>
                                </a:lnTo>
                                <a:lnTo>
                                  <a:pt x="6265" y="44"/>
                                </a:lnTo>
                                <a:lnTo>
                                  <a:pt x="6323" y="94"/>
                                </a:lnTo>
                                <a:lnTo>
                                  <a:pt x="6361" y="156"/>
                                </a:lnTo>
                                <a:lnTo>
                                  <a:pt x="6374" y="228"/>
                                </a:lnTo>
                                <a:lnTo>
                                  <a:pt x="6374" y="3048"/>
                                </a:lnTo>
                                <a:lnTo>
                                  <a:pt x="6361" y="3120"/>
                                </a:lnTo>
                                <a:lnTo>
                                  <a:pt x="6323" y="3183"/>
                                </a:lnTo>
                                <a:lnTo>
                                  <a:pt x="6265" y="3232"/>
                                </a:lnTo>
                                <a:lnTo>
                                  <a:pt x="6193" y="3264"/>
                                </a:lnTo>
                                <a:lnTo>
                                  <a:pt x="6109" y="3276"/>
                                </a:lnTo>
                                <a:close/>
                              </a:path>
                            </a:pathLst>
                          </a:custGeom>
                          <a:noFill/>
                          <a:ln w="3175">
                            <a:solidFill>
                              <a:srgbClr val="0095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151"/>
                        <wps:cNvCnPr>
                          <a:cxnSpLocks noChangeShapeType="1"/>
                        </wps:cNvCnPr>
                        <wps:spPr bwMode="auto">
                          <a:xfrm>
                            <a:off x="990" y="628"/>
                            <a:ext cx="6001" cy="0"/>
                          </a:xfrm>
                          <a:prstGeom prst="line">
                            <a:avLst/>
                          </a:prstGeom>
                          <a:noFill/>
                          <a:ln w="3175">
                            <a:solidFill>
                              <a:srgbClr val="0095D5"/>
                            </a:solidFill>
                            <a:prstDash val="solid"/>
                            <a:round/>
                            <a:headEnd/>
                            <a:tailEnd/>
                          </a:ln>
                          <a:extLst>
                            <a:ext uri="{909E8E84-426E-40DD-AFC4-6F175D3DCCD1}">
                              <a14:hiddenFill xmlns:a14="http://schemas.microsoft.com/office/drawing/2010/main">
                                <a:noFill/>
                              </a14:hiddenFill>
                            </a:ext>
                          </a:extLst>
                        </wps:spPr>
                        <wps:bodyPr/>
                      </wps:wsp>
                      <wps:wsp>
                        <wps:cNvPr id="8" name="Text Box 150"/>
                        <wps:cNvSpPr txBox="1">
                          <a:spLocks noChangeArrowheads="1"/>
                        </wps:cNvSpPr>
                        <wps:spPr bwMode="auto">
                          <a:xfrm>
                            <a:off x="990" y="289"/>
                            <a:ext cx="2074"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EF6AE" w14:textId="14920BD5" w:rsidR="00630FA1" w:rsidRDefault="00630FA1" w:rsidP="009B26DA">
                              <w:pPr>
                                <w:rPr>
                                  <w:sz w:val="18"/>
                                </w:rPr>
                              </w:pPr>
                              <w:r>
                                <w:rPr>
                                  <w:color w:val="231F20"/>
                                  <w:w w:val="105"/>
                                  <w:sz w:val="18"/>
                                </w:rPr>
                                <w:t>www.myplan.com</w:t>
                              </w:r>
                            </w:p>
                            <w:p w14:paraId="3E0A4BBA" w14:textId="442D426B" w:rsidR="00630FA1" w:rsidRDefault="00630FA1" w:rsidP="009B26DA">
                              <w:pPr>
                                <w:spacing w:before="177" w:line="360" w:lineRule="atLeast"/>
                                <w:ind w:right="979"/>
                                <w:rPr>
                                  <w:sz w:val="18"/>
                                </w:rPr>
                              </w:pPr>
                            </w:p>
                          </w:txbxContent>
                        </wps:txbx>
                        <wps:bodyPr rot="0" vert="horz" wrap="square" lIns="0" tIns="0" rIns="0" bIns="0" anchor="t" anchorCtr="0" upright="1">
                          <a:noAutofit/>
                        </wps:bodyPr>
                      </wps:wsp>
                      <wps:wsp>
                        <wps:cNvPr id="10" name="Text Box 148"/>
                        <wps:cNvSpPr txBox="1">
                          <a:spLocks noChangeArrowheads="1"/>
                        </wps:cNvSpPr>
                        <wps:spPr bwMode="auto">
                          <a:xfrm>
                            <a:off x="1005" y="963"/>
                            <a:ext cx="5962"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561A2" w14:textId="540754A9" w:rsidR="00630FA1" w:rsidRDefault="00630FA1" w:rsidP="009B26DA">
                              <w:pPr>
                                <w:rPr>
                                  <w:sz w:val="18"/>
                                </w:rPr>
                              </w:pPr>
                              <w:r>
                                <w:rPr>
                                  <w:color w:val="231F20"/>
                                  <w:w w:val="105"/>
                                  <w:sz w:val="18"/>
                                </w:rPr>
                                <w:t>Member Service: 800-XXX-XXXX</w:t>
                              </w:r>
                            </w:p>
                            <w:p w14:paraId="376F5633" w14:textId="3847B38F" w:rsidR="00630FA1" w:rsidRDefault="00630FA1" w:rsidP="009B26DA">
                              <w:pPr>
                                <w:spacing w:before="122" w:line="218" w:lineRule="exact"/>
                                <w:rPr>
                                  <w:sz w:val="18"/>
                                </w:rPr>
                              </w:pPr>
                              <w:r>
                                <w:rPr>
                                  <w:color w:val="231F20"/>
                                  <w:w w:val="105"/>
                                  <w:sz w:val="18"/>
                                </w:rPr>
                                <w:t>Nurse Advice Line 24/7: 866-XXX-XXXX</w:t>
                              </w:r>
                            </w:p>
                            <w:p w14:paraId="454AADE8" w14:textId="31C03876" w:rsidR="00630FA1" w:rsidRDefault="00630FA1" w:rsidP="009B26DA">
                              <w:pPr>
                                <w:spacing w:line="216" w:lineRule="exact"/>
                                <w:rPr>
                                  <w:sz w:val="18"/>
                                </w:rPr>
                              </w:pPr>
                              <w:r>
                                <w:rPr>
                                  <w:color w:val="231F20"/>
                                  <w:sz w:val="18"/>
                                </w:rPr>
                                <w:t>Telehealth Services: 888-XXX-XXXX</w:t>
                              </w:r>
                            </w:p>
                            <w:p w14:paraId="5CFE6CC7" w14:textId="4A1ECCC2" w:rsidR="00630FA1" w:rsidRDefault="00630FA1" w:rsidP="009B26DA">
                              <w:pPr>
                                <w:spacing w:line="215" w:lineRule="exact"/>
                                <w:rPr>
                                  <w:sz w:val="18"/>
                                </w:rPr>
                              </w:pPr>
                            </w:p>
                          </w:txbxContent>
                        </wps:txbx>
                        <wps:bodyPr rot="0" vert="horz" wrap="square" lIns="0" tIns="0" rIns="0" bIns="0" anchor="t" anchorCtr="0" upright="1">
                          <a:noAutofit/>
                        </wps:bodyPr>
                      </wps:wsp>
                      <wps:wsp>
                        <wps:cNvPr id="12" name="Text Box 146"/>
                        <wps:cNvSpPr txBox="1">
                          <a:spLocks noChangeArrowheads="1"/>
                        </wps:cNvSpPr>
                        <wps:spPr bwMode="auto">
                          <a:xfrm>
                            <a:off x="1005" y="2142"/>
                            <a:ext cx="5618"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CEF9E" w14:textId="606BB124" w:rsidR="00630FA1" w:rsidRDefault="00630FA1" w:rsidP="009B26DA">
                              <w:pPr>
                                <w:spacing w:line="216" w:lineRule="exact"/>
                                <w:rPr>
                                  <w:color w:val="231F20"/>
                                  <w:w w:val="105"/>
                                  <w:sz w:val="18"/>
                                </w:rPr>
                              </w:pPr>
                              <w:r>
                                <w:rPr>
                                  <w:color w:val="231F20"/>
                                  <w:w w:val="105"/>
                                  <w:sz w:val="18"/>
                                </w:rPr>
                                <w:t>Send claims to:</w:t>
                              </w:r>
                            </w:p>
                            <w:p w14:paraId="1E77A6F8" w14:textId="77777777" w:rsidR="00630FA1" w:rsidRDefault="00630FA1" w:rsidP="009B26DA">
                              <w:pPr>
                                <w:spacing w:line="216" w:lineRule="exact"/>
                                <w:rPr>
                                  <w:color w:val="231F20"/>
                                  <w:w w:val="105"/>
                                  <w:sz w:val="18"/>
                                </w:rPr>
                              </w:pPr>
                            </w:p>
                            <w:p w14:paraId="7E451B21" w14:textId="034751F7" w:rsidR="00630FA1" w:rsidRDefault="00630FA1" w:rsidP="009B26DA">
                              <w:pPr>
                                <w:spacing w:line="216" w:lineRule="exact"/>
                                <w:rPr>
                                  <w:sz w:val="18"/>
                                </w:rPr>
                              </w:pPr>
                              <w:r>
                                <w:rPr>
                                  <w:sz w:val="18"/>
                                </w:rPr>
                                <w:t>My Plan, Inc</w:t>
                              </w:r>
                            </w:p>
                            <w:p w14:paraId="62201658" w14:textId="31D3BA80" w:rsidR="00630FA1" w:rsidRDefault="00630FA1" w:rsidP="009B26DA">
                              <w:pPr>
                                <w:spacing w:line="216" w:lineRule="exact"/>
                                <w:rPr>
                                  <w:sz w:val="18"/>
                                </w:rPr>
                              </w:pPr>
                              <w:r>
                                <w:rPr>
                                  <w:sz w:val="18"/>
                                </w:rPr>
                                <w:t>P.O. Box XXXX</w:t>
                              </w:r>
                            </w:p>
                            <w:p w14:paraId="22A694B9" w14:textId="59E4DA58" w:rsidR="00630FA1" w:rsidRDefault="00630FA1" w:rsidP="009B26DA">
                              <w:pPr>
                                <w:spacing w:line="216" w:lineRule="exact"/>
                                <w:rPr>
                                  <w:sz w:val="18"/>
                                </w:rPr>
                              </w:pPr>
                              <w:r>
                                <w:rPr>
                                  <w:sz w:val="18"/>
                                </w:rPr>
                                <w:t>City, State XXXXX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8F6D2" id="_x0000_s1036" style="position:absolute;margin-left:126.75pt;margin-top:188.65pt;width:318.75pt;height:158.6pt;z-index:251666944;mso-wrap-distance-left:0;mso-wrap-distance-right:0;mso-position-horizontal-relative:page" coordorigin="773,173" coordsize="6375,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">
                <v:shape id="Freeform 152" o:spid="_x0000_s1037" style="position:absolute;left:773;top:173;width:6375;height:3276;visibility:visible;mso-wrap-style:square;v-text-anchor:top" coordsize="6375,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" path="m6109,3276r-5844,l181,3264r-72,-32l51,3183,13,3120,,3048,,228,13,156,51,94,109,44,181,12,265,,6109,r84,12l6265,44r58,50l6361,156r13,72l6374,3048r-13,72l6323,3183r-58,49l6193,3264r-84,12xe" filled="f" strokecolor="#0095d5" strokeweight=".25pt">
                  <v:path arrowok="t" o:connecttype="custom" o:connectlocs="6109,3449;265,3449;181,3437;109,3405;51,3356;13,3293;0,3221;0,401;13,329;51,267;109,217;181,185;265,173;6109,173;6193,185;6265,217;6323,267;6361,329;6374,401;6374,3221;6361,3293;6323,3356;6265,3405;6193,3437;6109,3449" o:connectangles="0,0,0,0,0,0,0,0,0,0,0,0,0,0,0,0,0,0,0,0,0,0,0,0,0"/>
                </v:shape>
                <v:line id="Line 151" o:spid="_x0000_s1038" style="position:absolute;visibility:visible;mso-wrap-style:square" from="990,628" to="699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" strokecolor="#0095d5" strokeweight=".25pt"/>
                <v:shape id="Text Box 150" o:spid="_x0000_s1039" type="#_x0000_t202" style="position:absolute;left:990;top:289;width:2074;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49BEF6AE" w14:textId="14920BD5" w:rsidR="00630FA1" w:rsidRDefault="00630FA1" w:rsidP="009B26DA">
                        <w:pPr>
                          <w:rPr>
                            <w:sz w:val="18"/>
                          </w:rPr>
                        </w:pPr>
                        <w:r>
                          <w:rPr>
                            <w:color w:val="231F20"/>
                            <w:w w:val="105"/>
                            <w:sz w:val="18"/>
                          </w:rPr>
                          <w:t>www.myplan.com</w:t>
                        </w:r>
                      </w:p>
                      <w:p w14:paraId="3E0A4BBA" w14:textId="442D426B" w:rsidR="00630FA1" w:rsidRDefault="00630FA1" w:rsidP="009B26DA">
                        <w:pPr>
                          <w:spacing w:before="177" w:line="360" w:lineRule="atLeast"/>
                          <w:ind w:right="979"/>
                          <w:rPr>
                            <w:sz w:val="18"/>
                          </w:rPr>
                        </w:pPr>
                      </w:p>
                    </w:txbxContent>
                  </v:textbox>
                </v:shape>
                <v:shape id="Text Box 148" o:spid="_x0000_s1040" type="#_x0000_t202" style="position:absolute;left:1005;top:963;width:596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46B561A2" w14:textId="540754A9" w:rsidR="00630FA1" w:rsidRDefault="00630FA1" w:rsidP="009B26DA">
                        <w:pPr>
                          <w:rPr>
                            <w:sz w:val="18"/>
                          </w:rPr>
                        </w:pPr>
                        <w:r>
                          <w:rPr>
                            <w:color w:val="231F20"/>
                            <w:w w:val="105"/>
                            <w:sz w:val="18"/>
                          </w:rPr>
                          <w:t>Member Service: 800-XXX-XXXX</w:t>
                        </w:r>
                      </w:p>
                      <w:p w14:paraId="376F5633" w14:textId="3847B38F" w:rsidR="00630FA1" w:rsidRDefault="00630FA1" w:rsidP="009B26DA">
                        <w:pPr>
                          <w:spacing w:before="122" w:line="218" w:lineRule="exact"/>
                          <w:rPr>
                            <w:sz w:val="18"/>
                          </w:rPr>
                        </w:pPr>
                        <w:r>
                          <w:rPr>
                            <w:color w:val="231F20"/>
                            <w:w w:val="105"/>
                            <w:sz w:val="18"/>
                          </w:rPr>
                          <w:t>Nurse Advice Line 24/7: 866-XXX-XXXX</w:t>
                        </w:r>
                      </w:p>
                      <w:p w14:paraId="454AADE8" w14:textId="31C03876" w:rsidR="00630FA1" w:rsidRDefault="00630FA1" w:rsidP="009B26DA">
                        <w:pPr>
                          <w:spacing w:line="216" w:lineRule="exact"/>
                          <w:rPr>
                            <w:sz w:val="18"/>
                          </w:rPr>
                        </w:pPr>
                        <w:r>
                          <w:rPr>
                            <w:color w:val="231F20"/>
                            <w:sz w:val="18"/>
                          </w:rPr>
                          <w:t>Telehealth Services: 888-XXX-XXXX</w:t>
                        </w:r>
                      </w:p>
                      <w:p w14:paraId="5CFE6CC7" w14:textId="4A1ECCC2" w:rsidR="00630FA1" w:rsidRDefault="00630FA1" w:rsidP="009B26DA">
                        <w:pPr>
                          <w:spacing w:line="215" w:lineRule="exact"/>
                          <w:rPr>
                            <w:sz w:val="18"/>
                          </w:rPr>
                        </w:pPr>
                      </w:p>
                    </w:txbxContent>
                  </v:textbox>
                </v:shape>
                <v:shape id="Text Box 146" o:spid="_x0000_s1041" type="#_x0000_t202" style="position:absolute;left:1005;top:2142;width:561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35CEF9E" w14:textId="606BB124" w:rsidR="00630FA1" w:rsidRDefault="00630FA1" w:rsidP="009B26DA">
                        <w:pPr>
                          <w:spacing w:line="216" w:lineRule="exact"/>
                          <w:rPr>
                            <w:color w:val="231F20"/>
                            <w:w w:val="105"/>
                            <w:sz w:val="18"/>
                          </w:rPr>
                        </w:pPr>
                        <w:r>
                          <w:rPr>
                            <w:color w:val="231F20"/>
                            <w:w w:val="105"/>
                            <w:sz w:val="18"/>
                          </w:rPr>
                          <w:t>Send claims to:</w:t>
                        </w:r>
                      </w:p>
                      <w:p w14:paraId="1E77A6F8" w14:textId="77777777" w:rsidR="00630FA1" w:rsidRDefault="00630FA1" w:rsidP="009B26DA">
                        <w:pPr>
                          <w:spacing w:line="216" w:lineRule="exact"/>
                          <w:rPr>
                            <w:color w:val="231F20"/>
                            <w:w w:val="105"/>
                            <w:sz w:val="18"/>
                          </w:rPr>
                        </w:pPr>
                      </w:p>
                      <w:p w14:paraId="7E451B21" w14:textId="034751F7" w:rsidR="00630FA1" w:rsidRDefault="00630FA1" w:rsidP="009B26DA">
                        <w:pPr>
                          <w:spacing w:line="216" w:lineRule="exact"/>
                          <w:rPr>
                            <w:sz w:val="18"/>
                          </w:rPr>
                        </w:pPr>
                        <w:r>
                          <w:rPr>
                            <w:sz w:val="18"/>
                          </w:rPr>
                          <w:t>My Plan, Inc</w:t>
                        </w:r>
                      </w:p>
                      <w:p w14:paraId="62201658" w14:textId="31D3BA80" w:rsidR="00630FA1" w:rsidRDefault="00630FA1" w:rsidP="009B26DA">
                        <w:pPr>
                          <w:spacing w:line="216" w:lineRule="exact"/>
                          <w:rPr>
                            <w:sz w:val="18"/>
                          </w:rPr>
                        </w:pPr>
                        <w:r>
                          <w:rPr>
                            <w:sz w:val="18"/>
                          </w:rPr>
                          <w:t>P.O. Box XXXX</w:t>
                        </w:r>
                      </w:p>
                      <w:p w14:paraId="22A694B9" w14:textId="59E4DA58" w:rsidR="00630FA1" w:rsidRDefault="00630FA1" w:rsidP="009B26DA">
                        <w:pPr>
                          <w:spacing w:line="216" w:lineRule="exact"/>
                          <w:rPr>
                            <w:sz w:val="18"/>
                          </w:rPr>
                        </w:pPr>
                        <w:r>
                          <w:rPr>
                            <w:sz w:val="18"/>
                          </w:rPr>
                          <w:t>City, State XXXXX</w:t>
                        </w:r>
                      </w:p>
                    </w:txbxContent>
                  </v:textbox>
                </v:shape>
                <w10:wrap type="topAndBottom" anchorx="page"/>
              </v:group>
            </w:pict>
          </mc:Fallback>
        </mc:AlternateContent>
      </w:r>
    </w:p>
    <w:p w14:paraId="79625A29" w14:textId="2087C60F" w:rsidR="00BE2E90" w:rsidRDefault="003B5F16" w:rsidP="007321C9">
      <w:pPr>
        <w:pStyle w:val="Heading2"/>
        <w:spacing w:before="192"/>
        <w:ind w:left="1245" w:right="1165"/>
        <w:jc w:val="center"/>
        <w:rPr>
          <w:rFonts w:ascii="Helvetica" w:hAnsi="Helvetica" w:cs="Helvetica"/>
          <w:sz w:val="22"/>
          <w:szCs w:val="22"/>
        </w:rPr>
      </w:pPr>
      <w:r>
        <w:rPr>
          <w:color w:val="0095D5"/>
          <w:w w:val="105"/>
        </w:rPr>
        <w:br w:type="page"/>
      </w:r>
      <w:bookmarkStart w:id="3" w:name="_Summary_of_Benefits"/>
      <w:bookmarkEnd w:id="3"/>
      <w:r w:rsidR="009C3728" w:rsidRPr="00E54A68">
        <w:rPr>
          <w:rFonts w:ascii="Helvetica" w:hAnsi="Helvetica" w:cs="Helvetica"/>
          <w:sz w:val="22"/>
          <w:szCs w:val="22"/>
        </w:rPr>
        <w:lastRenderedPageBreak/>
        <w:t>Summary of Benefits and Coverage (SBC)</w:t>
      </w:r>
      <w:r w:rsidR="0073190D" w:rsidRPr="00E54A68">
        <w:rPr>
          <w:rFonts w:ascii="Helvetica" w:hAnsi="Helvetica" w:cs="Helvetica"/>
          <w:sz w:val="22"/>
          <w:szCs w:val="22"/>
        </w:rPr>
        <w:t xml:space="preserve"> </w:t>
      </w:r>
    </w:p>
    <w:p w14:paraId="56A6E900" w14:textId="4635D79F" w:rsidR="00C13BC3" w:rsidRPr="00E54A68" w:rsidRDefault="00AE17DD" w:rsidP="007321C9">
      <w:pPr>
        <w:pStyle w:val="BodyText"/>
        <w:spacing w:before="120" w:after="120"/>
        <w:ind w:left="202"/>
        <w:rPr>
          <w:rFonts w:ascii="Helvetica" w:hAnsi="Helvetica" w:cs="Helvetica"/>
          <w:color w:val="231F20"/>
        </w:rPr>
      </w:pPr>
      <w:r w:rsidRPr="00E54A68">
        <w:rPr>
          <w:rFonts w:ascii="Helvetica" w:hAnsi="Helvetica" w:cs="Helvetica"/>
          <w:color w:val="231F20"/>
        </w:rPr>
        <w:t xml:space="preserve">Information on your insurance card about your plan </w:t>
      </w:r>
      <w:r w:rsidR="0073190D" w:rsidRPr="00E54A68">
        <w:rPr>
          <w:rFonts w:ascii="Helvetica" w:hAnsi="Helvetica" w:cs="Helvetica"/>
          <w:color w:val="231F20"/>
        </w:rPr>
        <w:t xml:space="preserve">and </w:t>
      </w:r>
      <w:r w:rsidRPr="00E54A68">
        <w:rPr>
          <w:rFonts w:ascii="Helvetica" w:hAnsi="Helvetica" w:cs="Helvetica"/>
          <w:color w:val="231F20"/>
        </w:rPr>
        <w:t>your</w:t>
      </w:r>
      <w:r w:rsidR="0073190D" w:rsidRPr="00E54A68">
        <w:rPr>
          <w:rFonts w:ascii="Helvetica" w:hAnsi="Helvetica" w:cs="Helvetica"/>
          <w:color w:val="231F20"/>
        </w:rPr>
        <w:t xml:space="preserve"> cost-sharing </w:t>
      </w:r>
      <w:r w:rsidR="00EB6E42">
        <w:rPr>
          <w:rFonts w:ascii="Helvetica" w:hAnsi="Helvetica" w:cs="Helvetica"/>
          <w:color w:val="231F20"/>
        </w:rPr>
        <w:t xml:space="preserve">can </w:t>
      </w:r>
      <w:r w:rsidR="0073190D" w:rsidRPr="00E54A68">
        <w:rPr>
          <w:rFonts w:ascii="Helvetica" w:hAnsi="Helvetica" w:cs="Helvetica"/>
          <w:color w:val="231F20"/>
        </w:rPr>
        <w:t>help you figure out what your out</w:t>
      </w:r>
      <w:r w:rsidRPr="00E54A68">
        <w:rPr>
          <w:rFonts w:ascii="Helvetica" w:hAnsi="Helvetica" w:cs="Helvetica"/>
          <w:color w:val="231F20"/>
        </w:rPr>
        <w:t>-</w:t>
      </w:r>
      <w:r w:rsidR="0073190D" w:rsidRPr="00E54A68">
        <w:rPr>
          <w:rFonts w:ascii="Helvetica" w:hAnsi="Helvetica" w:cs="Helvetica"/>
          <w:color w:val="231F20"/>
        </w:rPr>
        <w:t>of</w:t>
      </w:r>
      <w:r w:rsidRPr="00E54A68">
        <w:rPr>
          <w:rFonts w:ascii="Helvetica" w:hAnsi="Helvetica" w:cs="Helvetica"/>
          <w:color w:val="231F20"/>
        </w:rPr>
        <w:t>-</w:t>
      </w:r>
      <w:r w:rsidR="0073190D" w:rsidRPr="00E54A68">
        <w:rPr>
          <w:rFonts w:ascii="Helvetica" w:hAnsi="Helvetica" w:cs="Helvetica"/>
          <w:color w:val="231F20"/>
        </w:rPr>
        <w:t xml:space="preserve">pocket costs will be. </w:t>
      </w:r>
      <w:r w:rsidRPr="00E54A68">
        <w:rPr>
          <w:rFonts w:ascii="Helvetica" w:hAnsi="Helvetica" w:cs="Helvetica"/>
          <w:color w:val="231F20"/>
        </w:rPr>
        <w:t>You also can find more information to help you on t</w:t>
      </w:r>
      <w:r w:rsidR="0060606E" w:rsidRPr="00E54A68">
        <w:rPr>
          <w:rFonts w:ascii="Helvetica" w:hAnsi="Helvetica" w:cs="Helvetica"/>
          <w:color w:val="231F20"/>
        </w:rPr>
        <w:t xml:space="preserve">he </w:t>
      </w:r>
      <w:r w:rsidR="00B83CA2" w:rsidRPr="00E54A68">
        <w:rPr>
          <w:rFonts w:ascii="Helvetica" w:hAnsi="Helvetica" w:cs="Helvetica"/>
          <w:i/>
          <w:color w:val="231F20"/>
        </w:rPr>
        <w:t>Summary of Benefits &amp; Coverage</w:t>
      </w:r>
      <w:r w:rsidR="00B83CA2" w:rsidRPr="00E54A68">
        <w:rPr>
          <w:rFonts w:ascii="Helvetica" w:hAnsi="Helvetica" w:cs="Helvetica"/>
          <w:color w:val="231F20"/>
        </w:rPr>
        <w:t xml:space="preserve"> or SBC</w:t>
      </w:r>
      <w:r w:rsidR="00A95D47" w:rsidRPr="00E54A68">
        <w:rPr>
          <w:rFonts w:ascii="Helvetica" w:hAnsi="Helvetica" w:cs="Helvetica"/>
          <w:color w:val="231F20"/>
        </w:rPr>
        <w:t xml:space="preserve">. </w:t>
      </w:r>
      <w:r w:rsidR="00B83CA2" w:rsidRPr="00E54A68">
        <w:rPr>
          <w:rFonts w:ascii="Helvetica" w:hAnsi="Helvetica" w:cs="Helvetica"/>
          <w:color w:val="231F20"/>
        </w:rPr>
        <w:t xml:space="preserve">For example, </w:t>
      </w:r>
      <w:r w:rsidRPr="00E54A68">
        <w:rPr>
          <w:rFonts w:ascii="Helvetica" w:hAnsi="Helvetica" w:cs="Helvetica"/>
          <w:color w:val="231F20"/>
        </w:rPr>
        <w:t xml:space="preserve">you’ll find information </w:t>
      </w:r>
      <w:r w:rsidR="00B83CA2" w:rsidRPr="00E54A68">
        <w:rPr>
          <w:rFonts w:ascii="Helvetica" w:hAnsi="Helvetica" w:cs="Helvetica"/>
          <w:color w:val="231F20"/>
        </w:rPr>
        <w:t>about deductibles</w:t>
      </w:r>
      <w:r w:rsidRPr="00E54A68">
        <w:rPr>
          <w:rFonts w:ascii="Helvetica" w:hAnsi="Helvetica" w:cs="Helvetica"/>
          <w:color w:val="231F20"/>
        </w:rPr>
        <w:t xml:space="preserve"> on the SBC</w:t>
      </w:r>
      <w:r w:rsidR="00B83CA2" w:rsidRPr="00E54A68">
        <w:rPr>
          <w:rFonts w:ascii="Helvetica" w:hAnsi="Helvetica" w:cs="Helvetica"/>
          <w:color w:val="231F20"/>
        </w:rPr>
        <w:t xml:space="preserve">. </w:t>
      </w:r>
      <w:r w:rsidRPr="00E54A68">
        <w:rPr>
          <w:rFonts w:ascii="Helvetica" w:hAnsi="Helvetica" w:cs="Helvetica"/>
          <w:color w:val="231F20"/>
        </w:rPr>
        <w:t>The SBC</w:t>
      </w:r>
      <w:r w:rsidR="00B83CA2" w:rsidRPr="00E54A68">
        <w:rPr>
          <w:rFonts w:ascii="Helvetica" w:hAnsi="Helvetica" w:cs="Helvetica"/>
          <w:color w:val="231F20"/>
        </w:rPr>
        <w:t xml:space="preserve"> also tell</w:t>
      </w:r>
      <w:r w:rsidRPr="00E54A68">
        <w:rPr>
          <w:rFonts w:ascii="Helvetica" w:hAnsi="Helvetica" w:cs="Helvetica"/>
          <w:color w:val="231F20"/>
        </w:rPr>
        <w:t>s</w:t>
      </w:r>
      <w:r w:rsidR="00B83CA2" w:rsidRPr="00E54A68">
        <w:rPr>
          <w:rFonts w:ascii="Helvetica" w:hAnsi="Helvetica" w:cs="Helvetica"/>
          <w:color w:val="231F20"/>
        </w:rPr>
        <w:t xml:space="preserve"> you </w:t>
      </w:r>
      <w:r w:rsidR="00D815EA" w:rsidRPr="00E54A68">
        <w:rPr>
          <w:rFonts w:ascii="Helvetica" w:hAnsi="Helvetica" w:cs="Helvetica"/>
          <w:color w:val="231F20"/>
        </w:rPr>
        <w:t xml:space="preserve">the </w:t>
      </w:r>
      <w:r w:rsidR="00B83CA2" w:rsidRPr="00E54A68">
        <w:rPr>
          <w:rFonts w:ascii="Helvetica" w:hAnsi="Helvetica" w:cs="Helvetica"/>
          <w:color w:val="231F20"/>
        </w:rPr>
        <w:t xml:space="preserve">types of services </w:t>
      </w:r>
      <w:r w:rsidRPr="00E54A68">
        <w:rPr>
          <w:rFonts w:ascii="Helvetica" w:hAnsi="Helvetica" w:cs="Helvetica"/>
          <w:color w:val="231F20"/>
        </w:rPr>
        <w:t>your health plan</w:t>
      </w:r>
      <w:r w:rsidR="00B83CA2" w:rsidRPr="00E54A68">
        <w:rPr>
          <w:rFonts w:ascii="Helvetica" w:hAnsi="Helvetica" w:cs="Helvetica"/>
          <w:color w:val="231F20"/>
        </w:rPr>
        <w:t xml:space="preserve"> cover</w:t>
      </w:r>
      <w:r w:rsidRPr="00E54A68">
        <w:rPr>
          <w:rFonts w:ascii="Helvetica" w:hAnsi="Helvetica" w:cs="Helvetica"/>
          <w:color w:val="231F20"/>
        </w:rPr>
        <w:t>s</w:t>
      </w:r>
      <w:r w:rsidR="00B83CA2" w:rsidRPr="00E54A68">
        <w:rPr>
          <w:rFonts w:ascii="Helvetica" w:hAnsi="Helvetica" w:cs="Helvetica"/>
          <w:color w:val="231F20"/>
        </w:rPr>
        <w:t xml:space="preserve"> and</w:t>
      </w:r>
      <w:r w:rsidRPr="00E54A68">
        <w:rPr>
          <w:rFonts w:ascii="Helvetica" w:hAnsi="Helvetica" w:cs="Helvetica"/>
          <w:color w:val="231F20"/>
        </w:rPr>
        <w:t xml:space="preserve"> what</w:t>
      </w:r>
      <w:r w:rsidR="00B83CA2" w:rsidRPr="00E54A68">
        <w:rPr>
          <w:rFonts w:ascii="Helvetica" w:hAnsi="Helvetica" w:cs="Helvetica"/>
          <w:color w:val="231F20"/>
        </w:rPr>
        <w:t xml:space="preserve"> co-pays or coinsurance you’ll </w:t>
      </w:r>
      <w:r w:rsidRPr="00E54A68">
        <w:rPr>
          <w:rFonts w:ascii="Helvetica" w:hAnsi="Helvetica" w:cs="Helvetica"/>
          <w:color w:val="231F20"/>
        </w:rPr>
        <w:t>pay</w:t>
      </w:r>
      <w:r w:rsidR="00B83CA2" w:rsidRPr="00E54A68">
        <w:rPr>
          <w:rFonts w:ascii="Helvetica" w:hAnsi="Helvetica" w:cs="Helvetica"/>
          <w:color w:val="231F20"/>
        </w:rPr>
        <w:t xml:space="preserve">. </w:t>
      </w:r>
      <w:r w:rsidR="008D0F17" w:rsidRPr="00E54A68">
        <w:rPr>
          <w:rFonts w:ascii="Helvetica" w:hAnsi="Helvetica" w:cs="Helvetica"/>
          <w:color w:val="231F20"/>
        </w:rPr>
        <w:t>Below is what the front page of an SBC looks like.</w:t>
      </w:r>
      <w:r w:rsidR="00D42D3B" w:rsidRPr="00E54A68">
        <w:rPr>
          <w:rFonts w:ascii="Helvetica" w:hAnsi="Helvetica" w:cs="Helvetica"/>
          <w:color w:val="231F20"/>
        </w:rPr>
        <w:t xml:space="preserve"> </w:t>
      </w:r>
    </w:p>
    <w:p w14:paraId="0CCE9F8E" w14:textId="3AA9EB4E" w:rsidR="008D0F17" w:rsidRPr="00E54A68" w:rsidRDefault="00FA006C" w:rsidP="00E54A68">
      <w:pPr>
        <w:pStyle w:val="BodyText"/>
        <w:spacing w:after="120"/>
        <w:ind w:left="200"/>
        <w:rPr>
          <w:rFonts w:ascii="Helvetica" w:hAnsi="Helvetica" w:cs="Helvetica"/>
          <w:color w:val="231F20"/>
        </w:rPr>
      </w:pPr>
      <w:r>
        <w:rPr>
          <w:rFonts w:ascii="Helvetica" w:hAnsi="Helvetica" w:cs="Helvetica"/>
          <w:color w:val="231F20"/>
        </w:rPr>
        <w:t xml:space="preserve">A </w:t>
      </w:r>
      <w:r w:rsidR="00E86B38" w:rsidRPr="00E54A68">
        <w:rPr>
          <w:rFonts w:ascii="Helvetica" w:hAnsi="Helvetica" w:cs="Helvetica"/>
          <w:color w:val="231F20"/>
        </w:rPr>
        <w:t xml:space="preserve">Summary of Benefits &amp; Coverage </w:t>
      </w:r>
      <w:r>
        <w:rPr>
          <w:rFonts w:ascii="Helvetica" w:hAnsi="Helvetica" w:cs="Helvetica"/>
          <w:color w:val="231F20"/>
        </w:rPr>
        <w:t xml:space="preserve">is usually available </w:t>
      </w:r>
      <w:r w:rsidR="00E86B38" w:rsidRPr="00E54A68">
        <w:rPr>
          <w:rFonts w:ascii="Helvetica" w:hAnsi="Helvetica" w:cs="Helvetica"/>
          <w:color w:val="231F20"/>
        </w:rPr>
        <w:t>when you shop for</w:t>
      </w:r>
      <w:r w:rsidR="00AE17DD" w:rsidRPr="00E54A68">
        <w:rPr>
          <w:rFonts w:ascii="Helvetica" w:hAnsi="Helvetica" w:cs="Helvetica"/>
          <w:color w:val="231F20"/>
        </w:rPr>
        <w:t xml:space="preserve"> a health plan </w:t>
      </w:r>
      <w:r w:rsidR="00E86B38" w:rsidRPr="00E54A68">
        <w:rPr>
          <w:rFonts w:ascii="Helvetica" w:hAnsi="Helvetica" w:cs="Helvetica"/>
          <w:color w:val="231F20"/>
        </w:rPr>
        <w:t xml:space="preserve">on your own or through </w:t>
      </w:r>
      <w:r w:rsidR="0034374F" w:rsidRPr="00E54A68">
        <w:rPr>
          <w:rFonts w:ascii="Helvetica" w:hAnsi="Helvetica" w:cs="Helvetica"/>
          <w:color w:val="231F20"/>
        </w:rPr>
        <w:t>work</w:t>
      </w:r>
      <w:r w:rsidR="00E86B38" w:rsidRPr="00E54A68">
        <w:rPr>
          <w:rFonts w:ascii="Helvetica" w:hAnsi="Helvetica" w:cs="Helvetica"/>
          <w:color w:val="231F20"/>
        </w:rPr>
        <w:t xml:space="preserve">, </w:t>
      </w:r>
      <w:r w:rsidR="00BF3307" w:rsidRPr="00E54A68">
        <w:rPr>
          <w:rFonts w:ascii="Helvetica" w:hAnsi="Helvetica" w:cs="Helvetica"/>
          <w:color w:val="231F20"/>
        </w:rPr>
        <w:t xml:space="preserve">or when you </w:t>
      </w:r>
      <w:r w:rsidR="00E86B38" w:rsidRPr="00E54A68">
        <w:rPr>
          <w:rFonts w:ascii="Helvetica" w:hAnsi="Helvetica" w:cs="Helvetica"/>
          <w:color w:val="231F20"/>
        </w:rPr>
        <w:t xml:space="preserve">renew or change </w:t>
      </w:r>
      <w:r w:rsidR="00AE17DD" w:rsidRPr="00E54A68">
        <w:rPr>
          <w:rFonts w:ascii="Helvetica" w:hAnsi="Helvetica" w:cs="Helvetica"/>
          <w:color w:val="231F20"/>
        </w:rPr>
        <w:t>your plan</w:t>
      </w:r>
      <w:r w:rsidR="0034374F" w:rsidRPr="00E54A68">
        <w:rPr>
          <w:rFonts w:ascii="Helvetica" w:hAnsi="Helvetica" w:cs="Helvetica"/>
          <w:color w:val="231F20"/>
        </w:rPr>
        <w:t xml:space="preserve">. If you </w:t>
      </w:r>
      <w:r>
        <w:rPr>
          <w:rFonts w:ascii="Helvetica" w:hAnsi="Helvetica" w:cs="Helvetica"/>
          <w:color w:val="231F20"/>
        </w:rPr>
        <w:t>can’t find</w:t>
      </w:r>
      <w:r w:rsidR="0034374F" w:rsidRPr="00E54A68">
        <w:rPr>
          <w:rFonts w:ascii="Helvetica" w:hAnsi="Helvetica" w:cs="Helvetica"/>
          <w:color w:val="231F20"/>
        </w:rPr>
        <w:t xml:space="preserve"> an SBC</w:t>
      </w:r>
      <w:r w:rsidR="00AE17DD" w:rsidRPr="00E54A68">
        <w:rPr>
          <w:rFonts w:ascii="Helvetica" w:hAnsi="Helvetica" w:cs="Helvetica"/>
          <w:color w:val="231F20"/>
        </w:rPr>
        <w:t xml:space="preserve"> for your plan</w:t>
      </w:r>
      <w:r w:rsidR="00BF3307" w:rsidRPr="00E54A68">
        <w:rPr>
          <w:rFonts w:ascii="Helvetica" w:hAnsi="Helvetica" w:cs="Helvetica"/>
          <w:color w:val="231F20"/>
        </w:rPr>
        <w:t>,</w:t>
      </w:r>
      <w:r w:rsidR="00E86B38" w:rsidRPr="00E54A68">
        <w:rPr>
          <w:rFonts w:ascii="Helvetica" w:hAnsi="Helvetica" w:cs="Helvetica"/>
          <w:color w:val="231F20"/>
        </w:rPr>
        <w:t xml:space="preserve"> </w:t>
      </w:r>
      <w:r w:rsidR="00AE17DD" w:rsidRPr="00E54A68">
        <w:rPr>
          <w:rFonts w:ascii="Helvetica" w:hAnsi="Helvetica" w:cs="Helvetica"/>
          <w:color w:val="231F20"/>
        </w:rPr>
        <w:t>ask</w:t>
      </w:r>
      <w:r w:rsidR="00E86B38" w:rsidRPr="00E54A68">
        <w:rPr>
          <w:rFonts w:ascii="Helvetica" w:hAnsi="Helvetica" w:cs="Helvetica"/>
          <w:color w:val="231F20"/>
        </w:rPr>
        <w:t xml:space="preserve"> the </w:t>
      </w:r>
      <w:r>
        <w:rPr>
          <w:rFonts w:ascii="Helvetica" w:hAnsi="Helvetica" w:cs="Helvetica"/>
          <w:color w:val="231F20"/>
        </w:rPr>
        <w:t>insurer</w:t>
      </w:r>
      <w:r w:rsidR="008D0F17" w:rsidRPr="00E54A68">
        <w:rPr>
          <w:rFonts w:ascii="Helvetica" w:hAnsi="Helvetica" w:cs="Helvetica"/>
          <w:color w:val="231F20"/>
        </w:rPr>
        <w:t>, your agent</w:t>
      </w:r>
      <w:r w:rsidR="00AE17DD" w:rsidRPr="00E54A68">
        <w:rPr>
          <w:rFonts w:ascii="Helvetica" w:hAnsi="Helvetica" w:cs="Helvetica"/>
          <w:color w:val="231F20"/>
        </w:rPr>
        <w:t>,</w:t>
      </w:r>
      <w:r w:rsidR="0034374F" w:rsidRPr="00E54A68">
        <w:rPr>
          <w:rFonts w:ascii="Helvetica" w:hAnsi="Helvetica" w:cs="Helvetica"/>
          <w:color w:val="231F20"/>
        </w:rPr>
        <w:t xml:space="preserve"> or your employer</w:t>
      </w:r>
      <w:r w:rsidR="00AE17DD" w:rsidRPr="00E54A68">
        <w:rPr>
          <w:rFonts w:ascii="Helvetica" w:hAnsi="Helvetica" w:cs="Helvetica"/>
          <w:color w:val="231F20"/>
        </w:rPr>
        <w:t xml:space="preserve"> for one</w:t>
      </w:r>
      <w:r w:rsidR="00FF0376" w:rsidRPr="00E54A68">
        <w:rPr>
          <w:rFonts w:ascii="Helvetica" w:hAnsi="Helvetica" w:cs="Helvetica"/>
          <w:color w:val="231F20"/>
        </w:rPr>
        <w:t>.</w:t>
      </w:r>
      <w:r w:rsidR="00A01607" w:rsidRPr="00E54A68">
        <w:rPr>
          <w:rFonts w:ascii="Helvetica" w:hAnsi="Helvetica" w:cs="Helvetica"/>
          <w:color w:val="231F20"/>
        </w:rPr>
        <w:t xml:space="preserve"> </w:t>
      </w:r>
      <w:r w:rsidR="004339AB" w:rsidRPr="00E54A68">
        <w:rPr>
          <w:rFonts w:ascii="Helvetica" w:hAnsi="Helvetica" w:cs="Helvetica"/>
          <w:color w:val="231F20"/>
        </w:rPr>
        <w:t>Just remember, s</w:t>
      </w:r>
      <w:r w:rsidR="00A01607" w:rsidRPr="00E54A68">
        <w:rPr>
          <w:rFonts w:ascii="Helvetica" w:hAnsi="Helvetica" w:cs="Helvetica"/>
          <w:color w:val="231F20"/>
        </w:rPr>
        <w:t>hort-term health plans</w:t>
      </w:r>
      <w:r w:rsidR="00A5167B" w:rsidRPr="00E54A68">
        <w:rPr>
          <w:rFonts w:ascii="Helvetica" w:hAnsi="Helvetica" w:cs="Helvetica"/>
          <w:color w:val="231F20"/>
        </w:rPr>
        <w:t xml:space="preserve"> aren’t required to give you an SBC.</w:t>
      </w:r>
      <w:r w:rsidR="00AE17DD" w:rsidRPr="00E54A68">
        <w:rPr>
          <w:rFonts w:ascii="Helvetica" w:hAnsi="Helvetica" w:cs="Helvetica"/>
          <w:color w:val="231F20"/>
        </w:rPr>
        <w:t xml:space="preserve"> (A short-term plan is one that only covers you for 12 months or less and doesn’t have to follow the rules in the Affordable Care Act.)</w:t>
      </w:r>
      <w:r w:rsidR="00D42D3B" w:rsidRPr="00E54A68">
        <w:rPr>
          <w:rFonts w:ascii="Helvetica" w:hAnsi="Helvetica" w:cs="Helvetica"/>
          <w:color w:val="231F20"/>
        </w:rPr>
        <w:t xml:space="preserve"> </w:t>
      </w:r>
    </w:p>
    <w:p w14:paraId="788ABB7F" w14:textId="23B4E62E" w:rsidR="00FA006C" w:rsidRDefault="00B83CA2" w:rsidP="00E54A68">
      <w:pPr>
        <w:pStyle w:val="BodyText"/>
        <w:spacing w:after="120"/>
        <w:ind w:left="200"/>
        <w:rPr>
          <w:rFonts w:ascii="Helvetica" w:hAnsi="Helvetica" w:cs="Helvetica"/>
          <w:color w:val="231F20"/>
        </w:rPr>
      </w:pPr>
      <w:r w:rsidRPr="00E54A68">
        <w:rPr>
          <w:rFonts w:ascii="Helvetica" w:hAnsi="Helvetica" w:cs="Helvetica"/>
          <w:color w:val="231F20"/>
        </w:rPr>
        <w:t xml:space="preserve">You can find a sample of an SBC at </w:t>
      </w:r>
      <w:hyperlink r:id="rId9" w:history="1">
        <w:r w:rsidRPr="00E54A68">
          <w:rPr>
            <w:rStyle w:val="Hyperlink"/>
            <w:rFonts w:ascii="Helvetica" w:hAnsi="Helvetica" w:cs="Helvetica"/>
          </w:rPr>
          <w:t>https://www.healthcare.gov/health-care-law-protections/summary-of-benefits-and-coverage/</w:t>
        </w:r>
      </w:hyperlink>
      <w:r w:rsidR="00FA006C">
        <w:rPr>
          <w:rFonts w:ascii="Helvetica" w:hAnsi="Helvetica" w:cs="Helvetica"/>
          <w:color w:val="231F20"/>
        </w:rPr>
        <w:t xml:space="preserve">.  </w:t>
      </w:r>
    </w:p>
    <w:p w14:paraId="741F4D3F" w14:textId="6DEF3A31" w:rsidR="00BE2E90" w:rsidRPr="00E54A68" w:rsidRDefault="00FA006C" w:rsidP="00E54A68">
      <w:pPr>
        <w:pStyle w:val="BodyText"/>
        <w:spacing w:after="120"/>
        <w:ind w:left="200"/>
        <w:rPr>
          <w:rFonts w:ascii="Helvetica" w:hAnsi="Helvetica" w:cs="Helvetica"/>
          <w:color w:val="231F20"/>
        </w:rPr>
      </w:pPr>
      <w:r>
        <w:rPr>
          <w:rFonts w:ascii="Helvetica" w:hAnsi="Helvetica" w:cs="Helvetica"/>
          <w:color w:val="231F20"/>
        </w:rPr>
        <w:t xml:space="preserve">Below is a picture of the first page of an SBC to give you an idea of what an SBC looks like and the kind of information it gives.  If you have questions about what the underlined words mean, remember to check the </w:t>
      </w:r>
      <w:r>
        <w:rPr>
          <w:rFonts w:ascii="Helvetica" w:hAnsi="Helvetica" w:cs="Helvetica"/>
          <w:b/>
          <w:color w:val="231F20"/>
        </w:rPr>
        <w:t>Glossary</w:t>
      </w:r>
      <w:r>
        <w:rPr>
          <w:rFonts w:ascii="Helvetica" w:hAnsi="Helvetica" w:cs="Helvetica"/>
          <w:color w:val="231F20"/>
        </w:rPr>
        <w:t xml:space="preserve"> at the end of this tool.  </w:t>
      </w:r>
    </w:p>
    <w:p w14:paraId="6FE34F7D" w14:textId="61043B63" w:rsidR="0073190D" w:rsidRDefault="00FA006C">
      <w:pPr>
        <w:pStyle w:val="BodyText"/>
        <w:spacing w:before="104" w:line="268" w:lineRule="auto"/>
        <w:ind w:left="200"/>
        <w:rPr>
          <w:color w:val="231F20"/>
          <w:w w:val="105"/>
        </w:rPr>
      </w:pPr>
      <w:r>
        <w:rPr>
          <w:noProof/>
        </w:rPr>
        <w:drawing>
          <wp:anchor distT="0" distB="0" distL="114300" distR="114300" simplePos="0" relativeHeight="251682304" behindDoc="1" locked="0" layoutInCell="1" allowOverlap="1" wp14:anchorId="15B9E0FF" wp14:editId="653766EA">
            <wp:simplePos x="0" y="0"/>
            <wp:positionH relativeFrom="margin">
              <wp:align>left</wp:align>
            </wp:positionH>
            <wp:positionV relativeFrom="paragraph">
              <wp:posOffset>193040</wp:posOffset>
            </wp:positionV>
            <wp:extent cx="4724400" cy="3434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724400" cy="3434000"/>
                    </a:xfrm>
                    <a:prstGeom prst="rect">
                      <a:avLst/>
                    </a:prstGeom>
                  </pic:spPr>
                </pic:pic>
              </a:graphicData>
            </a:graphic>
            <wp14:sizeRelH relativeFrom="margin">
              <wp14:pctWidth>0</wp14:pctWidth>
            </wp14:sizeRelH>
            <wp14:sizeRelV relativeFrom="margin">
              <wp14:pctHeight>0</wp14:pctHeight>
            </wp14:sizeRelV>
          </wp:anchor>
        </w:drawing>
      </w:r>
    </w:p>
    <w:p w14:paraId="549DB4DF" w14:textId="2B344B4B" w:rsidR="008601D7" w:rsidRDefault="008601D7" w:rsidP="008601D7"/>
    <w:p w14:paraId="60A8FF9D" w14:textId="25CA3C39" w:rsidR="000740F4" w:rsidRDefault="000740F4" w:rsidP="000740F4"/>
    <w:p w14:paraId="7E6D53EF" w14:textId="4BA8D295" w:rsidR="00CD3A55" w:rsidRDefault="005C148B">
      <w:pPr>
        <w:rPr>
          <w:color w:val="231F20"/>
          <w:w w:val="105"/>
        </w:rPr>
      </w:pPr>
      <w:r>
        <w:rPr>
          <w:noProof/>
        </w:rPr>
        <mc:AlternateContent>
          <mc:Choice Requires="wps">
            <w:drawing>
              <wp:anchor distT="0" distB="0" distL="114300" distR="114300" simplePos="0" relativeHeight="251679232" behindDoc="0" locked="0" layoutInCell="1" allowOverlap="1" wp14:anchorId="4130A541" wp14:editId="190B53B0">
                <wp:simplePos x="0" y="0"/>
                <wp:positionH relativeFrom="margin">
                  <wp:posOffset>3260090</wp:posOffset>
                </wp:positionH>
                <wp:positionV relativeFrom="paragraph">
                  <wp:posOffset>916305</wp:posOffset>
                </wp:positionV>
                <wp:extent cx="3482340" cy="4753610"/>
                <wp:effectExtent l="0" t="0" r="22860" b="27940"/>
                <wp:wrapNone/>
                <wp:docPr id="24" name="Rectangle 24"/>
                <wp:cNvGraphicFramePr/>
                <a:graphic xmlns:a="http://schemas.openxmlformats.org/drawingml/2006/main">
                  <a:graphicData uri="http://schemas.microsoft.com/office/word/2010/wordprocessingShape">
                    <wps:wsp>
                      <wps:cNvSpPr/>
                      <wps:spPr>
                        <a:xfrm>
                          <a:off x="0" y="0"/>
                          <a:ext cx="3482340" cy="47536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E433B" id="Rectangle 24" o:spid="_x0000_s1026" style="position:absolute;margin-left:256.7pt;margin-top:72.15pt;width:274.2pt;height:374.3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" filled="f" strokecolor="red" strokeweight="2pt">
                <w10:wrap anchorx="margin"/>
              </v:rect>
            </w:pict>
          </mc:Fallback>
        </mc:AlternateContent>
      </w:r>
      <w:r w:rsidR="00FA006C">
        <w:rPr>
          <w:noProof/>
        </w:rPr>
        <mc:AlternateContent>
          <mc:Choice Requires="wps">
            <w:drawing>
              <wp:anchor distT="0" distB="0" distL="114300" distR="114300" simplePos="0" relativeHeight="251680256" behindDoc="0" locked="0" layoutInCell="1" allowOverlap="1" wp14:anchorId="271593F6" wp14:editId="08A559E2">
                <wp:simplePos x="0" y="0"/>
                <wp:positionH relativeFrom="column">
                  <wp:posOffset>1945640</wp:posOffset>
                </wp:positionH>
                <wp:positionV relativeFrom="paragraph">
                  <wp:posOffset>3089910</wp:posOffset>
                </wp:positionV>
                <wp:extent cx="1280160" cy="373380"/>
                <wp:effectExtent l="19050" t="19050" r="34290" b="64770"/>
                <wp:wrapNone/>
                <wp:docPr id="4" name="Straight Arrow Connector 4"/>
                <wp:cNvGraphicFramePr/>
                <a:graphic xmlns:a="http://schemas.openxmlformats.org/drawingml/2006/main">
                  <a:graphicData uri="http://schemas.microsoft.com/office/word/2010/wordprocessingShape">
                    <wps:wsp>
                      <wps:cNvCnPr/>
                      <wps:spPr>
                        <a:xfrm>
                          <a:off x="0" y="0"/>
                          <a:ext cx="1280160" cy="37338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A54F00" id="_x0000_t32" coordsize="21600,21600" o:spt="32" o:oned="t" path="m,l21600,21600e" filled="f">
                <v:path arrowok="t" fillok="f" o:connecttype="none"/>
                <o:lock v:ext="edit" shapetype="t"/>
              </v:shapetype>
              <v:shape id="Straight Arrow Connector 4" o:spid="_x0000_s1026" type="#_x0000_t32" style="position:absolute;margin-left:153.2pt;margin-top:243.3pt;width:100.8pt;height:29.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" strokecolor="red" strokeweight="3pt">
                <v:stroke endarrow="block"/>
              </v:shape>
            </w:pict>
          </mc:Fallback>
        </mc:AlternateContent>
      </w:r>
      <w:r w:rsidR="00FA006C">
        <w:rPr>
          <w:noProof/>
        </w:rPr>
        <w:drawing>
          <wp:anchor distT="0" distB="0" distL="114300" distR="114300" simplePos="0" relativeHeight="251683328" behindDoc="1" locked="0" layoutInCell="1" allowOverlap="1" wp14:anchorId="0124374A" wp14:editId="4694D13D">
            <wp:simplePos x="0" y="0"/>
            <wp:positionH relativeFrom="margin">
              <wp:posOffset>3256280</wp:posOffset>
            </wp:positionH>
            <wp:positionV relativeFrom="paragraph">
              <wp:posOffset>941070</wp:posOffset>
            </wp:positionV>
            <wp:extent cx="3513455" cy="4738397"/>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13455" cy="4738397"/>
                    </a:xfrm>
                    <a:prstGeom prst="rect">
                      <a:avLst/>
                    </a:prstGeom>
                  </pic:spPr>
                </pic:pic>
              </a:graphicData>
            </a:graphic>
            <wp14:sizeRelH relativeFrom="margin">
              <wp14:pctWidth>0</wp14:pctWidth>
            </wp14:sizeRelH>
            <wp14:sizeRelV relativeFrom="margin">
              <wp14:pctHeight>0</wp14:pctHeight>
            </wp14:sizeRelV>
          </wp:anchor>
        </w:drawing>
      </w:r>
      <w:r w:rsidR="00FA006C">
        <w:rPr>
          <w:noProof/>
        </w:rPr>
        <mc:AlternateContent>
          <mc:Choice Requires="wps">
            <w:drawing>
              <wp:anchor distT="0" distB="0" distL="114300" distR="114300" simplePos="0" relativeHeight="251681280" behindDoc="0" locked="0" layoutInCell="1" allowOverlap="1" wp14:anchorId="25F6DDC0" wp14:editId="1328E334">
                <wp:simplePos x="0" y="0"/>
                <wp:positionH relativeFrom="margin">
                  <wp:align>left</wp:align>
                </wp:positionH>
                <wp:positionV relativeFrom="paragraph">
                  <wp:posOffset>255905</wp:posOffset>
                </wp:positionV>
                <wp:extent cx="1897380" cy="2839085"/>
                <wp:effectExtent l="0" t="0" r="26670" b="18415"/>
                <wp:wrapNone/>
                <wp:docPr id="25" name="Rectangle 25"/>
                <wp:cNvGraphicFramePr/>
                <a:graphic xmlns:a="http://schemas.openxmlformats.org/drawingml/2006/main">
                  <a:graphicData uri="http://schemas.microsoft.com/office/word/2010/wordprocessingShape">
                    <wps:wsp>
                      <wps:cNvSpPr/>
                      <wps:spPr>
                        <a:xfrm>
                          <a:off x="0" y="0"/>
                          <a:ext cx="1897380" cy="28390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03CAA" id="Rectangle 25" o:spid="_x0000_s1026" style="position:absolute;margin-left:0;margin-top:20.15pt;width:149.4pt;height:223.55pt;z-index:25168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" filled="f" strokecolor="red" strokeweight="2pt">
                <w10:wrap anchorx="margin"/>
              </v:rect>
            </w:pict>
          </mc:Fallback>
        </mc:AlternateContent>
      </w:r>
      <w:r w:rsidR="00CD3A55">
        <w:rPr>
          <w:color w:val="231F20"/>
          <w:w w:val="105"/>
        </w:rPr>
        <w:br w:type="page"/>
      </w:r>
    </w:p>
    <w:p w14:paraId="4339FCD2" w14:textId="2DF7EF68" w:rsidR="00BB6683" w:rsidRPr="00E54A68" w:rsidRDefault="00BB6683" w:rsidP="00E54A68">
      <w:pPr>
        <w:pStyle w:val="Heading2"/>
        <w:spacing w:before="0" w:after="120"/>
        <w:ind w:left="1245" w:right="1165"/>
        <w:jc w:val="center"/>
        <w:rPr>
          <w:rFonts w:ascii="Helvetica" w:hAnsi="Helvetica" w:cs="Helvetica"/>
          <w:w w:val="105"/>
          <w:sz w:val="22"/>
          <w:szCs w:val="22"/>
        </w:rPr>
      </w:pPr>
      <w:bookmarkStart w:id="4" w:name="_Schedule_of_Benefits"/>
      <w:bookmarkEnd w:id="4"/>
      <w:r w:rsidRPr="00E54A68">
        <w:rPr>
          <w:rFonts w:ascii="Helvetica" w:hAnsi="Helvetica" w:cs="Helvetica"/>
          <w:w w:val="105"/>
          <w:sz w:val="22"/>
          <w:szCs w:val="22"/>
        </w:rPr>
        <w:lastRenderedPageBreak/>
        <w:t>Schedule of Benefits/Outline of Coverage</w:t>
      </w:r>
    </w:p>
    <w:p w14:paraId="2C4BCE3F" w14:textId="37537612" w:rsidR="00BB6683" w:rsidRPr="00E54A68" w:rsidRDefault="00AE17DD" w:rsidP="00E54A68">
      <w:pPr>
        <w:spacing w:after="120"/>
        <w:rPr>
          <w:rStyle w:val="e24kjd"/>
          <w:rFonts w:ascii="Helvetica" w:hAnsi="Helvetica" w:cs="Helvetica"/>
        </w:rPr>
      </w:pPr>
      <w:r w:rsidRPr="00E54A68">
        <w:rPr>
          <w:rStyle w:val="e24kjd"/>
          <w:rFonts w:ascii="Helvetica" w:hAnsi="Helvetica" w:cs="Helvetica"/>
        </w:rPr>
        <w:t>You can get a list of the services your health plan covers, along with which costs you’ll have to pay. You’ll find this list in the</w:t>
      </w:r>
      <w:r w:rsidR="00BB6683" w:rsidRPr="00E54A68">
        <w:rPr>
          <w:rStyle w:val="e24kjd"/>
          <w:rFonts w:ascii="Helvetica" w:hAnsi="Helvetica" w:cs="Helvetica"/>
        </w:rPr>
        <w:t xml:space="preserve"> </w:t>
      </w:r>
      <w:r w:rsidR="00BB6683" w:rsidRPr="00E54A68">
        <w:rPr>
          <w:rStyle w:val="e24kjd"/>
          <w:rFonts w:ascii="Helvetica" w:hAnsi="Helvetica" w:cs="Helvetica"/>
          <w:bCs/>
          <w:i/>
        </w:rPr>
        <w:t>Schedule of Benefits</w:t>
      </w:r>
      <w:r w:rsidR="00BB6683" w:rsidRPr="00E54A68">
        <w:rPr>
          <w:rStyle w:val="e24kjd"/>
          <w:rFonts w:ascii="Helvetica" w:hAnsi="Helvetica" w:cs="Helvetica"/>
          <w:b/>
          <w:bCs/>
        </w:rPr>
        <w:t xml:space="preserve"> </w:t>
      </w:r>
      <w:r w:rsidR="00BB6683" w:rsidRPr="00E54A68">
        <w:rPr>
          <w:rStyle w:val="e24kjd"/>
          <w:rFonts w:ascii="Helvetica" w:hAnsi="Helvetica" w:cs="Helvetica"/>
          <w:bCs/>
        </w:rPr>
        <w:t>(if</w:t>
      </w:r>
      <w:r w:rsidR="00BB6683" w:rsidRPr="00E54A68">
        <w:rPr>
          <w:rStyle w:val="e24kjd"/>
          <w:rFonts w:ascii="Helvetica" w:hAnsi="Helvetica" w:cs="Helvetica"/>
          <w:b/>
          <w:bCs/>
        </w:rPr>
        <w:t xml:space="preserve"> </w:t>
      </w:r>
      <w:r w:rsidRPr="00E54A68">
        <w:rPr>
          <w:rStyle w:val="e24kjd"/>
          <w:rFonts w:ascii="Helvetica" w:hAnsi="Helvetica" w:cs="Helvetica"/>
          <w:bCs/>
        </w:rPr>
        <w:t>your</w:t>
      </w:r>
      <w:r w:rsidRPr="00E54A68">
        <w:rPr>
          <w:rStyle w:val="e24kjd"/>
          <w:rFonts w:ascii="Helvetica" w:hAnsi="Helvetica" w:cs="Helvetica"/>
          <w:b/>
          <w:bCs/>
        </w:rPr>
        <w:t xml:space="preserve"> </w:t>
      </w:r>
      <w:r w:rsidRPr="00E54A68">
        <w:rPr>
          <w:rStyle w:val="e24kjd"/>
          <w:rFonts w:ascii="Helvetica" w:hAnsi="Helvetica" w:cs="Helvetica"/>
          <w:bCs/>
        </w:rPr>
        <w:t>plan</w:t>
      </w:r>
      <w:r w:rsidRPr="00E54A68">
        <w:rPr>
          <w:rStyle w:val="e24kjd"/>
          <w:rFonts w:ascii="Helvetica" w:hAnsi="Helvetica" w:cs="Helvetica"/>
          <w:b/>
          <w:bCs/>
        </w:rPr>
        <w:t xml:space="preserve"> </w:t>
      </w:r>
      <w:r w:rsidRPr="00E54A68">
        <w:rPr>
          <w:rStyle w:val="e24kjd"/>
          <w:rFonts w:ascii="Helvetica" w:hAnsi="Helvetica" w:cs="Helvetica"/>
          <w:bCs/>
        </w:rPr>
        <w:t>is</w:t>
      </w:r>
      <w:r w:rsidR="00BB6683" w:rsidRPr="00E54A68">
        <w:rPr>
          <w:rStyle w:val="e24kjd"/>
          <w:rFonts w:ascii="Helvetica" w:hAnsi="Helvetica" w:cs="Helvetica"/>
          <w:b/>
          <w:bCs/>
        </w:rPr>
        <w:t xml:space="preserve"> </w:t>
      </w:r>
      <w:r w:rsidR="00BB6683" w:rsidRPr="00E54A68">
        <w:rPr>
          <w:rStyle w:val="e24kjd"/>
          <w:rFonts w:ascii="Helvetica" w:hAnsi="Helvetica" w:cs="Helvetica"/>
          <w:bCs/>
        </w:rPr>
        <w:t>through</w:t>
      </w:r>
      <w:r w:rsidR="00BB6683" w:rsidRPr="00E54A68">
        <w:rPr>
          <w:rStyle w:val="e24kjd"/>
          <w:rFonts w:ascii="Helvetica" w:hAnsi="Helvetica" w:cs="Helvetica"/>
          <w:b/>
          <w:bCs/>
        </w:rPr>
        <w:t xml:space="preserve"> </w:t>
      </w:r>
      <w:r w:rsidR="00BB6683" w:rsidRPr="00E54A68">
        <w:rPr>
          <w:rStyle w:val="e24kjd"/>
          <w:rFonts w:ascii="Helvetica" w:hAnsi="Helvetica" w:cs="Helvetica"/>
          <w:bCs/>
        </w:rPr>
        <w:t>work</w:t>
      </w:r>
      <w:r w:rsidR="00BB6683" w:rsidRPr="00E54A68">
        <w:rPr>
          <w:rStyle w:val="e24kjd"/>
          <w:rFonts w:ascii="Helvetica" w:hAnsi="Helvetica" w:cs="Helvetica"/>
          <w:b/>
          <w:bCs/>
        </w:rPr>
        <w:t>)</w:t>
      </w:r>
      <w:r w:rsidR="00BB6683" w:rsidRPr="00E54A68">
        <w:rPr>
          <w:rStyle w:val="e24kjd"/>
          <w:rFonts w:ascii="Helvetica" w:hAnsi="Helvetica" w:cs="Helvetica"/>
          <w:bCs/>
        </w:rPr>
        <w:t xml:space="preserve"> or </w:t>
      </w:r>
      <w:r w:rsidRPr="00E54A68">
        <w:rPr>
          <w:rStyle w:val="e24kjd"/>
          <w:rFonts w:ascii="Helvetica" w:hAnsi="Helvetica" w:cs="Helvetica"/>
          <w:bCs/>
        </w:rPr>
        <w:t xml:space="preserve">in the </w:t>
      </w:r>
      <w:r w:rsidR="00BB6683" w:rsidRPr="00E54A68">
        <w:rPr>
          <w:rStyle w:val="e24kjd"/>
          <w:rFonts w:ascii="Helvetica" w:hAnsi="Helvetica" w:cs="Helvetica"/>
          <w:bCs/>
          <w:i/>
        </w:rPr>
        <w:t>Outline of Coverage</w:t>
      </w:r>
      <w:r w:rsidR="00BB6683" w:rsidRPr="00E54A68">
        <w:rPr>
          <w:rStyle w:val="e24kjd"/>
          <w:rFonts w:ascii="Helvetica" w:hAnsi="Helvetica" w:cs="Helvetica"/>
          <w:bCs/>
        </w:rPr>
        <w:t xml:space="preserve"> (if you </w:t>
      </w:r>
      <w:r w:rsidRPr="00E54A68">
        <w:rPr>
          <w:rStyle w:val="e24kjd"/>
          <w:rFonts w:ascii="Helvetica" w:hAnsi="Helvetica" w:cs="Helvetica"/>
          <w:bCs/>
        </w:rPr>
        <w:t xml:space="preserve">bought </w:t>
      </w:r>
      <w:r w:rsidR="00BB6683" w:rsidRPr="00E54A68">
        <w:rPr>
          <w:rStyle w:val="e24kjd"/>
          <w:rFonts w:ascii="Helvetica" w:hAnsi="Helvetica" w:cs="Helvetica"/>
          <w:bCs/>
        </w:rPr>
        <w:t xml:space="preserve">your </w:t>
      </w:r>
      <w:r w:rsidRPr="00E54A68">
        <w:rPr>
          <w:rStyle w:val="e24kjd"/>
          <w:rFonts w:ascii="Helvetica" w:hAnsi="Helvetica" w:cs="Helvetica"/>
          <w:bCs/>
        </w:rPr>
        <w:t xml:space="preserve">plan </w:t>
      </w:r>
      <w:r w:rsidR="00BB6683" w:rsidRPr="00E54A68">
        <w:rPr>
          <w:rStyle w:val="e24kjd"/>
          <w:rFonts w:ascii="Helvetica" w:hAnsi="Helvetica" w:cs="Helvetica"/>
          <w:bCs/>
        </w:rPr>
        <w:t>outside of work)</w:t>
      </w:r>
      <w:r w:rsidR="004566A5" w:rsidRPr="00E54A68">
        <w:rPr>
          <w:rStyle w:val="e24kjd"/>
          <w:rFonts w:ascii="Helvetica" w:hAnsi="Helvetica" w:cs="Helvetica"/>
          <w:bCs/>
        </w:rPr>
        <w:t>. Both</w:t>
      </w:r>
      <w:r w:rsidR="00BB6683" w:rsidRPr="00E54A68">
        <w:rPr>
          <w:rStyle w:val="e24kjd"/>
          <w:rFonts w:ascii="Helvetica" w:hAnsi="Helvetica" w:cs="Helvetica"/>
        </w:rPr>
        <w:t xml:space="preserve"> list the various services a </w:t>
      </w:r>
      <w:r w:rsidR="00BB6683" w:rsidRPr="00E54A68">
        <w:rPr>
          <w:rStyle w:val="e24kjd"/>
          <w:rFonts w:ascii="Helvetica" w:hAnsi="Helvetica" w:cs="Helvetica"/>
          <w:bCs/>
        </w:rPr>
        <w:t>health</w:t>
      </w:r>
      <w:r w:rsidR="004566A5" w:rsidRPr="00E54A68">
        <w:rPr>
          <w:rStyle w:val="e24kjd"/>
          <w:rFonts w:ascii="Helvetica" w:hAnsi="Helvetica" w:cs="Helvetica"/>
        </w:rPr>
        <w:t xml:space="preserve"> </w:t>
      </w:r>
      <w:r w:rsidR="00BB6683" w:rsidRPr="00E54A68">
        <w:rPr>
          <w:rStyle w:val="e24kjd"/>
          <w:rFonts w:ascii="Helvetica" w:hAnsi="Helvetica" w:cs="Helvetica"/>
        </w:rPr>
        <w:t>plan</w:t>
      </w:r>
      <w:r w:rsidR="004566A5" w:rsidRPr="00E54A68">
        <w:rPr>
          <w:rStyle w:val="e24kjd"/>
          <w:rFonts w:ascii="Helvetica" w:hAnsi="Helvetica" w:cs="Helvetica"/>
        </w:rPr>
        <w:t xml:space="preserve"> covers</w:t>
      </w:r>
      <w:r w:rsidR="00BB6683" w:rsidRPr="00E54A68">
        <w:rPr>
          <w:rStyle w:val="e24kjd"/>
          <w:rFonts w:ascii="Helvetica" w:hAnsi="Helvetica" w:cs="Helvetica"/>
        </w:rPr>
        <w:t>, along with what costs you</w:t>
      </w:r>
      <w:r w:rsidR="001D0CEC" w:rsidRPr="00E54A68">
        <w:rPr>
          <w:rStyle w:val="e24kjd"/>
          <w:rFonts w:ascii="Helvetica" w:hAnsi="Helvetica" w:cs="Helvetica"/>
        </w:rPr>
        <w:t>’l</w:t>
      </w:r>
      <w:r w:rsidR="00BB6683" w:rsidRPr="00E54A68">
        <w:rPr>
          <w:rStyle w:val="e24kjd"/>
          <w:rFonts w:ascii="Helvetica" w:hAnsi="Helvetica" w:cs="Helvetica"/>
        </w:rPr>
        <w:t xml:space="preserve">l have to pay. </w:t>
      </w:r>
      <w:r w:rsidR="00180C23" w:rsidRPr="00E54A68">
        <w:rPr>
          <w:rStyle w:val="e24kjd"/>
          <w:rFonts w:ascii="Helvetica" w:hAnsi="Helvetica" w:cs="Helvetica"/>
        </w:rPr>
        <w:t xml:space="preserve">This document </w:t>
      </w:r>
      <w:r w:rsidR="00915732" w:rsidRPr="00E54A68">
        <w:rPr>
          <w:rStyle w:val="e24kjd"/>
          <w:rFonts w:ascii="Helvetica" w:hAnsi="Helvetica" w:cs="Helvetica"/>
        </w:rPr>
        <w:t>also show</w:t>
      </w:r>
      <w:r w:rsidR="00180C23" w:rsidRPr="00E54A68">
        <w:rPr>
          <w:rStyle w:val="e24kjd"/>
          <w:rFonts w:ascii="Helvetica" w:hAnsi="Helvetica" w:cs="Helvetica"/>
        </w:rPr>
        <w:t>s</w:t>
      </w:r>
      <w:r w:rsidR="00B83CA2" w:rsidRPr="00E54A68">
        <w:rPr>
          <w:rStyle w:val="e24kjd"/>
          <w:rFonts w:ascii="Helvetica" w:hAnsi="Helvetica" w:cs="Helvetica"/>
        </w:rPr>
        <w:t xml:space="preserve"> </w:t>
      </w:r>
      <w:r w:rsidR="00BB6683" w:rsidRPr="00E54A68">
        <w:rPr>
          <w:rStyle w:val="e24kjd"/>
          <w:rFonts w:ascii="Helvetica" w:hAnsi="Helvetica" w:cs="Helvetica"/>
        </w:rPr>
        <w:t>which services</w:t>
      </w:r>
      <w:r w:rsidRPr="00E54A68">
        <w:rPr>
          <w:rStyle w:val="e24kjd"/>
          <w:rFonts w:ascii="Helvetica" w:hAnsi="Helvetica" w:cs="Helvetica"/>
        </w:rPr>
        <w:t xml:space="preserve"> the plan </w:t>
      </w:r>
      <w:r w:rsidR="00BB6683" w:rsidRPr="00E54A68">
        <w:rPr>
          <w:rStyle w:val="e24kjd"/>
          <w:rFonts w:ascii="Helvetica" w:hAnsi="Helvetica" w:cs="Helvetica"/>
        </w:rPr>
        <w:t>cover</w:t>
      </w:r>
      <w:r w:rsidRPr="00E54A68">
        <w:rPr>
          <w:rStyle w:val="e24kjd"/>
          <w:rFonts w:ascii="Helvetica" w:hAnsi="Helvetica" w:cs="Helvetica"/>
        </w:rPr>
        <w:t>s</w:t>
      </w:r>
      <w:r w:rsidR="00BB6683" w:rsidRPr="00E54A68">
        <w:rPr>
          <w:rStyle w:val="e24kjd"/>
          <w:rFonts w:ascii="Helvetica" w:hAnsi="Helvetica" w:cs="Helvetica"/>
        </w:rPr>
        <w:t xml:space="preserve"> and </w:t>
      </w:r>
      <w:r w:rsidRPr="00E54A68">
        <w:rPr>
          <w:rStyle w:val="e24kjd"/>
          <w:rFonts w:ascii="Helvetica" w:hAnsi="Helvetica" w:cs="Helvetica"/>
        </w:rPr>
        <w:t>doesn’t cover</w:t>
      </w:r>
      <w:r w:rsidR="00BB6683" w:rsidRPr="00E54A68">
        <w:rPr>
          <w:rStyle w:val="e24kjd"/>
          <w:rFonts w:ascii="Helvetica" w:hAnsi="Helvetica" w:cs="Helvetica"/>
        </w:rPr>
        <w:t xml:space="preserve">. </w:t>
      </w:r>
    </w:p>
    <w:p w14:paraId="68E89274" w14:textId="4018C61B" w:rsidR="00507B65" w:rsidRPr="00E54A68" w:rsidRDefault="001A762D" w:rsidP="00E54A68">
      <w:pPr>
        <w:spacing w:after="120"/>
        <w:rPr>
          <w:rFonts w:ascii="Helvetica" w:hAnsi="Helvetica" w:cs="Helvetica"/>
        </w:rPr>
      </w:pPr>
      <w:r w:rsidRPr="00E54A68">
        <w:rPr>
          <w:rFonts w:ascii="Helvetica" w:hAnsi="Helvetica" w:cs="Helvetica"/>
        </w:rPr>
        <w:t xml:space="preserve">Many health insurers send a </w:t>
      </w:r>
      <w:r w:rsidR="00180C23" w:rsidRPr="00E54A68">
        <w:rPr>
          <w:rFonts w:ascii="Helvetica" w:hAnsi="Helvetica" w:cs="Helvetica"/>
        </w:rPr>
        <w:t>printed</w:t>
      </w:r>
      <w:r w:rsidRPr="00E54A68">
        <w:rPr>
          <w:rFonts w:ascii="Helvetica" w:hAnsi="Helvetica" w:cs="Helvetica"/>
        </w:rPr>
        <w:t xml:space="preserve"> copy of your Schedule of Benefits </w:t>
      </w:r>
      <w:r w:rsidR="00122189" w:rsidRPr="00E54A68">
        <w:rPr>
          <w:rFonts w:ascii="Helvetica" w:hAnsi="Helvetica" w:cs="Helvetica"/>
        </w:rPr>
        <w:t>(</w:t>
      </w:r>
      <w:r w:rsidR="00D806A5" w:rsidRPr="00E54A68">
        <w:rPr>
          <w:rFonts w:ascii="Helvetica" w:hAnsi="Helvetica" w:cs="Helvetica"/>
        </w:rPr>
        <w:t xml:space="preserve">Schedule) or Outline of Coverage (Outline) </w:t>
      </w:r>
      <w:r w:rsidRPr="00E54A68">
        <w:rPr>
          <w:rFonts w:ascii="Helvetica" w:hAnsi="Helvetica" w:cs="Helvetica"/>
        </w:rPr>
        <w:t xml:space="preserve">when you first enroll in a plan. </w:t>
      </w:r>
      <w:r w:rsidR="00AE17DD" w:rsidRPr="00E54A68">
        <w:rPr>
          <w:rFonts w:ascii="Helvetica" w:hAnsi="Helvetica" w:cs="Helvetica"/>
        </w:rPr>
        <w:t xml:space="preserve">It’s usually </w:t>
      </w:r>
      <w:r w:rsidR="00180C23" w:rsidRPr="00E54A68">
        <w:rPr>
          <w:rFonts w:ascii="Helvetica" w:hAnsi="Helvetica" w:cs="Helvetica"/>
        </w:rPr>
        <w:t>with</w:t>
      </w:r>
      <w:r w:rsidR="004762F6" w:rsidRPr="00E54A68">
        <w:rPr>
          <w:rFonts w:ascii="Helvetica" w:hAnsi="Helvetica" w:cs="Helvetica"/>
        </w:rPr>
        <w:t xml:space="preserve"> your insurance policy or certificate</w:t>
      </w:r>
      <w:r w:rsidR="00122189" w:rsidRPr="00E54A68">
        <w:rPr>
          <w:rFonts w:ascii="Helvetica" w:hAnsi="Helvetica" w:cs="Helvetica"/>
        </w:rPr>
        <w:t>.</w:t>
      </w:r>
      <w:r w:rsidR="004762F6" w:rsidRPr="00E54A68">
        <w:rPr>
          <w:rFonts w:ascii="Helvetica" w:hAnsi="Helvetica" w:cs="Helvetica"/>
        </w:rPr>
        <w:t xml:space="preserve"> </w:t>
      </w:r>
      <w:r w:rsidR="00180C23" w:rsidRPr="00E54A68">
        <w:rPr>
          <w:rFonts w:ascii="Helvetica" w:hAnsi="Helvetica" w:cs="Helvetica"/>
        </w:rPr>
        <w:t xml:space="preserve">You </w:t>
      </w:r>
      <w:r w:rsidR="00AE17DD" w:rsidRPr="00E54A68">
        <w:rPr>
          <w:rFonts w:ascii="Helvetica" w:hAnsi="Helvetica" w:cs="Helvetica"/>
        </w:rPr>
        <w:t xml:space="preserve">also </w:t>
      </w:r>
      <w:r w:rsidR="00180C23" w:rsidRPr="00E54A68">
        <w:rPr>
          <w:rFonts w:ascii="Helvetica" w:hAnsi="Helvetica" w:cs="Helvetica"/>
        </w:rPr>
        <w:t xml:space="preserve">may have </w:t>
      </w:r>
      <w:r w:rsidRPr="00E54A68">
        <w:rPr>
          <w:rFonts w:ascii="Helvetica" w:hAnsi="Helvetica" w:cs="Helvetica"/>
        </w:rPr>
        <w:t>access to an electronic copy in your member portal</w:t>
      </w:r>
      <w:r w:rsidR="0015636C" w:rsidRPr="00E54A68">
        <w:rPr>
          <w:rFonts w:ascii="Helvetica" w:hAnsi="Helvetica" w:cs="Helvetica"/>
        </w:rPr>
        <w:t xml:space="preserve"> on the plan’s website</w:t>
      </w:r>
      <w:r w:rsidRPr="00E54A68">
        <w:rPr>
          <w:rFonts w:ascii="Helvetica" w:hAnsi="Helvetica" w:cs="Helvetica"/>
        </w:rPr>
        <w:t>.</w:t>
      </w:r>
      <w:r w:rsidR="007D3A27" w:rsidRPr="00E54A68">
        <w:rPr>
          <w:rFonts w:ascii="Helvetica" w:hAnsi="Helvetica" w:cs="Helvetica"/>
        </w:rPr>
        <w:t xml:space="preserve"> </w:t>
      </w:r>
      <w:r w:rsidR="00AE17DD" w:rsidRPr="00E54A68">
        <w:rPr>
          <w:rFonts w:ascii="Helvetica" w:hAnsi="Helvetica" w:cs="Helvetica"/>
        </w:rPr>
        <w:t xml:space="preserve">This list </w:t>
      </w:r>
      <w:r w:rsidR="00A6726A" w:rsidRPr="00E54A68">
        <w:rPr>
          <w:rFonts w:ascii="Helvetica" w:hAnsi="Helvetica" w:cs="Helvetica"/>
        </w:rPr>
        <w:t>will help y</w:t>
      </w:r>
      <w:r w:rsidR="00507B65" w:rsidRPr="00E54A68">
        <w:rPr>
          <w:rFonts w:ascii="Helvetica" w:hAnsi="Helvetica" w:cs="Helvetica"/>
        </w:rPr>
        <w:t xml:space="preserve">ou get an idea of </w:t>
      </w:r>
      <w:r w:rsidR="00AE17DD" w:rsidRPr="00E54A68">
        <w:rPr>
          <w:rFonts w:ascii="Helvetica" w:hAnsi="Helvetica" w:cs="Helvetica"/>
        </w:rPr>
        <w:t xml:space="preserve">how much you’ll pay </w:t>
      </w:r>
      <w:r w:rsidR="00507B65" w:rsidRPr="00E54A68">
        <w:rPr>
          <w:rFonts w:ascii="Helvetica" w:hAnsi="Helvetica" w:cs="Helvetica"/>
        </w:rPr>
        <w:t>for services</w:t>
      </w:r>
      <w:r w:rsidR="0015636C" w:rsidRPr="00E54A68">
        <w:rPr>
          <w:rFonts w:ascii="Helvetica" w:hAnsi="Helvetica" w:cs="Helvetica"/>
        </w:rPr>
        <w:t>.</w:t>
      </w:r>
      <w:r w:rsidR="00507B65" w:rsidRPr="00E54A68">
        <w:rPr>
          <w:rFonts w:ascii="Helvetica" w:hAnsi="Helvetica" w:cs="Helvetica"/>
        </w:rPr>
        <w:t xml:space="preserve"> </w:t>
      </w:r>
      <w:r w:rsidR="0015636C" w:rsidRPr="00E54A68">
        <w:rPr>
          <w:rFonts w:ascii="Helvetica" w:hAnsi="Helvetica" w:cs="Helvetica"/>
        </w:rPr>
        <w:t>K</w:t>
      </w:r>
      <w:r w:rsidR="00507B65" w:rsidRPr="00E54A68">
        <w:rPr>
          <w:rFonts w:ascii="Helvetica" w:hAnsi="Helvetica" w:cs="Helvetica"/>
        </w:rPr>
        <w:t>eep this document with your insurance papers.</w:t>
      </w:r>
    </w:p>
    <w:p w14:paraId="533B3DB8" w14:textId="0D298096" w:rsidR="00BB6683" w:rsidRPr="00E54A68" w:rsidRDefault="00AE17DD" w:rsidP="00E54A68">
      <w:pPr>
        <w:spacing w:after="120"/>
        <w:rPr>
          <w:rFonts w:ascii="Helvetica" w:hAnsi="Helvetica" w:cs="Helvetica"/>
          <w:lang w:val="en"/>
        </w:rPr>
      </w:pPr>
      <w:r w:rsidRPr="00E54A68">
        <w:rPr>
          <w:rStyle w:val="st1"/>
          <w:rFonts w:ascii="Helvetica" w:hAnsi="Helvetica" w:cs="Helvetica"/>
          <w:lang w:val="en"/>
        </w:rPr>
        <w:t>“Benefits” is the term h</w:t>
      </w:r>
      <w:r w:rsidR="00BB6683" w:rsidRPr="00E54A68">
        <w:rPr>
          <w:rStyle w:val="st1"/>
          <w:rFonts w:ascii="Helvetica" w:hAnsi="Helvetica" w:cs="Helvetica"/>
          <w:lang w:val="en"/>
        </w:rPr>
        <w:t xml:space="preserve">ealth plans </w:t>
      </w:r>
      <w:r w:rsidRPr="00E54A68">
        <w:rPr>
          <w:rStyle w:val="st1"/>
          <w:rFonts w:ascii="Helvetica" w:hAnsi="Helvetica" w:cs="Helvetica"/>
          <w:lang w:val="en"/>
        </w:rPr>
        <w:t xml:space="preserve">use for </w:t>
      </w:r>
      <w:r w:rsidR="00BB6683" w:rsidRPr="00E54A68">
        <w:rPr>
          <w:rStyle w:val="st1"/>
          <w:rFonts w:ascii="Helvetica" w:hAnsi="Helvetica" w:cs="Helvetica"/>
          <w:lang w:val="en"/>
        </w:rPr>
        <w:t xml:space="preserve">health care services </w:t>
      </w:r>
      <w:r w:rsidRPr="00E54A68">
        <w:rPr>
          <w:rStyle w:val="st1"/>
          <w:rFonts w:ascii="Helvetica" w:hAnsi="Helvetica" w:cs="Helvetica"/>
          <w:lang w:val="en"/>
        </w:rPr>
        <w:t>the</w:t>
      </w:r>
      <w:r w:rsidR="00BB6683" w:rsidRPr="00E54A68">
        <w:rPr>
          <w:rStyle w:val="st1"/>
          <w:rFonts w:ascii="Helvetica" w:hAnsi="Helvetica" w:cs="Helvetica"/>
          <w:lang w:val="en"/>
        </w:rPr>
        <w:t xml:space="preserve"> plan </w:t>
      </w:r>
      <w:r w:rsidRPr="00E54A68">
        <w:rPr>
          <w:rStyle w:val="st1"/>
          <w:rFonts w:ascii="Helvetica" w:hAnsi="Helvetica" w:cs="Helvetica"/>
          <w:lang w:val="en"/>
        </w:rPr>
        <w:t>covers.</w:t>
      </w:r>
      <w:r w:rsidR="00BB6683" w:rsidRPr="00E54A68">
        <w:rPr>
          <w:rStyle w:val="st1"/>
          <w:rFonts w:ascii="Helvetica" w:hAnsi="Helvetica" w:cs="Helvetica"/>
          <w:lang w:val="en"/>
        </w:rPr>
        <w:t xml:space="preserve"> </w:t>
      </w:r>
      <w:r w:rsidR="008C1525" w:rsidRPr="00E54A68">
        <w:rPr>
          <w:rFonts w:ascii="Helvetica" w:hAnsi="Helvetica" w:cs="Helvetica"/>
          <w:lang w:val="en"/>
        </w:rPr>
        <w:t>The</w:t>
      </w:r>
      <w:r w:rsidR="00BB6683" w:rsidRPr="00E54A68">
        <w:rPr>
          <w:rFonts w:ascii="Helvetica" w:hAnsi="Helvetica" w:cs="Helvetica"/>
          <w:lang w:val="en"/>
        </w:rPr>
        <w:t xml:space="preserve"> </w:t>
      </w:r>
      <w:r w:rsidR="00B83CA2" w:rsidRPr="00E54A68">
        <w:rPr>
          <w:rFonts w:ascii="Helvetica" w:hAnsi="Helvetica" w:cs="Helvetica"/>
          <w:lang w:val="en"/>
        </w:rPr>
        <w:t xml:space="preserve">Schedule </w:t>
      </w:r>
      <w:r w:rsidR="008D3B28">
        <w:rPr>
          <w:rFonts w:ascii="Helvetica" w:hAnsi="Helvetica" w:cs="Helvetica"/>
          <w:lang w:val="en"/>
        </w:rPr>
        <w:t>(</w:t>
      </w:r>
      <w:r w:rsidR="00BB6683" w:rsidRPr="00E54A68">
        <w:rPr>
          <w:rFonts w:ascii="Helvetica" w:hAnsi="Helvetica" w:cs="Helvetica"/>
          <w:lang w:val="en"/>
        </w:rPr>
        <w:t xml:space="preserve">or </w:t>
      </w:r>
      <w:r w:rsidR="00B83CA2" w:rsidRPr="00E54A68">
        <w:rPr>
          <w:rFonts w:ascii="Helvetica" w:hAnsi="Helvetica" w:cs="Helvetica"/>
          <w:lang w:val="en"/>
        </w:rPr>
        <w:t>Outline</w:t>
      </w:r>
      <w:r w:rsidR="008D3B28">
        <w:rPr>
          <w:rFonts w:ascii="Helvetica" w:hAnsi="Helvetica" w:cs="Helvetica"/>
          <w:lang w:val="en"/>
        </w:rPr>
        <w:t>)</w:t>
      </w:r>
      <w:r w:rsidR="00682B5B" w:rsidRPr="00E54A68">
        <w:rPr>
          <w:rFonts w:ascii="Helvetica" w:hAnsi="Helvetica" w:cs="Helvetica"/>
          <w:lang w:val="en"/>
        </w:rPr>
        <w:t xml:space="preserve"> </w:t>
      </w:r>
      <w:r w:rsidR="00BB6683" w:rsidRPr="00E54A68">
        <w:rPr>
          <w:rFonts w:ascii="Helvetica" w:hAnsi="Helvetica" w:cs="Helvetica"/>
          <w:lang w:val="en"/>
        </w:rPr>
        <w:t>list</w:t>
      </w:r>
      <w:r w:rsidR="008C1525" w:rsidRPr="00E54A68">
        <w:rPr>
          <w:rFonts w:ascii="Helvetica" w:hAnsi="Helvetica" w:cs="Helvetica"/>
          <w:lang w:val="en"/>
        </w:rPr>
        <w:t>s</w:t>
      </w:r>
      <w:r w:rsidR="00BB6683" w:rsidRPr="00E54A68">
        <w:rPr>
          <w:rFonts w:ascii="Helvetica" w:hAnsi="Helvetica" w:cs="Helvetica"/>
          <w:lang w:val="en"/>
        </w:rPr>
        <w:t xml:space="preserve"> </w:t>
      </w:r>
      <w:r w:rsidR="001F3EFE" w:rsidRPr="00E54A68">
        <w:rPr>
          <w:rFonts w:ascii="Helvetica" w:hAnsi="Helvetica" w:cs="Helvetica"/>
          <w:lang w:val="en"/>
        </w:rPr>
        <w:t xml:space="preserve">the </w:t>
      </w:r>
      <w:r w:rsidR="00BB6683" w:rsidRPr="00E54A68">
        <w:rPr>
          <w:rFonts w:ascii="Helvetica" w:hAnsi="Helvetica" w:cs="Helvetica"/>
          <w:lang w:val="en"/>
        </w:rPr>
        <w:t xml:space="preserve">various </w:t>
      </w:r>
      <w:r w:rsidR="001A5B9A" w:rsidRPr="00E54A68">
        <w:rPr>
          <w:rFonts w:ascii="Helvetica" w:hAnsi="Helvetica" w:cs="Helvetica"/>
          <w:lang w:val="en"/>
        </w:rPr>
        <w:t xml:space="preserve">categories of benefits </w:t>
      </w:r>
      <w:r w:rsidR="00597504" w:rsidRPr="00E54A68">
        <w:rPr>
          <w:rFonts w:ascii="Helvetica" w:hAnsi="Helvetica" w:cs="Helvetica"/>
          <w:lang w:val="en"/>
        </w:rPr>
        <w:t>your plan covers</w:t>
      </w:r>
      <w:r w:rsidR="001A5B9A" w:rsidRPr="00E54A68">
        <w:rPr>
          <w:rFonts w:ascii="Helvetica" w:hAnsi="Helvetica" w:cs="Helvetica"/>
          <w:lang w:val="en"/>
        </w:rPr>
        <w:t xml:space="preserve">, such as </w:t>
      </w:r>
      <w:r w:rsidR="00BB6683" w:rsidRPr="00E54A68">
        <w:rPr>
          <w:rFonts w:ascii="Helvetica" w:hAnsi="Helvetica" w:cs="Helvetica"/>
          <w:lang w:val="en"/>
        </w:rPr>
        <w:t xml:space="preserve">preventive, hospital, </w:t>
      </w:r>
      <w:r w:rsidR="001F3EFE" w:rsidRPr="00E54A68">
        <w:rPr>
          <w:rFonts w:ascii="Helvetica" w:hAnsi="Helvetica" w:cs="Helvetica"/>
          <w:lang w:val="en"/>
        </w:rPr>
        <w:t xml:space="preserve">medical, surgical, </w:t>
      </w:r>
      <w:r w:rsidR="00BB6683" w:rsidRPr="00E54A68">
        <w:rPr>
          <w:rFonts w:ascii="Helvetica" w:hAnsi="Helvetica" w:cs="Helvetica"/>
          <w:lang w:val="en"/>
        </w:rPr>
        <w:t>diagnostic, therapeutic, urgent care</w:t>
      </w:r>
      <w:r w:rsidR="00A47827" w:rsidRPr="00E54A68">
        <w:rPr>
          <w:rFonts w:ascii="Helvetica" w:hAnsi="Helvetica" w:cs="Helvetica"/>
          <w:lang w:val="en"/>
        </w:rPr>
        <w:t>, and prescription drug</w:t>
      </w:r>
      <w:r w:rsidR="00BB6683" w:rsidRPr="00E54A68">
        <w:rPr>
          <w:rFonts w:ascii="Helvetica" w:hAnsi="Helvetica" w:cs="Helvetica"/>
          <w:lang w:val="en"/>
        </w:rPr>
        <w:t xml:space="preserve"> services</w:t>
      </w:r>
      <w:r w:rsidR="003B668F" w:rsidRPr="00E54A68">
        <w:rPr>
          <w:rFonts w:ascii="Helvetica" w:hAnsi="Helvetica" w:cs="Helvetica"/>
          <w:lang w:val="en"/>
        </w:rPr>
        <w:t>.</w:t>
      </w:r>
      <w:r w:rsidR="00BB6683" w:rsidRPr="00E54A68">
        <w:rPr>
          <w:rFonts w:ascii="Helvetica" w:hAnsi="Helvetica" w:cs="Helvetica"/>
          <w:lang w:val="en"/>
        </w:rPr>
        <w:t xml:space="preserve"> For example, under preventive services, the schedule may list "Adult physical examination (1 exam per calendar year)</w:t>
      </w:r>
      <w:r w:rsidR="000740F4" w:rsidRPr="00E54A68">
        <w:rPr>
          <w:rFonts w:ascii="Helvetica" w:hAnsi="Helvetica" w:cs="Helvetica"/>
          <w:lang w:val="en"/>
        </w:rPr>
        <w:t>.</w:t>
      </w:r>
      <w:r w:rsidR="00BB6683" w:rsidRPr="00E54A68">
        <w:rPr>
          <w:rFonts w:ascii="Helvetica" w:hAnsi="Helvetica" w:cs="Helvetica"/>
          <w:lang w:val="en"/>
        </w:rPr>
        <w:t>"</w:t>
      </w:r>
      <w:r w:rsidR="00D42D3B" w:rsidRPr="00E54A68">
        <w:rPr>
          <w:rFonts w:ascii="Helvetica" w:hAnsi="Helvetica" w:cs="Helvetica"/>
          <w:lang w:val="en"/>
        </w:rPr>
        <w:t xml:space="preserve">  </w:t>
      </w:r>
    </w:p>
    <w:p w14:paraId="147DC8D0" w14:textId="0C36B3D1" w:rsidR="00BB6683" w:rsidRPr="00E54A68" w:rsidRDefault="00B83CA2" w:rsidP="00E54A68">
      <w:pPr>
        <w:spacing w:after="120"/>
        <w:rPr>
          <w:rFonts w:ascii="Helvetica" w:hAnsi="Helvetica" w:cs="Helvetica"/>
          <w:lang w:val="en"/>
        </w:rPr>
      </w:pPr>
      <w:r w:rsidRPr="00E54A68">
        <w:rPr>
          <w:rFonts w:ascii="Helvetica" w:hAnsi="Helvetica" w:cs="Helvetica"/>
          <w:lang w:val="en"/>
        </w:rPr>
        <w:t xml:space="preserve">A </w:t>
      </w:r>
      <w:r w:rsidR="00BB6683" w:rsidRPr="00E54A68">
        <w:rPr>
          <w:rFonts w:ascii="Helvetica" w:hAnsi="Helvetica" w:cs="Helvetica"/>
          <w:lang w:val="en"/>
        </w:rPr>
        <w:t xml:space="preserve">Schedule </w:t>
      </w:r>
      <w:r w:rsidRPr="00E54A68">
        <w:rPr>
          <w:rFonts w:ascii="Helvetica" w:hAnsi="Helvetica" w:cs="Helvetica"/>
          <w:lang w:val="en"/>
        </w:rPr>
        <w:t>or Outline</w:t>
      </w:r>
      <w:r w:rsidR="00BB6683" w:rsidRPr="00E54A68">
        <w:rPr>
          <w:rFonts w:ascii="Helvetica" w:hAnsi="Helvetica" w:cs="Helvetica"/>
          <w:lang w:val="en"/>
        </w:rPr>
        <w:t xml:space="preserve"> </w:t>
      </w:r>
      <w:r w:rsidR="00130910" w:rsidRPr="00E54A68">
        <w:rPr>
          <w:rFonts w:ascii="Helvetica" w:hAnsi="Helvetica" w:cs="Helvetica"/>
          <w:lang w:val="en"/>
        </w:rPr>
        <w:t>is</w:t>
      </w:r>
      <w:r w:rsidR="00BB6683" w:rsidRPr="00E54A68">
        <w:rPr>
          <w:rFonts w:ascii="Helvetica" w:hAnsi="Helvetica" w:cs="Helvetica"/>
          <w:lang w:val="en"/>
        </w:rPr>
        <w:t xml:space="preserve"> usually broken </w:t>
      </w:r>
      <w:r w:rsidR="005A5A73" w:rsidRPr="00E54A68">
        <w:rPr>
          <w:rFonts w:ascii="Helvetica" w:hAnsi="Helvetica" w:cs="Helvetica"/>
          <w:lang w:val="en"/>
        </w:rPr>
        <w:t>into</w:t>
      </w:r>
      <w:r w:rsidR="00682B5B" w:rsidRPr="00E54A68">
        <w:rPr>
          <w:rFonts w:ascii="Helvetica" w:hAnsi="Helvetica" w:cs="Helvetica"/>
          <w:lang w:val="en"/>
        </w:rPr>
        <w:t xml:space="preserve"> </w:t>
      </w:r>
      <w:r w:rsidR="00BB6683" w:rsidRPr="00E54A68">
        <w:rPr>
          <w:rFonts w:ascii="Helvetica" w:hAnsi="Helvetica" w:cs="Helvetica"/>
          <w:lang w:val="en"/>
        </w:rPr>
        <w:t>several sections:</w:t>
      </w:r>
    </w:p>
    <w:p w14:paraId="2BB2B794" w14:textId="671C1545" w:rsidR="00BB6683" w:rsidRPr="00E54A68" w:rsidRDefault="00597504" w:rsidP="00E54A68">
      <w:pPr>
        <w:spacing w:after="120"/>
        <w:rPr>
          <w:rFonts w:ascii="Helvetica" w:hAnsi="Helvetica" w:cs="Helvetica"/>
          <w:lang w:val="en"/>
        </w:rPr>
      </w:pPr>
      <w:r w:rsidRPr="00E54A68">
        <w:rPr>
          <w:rFonts w:ascii="Helvetica" w:hAnsi="Helvetica" w:cs="Helvetica"/>
          <w:lang w:val="en"/>
        </w:rPr>
        <w:t xml:space="preserve">The </w:t>
      </w:r>
      <w:r w:rsidRPr="00E54A68">
        <w:rPr>
          <w:rFonts w:ascii="Helvetica" w:hAnsi="Helvetica" w:cs="Helvetica"/>
          <w:b/>
          <w:lang w:val="en"/>
        </w:rPr>
        <w:t>heading</w:t>
      </w:r>
      <w:r w:rsidRPr="00E54A68">
        <w:rPr>
          <w:rFonts w:ascii="Helvetica" w:hAnsi="Helvetica" w:cs="Helvetica"/>
          <w:lang w:val="en"/>
        </w:rPr>
        <w:t xml:space="preserve"> gives</w:t>
      </w:r>
      <w:r w:rsidR="00BB6683" w:rsidRPr="00E54A68">
        <w:rPr>
          <w:rFonts w:ascii="Helvetica" w:hAnsi="Helvetica" w:cs="Helvetica"/>
          <w:lang w:val="en"/>
        </w:rPr>
        <w:t xml:space="preserve"> the basic information about your health </w:t>
      </w:r>
      <w:r w:rsidRPr="00E54A68">
        <w:rPr>
          <w:rFonts w:ascii="Helvetica" w:hAnsi="Helvetica" w:cs="Helvetica"/>
          <w:lang w:val="en"/>
        </w:rPr>
        <w:t>plan</w:t>
      </w:r>
      <w:r w:rsidR="00721A8C" w:rsidRPr="00E54A68">
        <w:rPr>
          <w:rFonts w:ascii="Helvetica" w:hAnsi="Helvetica" w:cs="Helvetica"/>
          <w:lang w:val="en"/>
        </w:rPr>
        <w:t xml:space="preserve">. It </w:t>
      </w:r>
      <w:r w:rsidR="0028217C" w:rsidRPr="00E54A68">
        <w:rPr>
          <w:rFonts w:ascii="Helvetica" w:hAnsi="Helvetica" w:cs="Helvetica"/>
          <w:lang w:val="en"/>
        </w:rPr>
        <w:t>explains</w:t>
      </w:r>
      <w:r w:rsidR="00BB6683" w:rsidRPr="00E54A68">
        <w:rPr>
          <w:rFonts w:ascii="Helvetica" w:hAnsi="Helvetica" w:cs="Helvetica"/>
          <w:lang w:val="en"/>
        </w:rPr>
        <w:t xml:space="preserve"> what type of health plan </w:t>
      </w:r>
      <w:r w:rsidR="0028217C" w:rsidRPr="00E54A68">
        <w:rPr>
          <w:rFonts w:ascii="Helvetica" w:hAnsi="Helvetica" w:cs="Helvetica"/>
          <w:lang w:val="en"/>
        </w:rPr>
        <w:t xml:space="preserve">you have </w:t>
      </w:r>
      <w:r w:rsidR="00BB6683" w:rsidRPr="00E54A68">
        <w:rPr>
          <w:rFonts w:ascii="Helvetica" w:hAnsi="Helvetica" w:cs="Helvetica"/>
          <w:lang w:val="en"/>
        </w:rPr>
        <w:t>(HMO, POS, EPO, PPO</w:t>
      </w:r>
      <w:r w:rsidR="003E3945">
        <w:rPr>
          <w:rFonts w:ascii="Helvetica" w:hAnsi="Helvetica" w:cs="Helvetica"/>
          <w:lang w:val="en"/>
        </w:rPr>
        <w:t>,</w:t>
      </w:r>
      <w:r w:rsidR="00BB6683" w:rsidRPr="00E54A68">
        <w:rPr>
          <w:rFonts w:ascii="Helvetica" w:hAnsi="Helvetica" w:cs="Helvetica"/>
          <w:lang w:val="en"/>
        </w:rPr>
        <w:t xml:space="preserve"> or </w:t>
      </w:r>
      <w:r w:rsidR="000F2176" w:rsidRPr="00E54A68">
        <w:rPr>
          <w:rFonts w:ascii="Helvetica" w:hAnsi="Helvetica" w:cs="Helvetica"/>
          <w:lang w:val="en"/>
        </w:rPr>
        <w:t>FFS/</w:t>
      </w:r>
      <w:r w:rsidR="00BB6683" w:rsidRPr="00E54A68">
        <w:rPr>
          <w:rFonts w:ascii="Helvetica" w:hAnsi="Helvetica" w:cs="Helvetica"/>
          <w:lang w:val="en"/>
        </w:rPr>
        <w:t>Indemnity), who the plan is through, the benefit year</w:t>
      </w:r>
      <w:r w:rsidR="005A5A73" w:rsidRPr="00E54A68">
        <w:rPr>
          <w:rFonts w:ascii="Helvetica" w:hAnsi="Helvetica" w:cs="Helvetica"/>
          <w:lang w:val="en"/>
        </w:rPr>
        <w:t>,</w:t>
      </w:r>
      <w:r w:rsidR="00BB6683" w:rsidRPr="00E54A68">
        <w:rPr>
          <w:rFonts w:ascii="Helvetica" w:hAnsi="Helvetica" w:cs="Helvetica"/>
          <w:lang w:val="en"/>
        </w:rPr>
        <w:t xml:space="preserve"> and </w:t>
      </w:r>
      <w:r w:rsidRPr="00E54A68">
        <w:rPr>
          <w:rFonts w:ascii="Helvetica" w:hAnsi="Helvetica" w:cs="Helvetica"/>
          <w:lang w:val="en"/>
        </w:rPr>
        <w:t>your</w:t>
      </w:r>
      <w:r w:rsidR="00BB6683" w:rsidRPr="00E54A68">
        <w:rPr>
          <w:rFonts w:ascii="Helvetica" w:hAnsi="Helvetica" w:cs="Helvetica"/>
          <w:lang w:val="en"/>
        </w:rPr>
        <w:t xml:space="preserve"> plan</w:t>
      </w:r>
      <w:r w:rsidRPr="00E54A68">
        <w:rPr>
          <w:rFonts w:ascii="Helvetica" w:hAnsi="Helvetica" w:cs="Helvetica"/>
          <w:lang w:val="en"/>
        </w:rPr>
        <w:t>’s start date.</w:t>
      </w:r>
      <w:r w:rsidR="008109CE">
        <w:rPr>
          <w:rFonts w:ascii="Helvetica" w:hAnsi="Helvetica" w:cs="Helvetica"/>
          <w:lang w:val="en"/>
        </w:rPr>
        <w:t xml:space="preserve">  If you get your health plan through work, this start date will be for the company, not just you. </w:t>
      </w:r>
      <w:r w:rsidR="00BB6683" w:rsidRPr="00E54A68">
        <w:rPr>
          <w:rFonts w:ascii="Helvetica" w:hAnsi="Helvetica" w:cs="Helvetica"/>
          <w:lang w:val="en"/>
        </w:rPr>
        <w:t xml:space="preserve"> You can learn more about the different plan types on page</w:t>
      </w:r>
      <w:r w:rsidR="008109CE">
        <w:rPr>
          <w:rFonts w:ascii="Helvetica" w:hAnsi="Helvetica" w:cs="Helvetica"/>
          <w:lang w:val="en"/>
        </w:rPr>
        <w:t xml:space="preserve"> 12</w:t>
      </w:r>
      <w:r w:rsidR="00BB6683" w:rsidRPr="00E54A68">
        <w:rPr>
          <w:rFonts w:ascii="Helvetica" w:hAnsi="Helvetica" w:cs="Helvetica"/>
          <w:lang w:val="en"/>
        </w:rPr>
        <w:t xml:space="preserve">. </w:t>
      </w:r>
    </w:p>
    <w:p w14:paraId="7057A861" w14:textId="41B38726" w:rsidR="00BB6683" w:rsidRPr="00E54A68" w:rsidRDefault="00597504" w:rsidP="00E54A68">
      <w:pPr>
        <w:spacing w:after="120"/>
        <w:rPr>
          <w:rFonts w:ascii="Helvetica" w:hAnsi="Helvetica" w:cs="Helvetica"/>
          <w:lang w:val="en"/>
        </w:rPr>
      </w:pPr>
      <w:r w:rsidRPr="00E54A68">
        <w:rPr>
          <w:rFonts w:ascii="Helvetica" w:hAnsi="Helvetica" w:cs="Helvetica"/>
          <w:lang w:val="en"/>
        </w:rPr>
        <w:t xml:space="preserve">The </w:t>
      </w:r>
      <w:r w:rsidRPr="00E54A68">
        <w:rPr>
          <w:rFonts w:ascii="Helvetica" w:hAnsi="Helvetica" w:cs="Helvetica"/>
          <w:b/>
          <w:lang w:val="en"/>
        </w:rPr>
        <w:t>r</w:t>
      </w:r>
      <w:r w:rsidR="00BB6683" w:rsidRPr="00E54A68">
        <w:rPr>
          <w:rFonts w:ascii="Helvetica" w:hAnsi="Helvetica" w:cs="Helvetica"/>
          <w:b/>
          <w:lang w:val="en"/>
        </w:rPr>
        <w:t>esponsibilities</w:t>
      </w:r>
      <w:r w:rsidRPr="00E54A68">
        <w:rPr>
          <w:rFonts w:ascii="Helvetica" w:hAnsi="Helvetica" w:cs="Helvetica"/>
          <w:lang w:val="en"/>
        </w:rPr>
        <w:t xml:space="preserve"> section tells you the</w:t>
      </w:r>
      <w:r w:rsidR="00BB6683" w:rsidRPr="00E54A68">
        <w:rPr>
          <w:rFonts w:ascii="Helvetica" w:hAnsi="Helvetica" w:cs="Helvetica"/>
          <w:lang w:val="en"/>
        </w:rPr>
        <w:t xml:space="preserve"> deductible, co-payments, </w:t>
      </w:r>
      <w:r w:rsidR="00130910" w:rsidRPr="00E54A68">
        <w:rPr>
          <w:rFonts w:ascii="Helvetica" w:hAnsi="Helvetica" w:cs="Helvetica"/>
          <w:lang w:val="en"/>
        </w:rPr>
        <w:t xml:space="preserve">and </w:t>
      </w:r>
      <w:r w:rsidR="00BB6683" w:rsidRPr="00E54A68">
        <w:rPr>
          <w:rFonts w:ascii="Helvetica" w:hAnsi="Helvetica" w:cs="Helvetica"/>
          <w:lang w:val="en"/>
        </w:rPr>
        <w:t>coinsurance and what the annual out</w:t>
      </w:r>
      <w:r w:rsidRPr="00E54A68">
        <w:rPr>
          <w:rFonts w:ascii="Helvetica" w:hAnsi="Helvetica" w:cs="Helvetica"/>
          <w:lang w:val="en"/>
        </w:rPr>
        <w:t>-</w:t>
      </w:r>
      <w:r w:rsidR="00BB6683" w:rsidRPr="00E54A68">
        <w:rPr>
          <w:rFonts w:ascii="Helvetica" w:hAnsi="Helvetica" w:cs="Helvetica"/>
          <w:lang w:val="en"/>
        </w:rPr>
        <w:t>of</w:t>
      </w:r>
      <w:r w:rsidRPr="00E54A68">
        <w:rPr>
          <w:rFonts w:ascii="Helvetica" w:hAnsi="Helvetica" w:cs="Helvetica"/>
          <w:lang w:val="en"/>
        </w:rPr>
        <w:t>-</w:t>
      </w:r>
      <w:r w:rsidR="00BB6683" w:rsidRPr="00E54A68">
        <w:rPr>
          <w:rFonts w:ascii="Helvetica" w:hAnsi="Helvetica" w:cs="Helvetica"/>
          <w:lang w:val="en"/>
        </w:rPr>
        <w:t>pocket maximums are. You can learn more about the different types of cost-sharing on page</w:t>
      </w:r>
      <w:r w:rsidR="008109CE">
        <w:rPr>
          <w:rFonts w:ascii="Helvetica" w:hAnsi="Helvetica" w:cs="Helvetica"/>
          <w:lang w:val="en"/>
        </w:rPr>
        <w:t xml:space="preserve"> 9</w:t>
      </w:r>
      <w:r w:rsidR="00BB6683" w:rsidRPr="00E54A68">
        <w:rPr>
          <w:rFonts w:ascii="Helvetica" w:hAnsi="Helvetica" w:cs="Helvetica"/>
          <w:lang w:val="en"/>
        </w:rPr>
        <w:t>.</w:t>
      </w:r>
      <w:r w:rsidR="00D42D3B" w:rsidRPr="00E54A68">
        <w:rPr>
          <w:rFonts w:ascii="Helvetica" w:hAnsi="Helvetica" w:cs="Helvetica"/>
          <w:lang w:val="en"/>
        </w:rPr>
        <w:t xml:space="preserve"> </w:t>
      </w:r>
    </w:p>
    <w:p w14:paraId="4BCBA1B2" w14:textId="672C7A23" w:rsidR="00BB6683" w:rsidRPr="00E54A68" w:rsidRDefault="00597504" w:rsidP="00E54A68">
      <w:pPr>
        <w:spacing w:after="120"/>
        <w:rPr>
          <w:rFonts w:ascii="Helvetica" w:hAnsi="Helvetica" w:cs="Helvetica"/>
          <w:lang w:val="en"/>
        </w:rPr>
      </w:pPr>
      <w:r w:rsidRPr="00E54A68">
        <w:rPr>
          <w:rFonts w:ascii="Helvetica" w:hAnsi="Helvetica" w:cs="Helvetica"/>
          <w:lang w:val="en"/>
        </w:rPr>
        <w:t xml:space="preserve">The </w:t>
      </w:r>
      <w:r w:rsidRPr="00E54A68">
        <w:rPr>
          <w:rFonts w:ascii="Helvetica" w:hAnsi="Helvetica" w:cs="Helvetica"/>
          <w:b/>
          <w:lang w:val="en"/>
        </w:rPr>
        <w:t>h</w:t>
      </w:r>
      <w:r w:rsidR="0045671A" w:rsidRPr="00E54A68">
        <w:rPr>
          <w:rFonts w:ascii="Helvetica" w:hAnsi="Helvetica" w:cs="Helvetica"/>
          <w:b/>
          <w:lang w:val="en"/>
        </w:rPr>
        <w:t>ealth</w:t>
      </w:r>
      <w:r w:rsidR="00BB6683" w:rsidRPr="00E54A68">
        <w:rPr>
          <w:rFonts w:ascii="Helvetica" w:hAnsi="Helvetica" w:cs="Helvetica"/>
          <w:b/>
          <w:lang w:val="en"/>
        </w:rPr>
        <w:t xml:space="preserve"> </w:t>
      </w:r>
      <w:r w:rsidRPr="00E54A68">
        <w:rPr>
          <w:rFonts w:ascii="Helvetica" w:hAnsi="Helvetica" w:cs="Helvetica"/>
          <w:b/>
          <w:lang w:val="en"/>
        </w:rPr>
        <w:t>b</w:t>
      </w:r>
      <w:r w:rsidR="00BB6683" w:rsidRPr="00E54A68">
        <w:rPr>
          <w:rFonts w:ascii="Helvetica" w:hAnsi="Helvetica" w:cs="Helvetica"/>
          <w:b/>
          <w:lang w:val="en"/>
        </w:rPr>
        <w:t>enefits</w:t>
      </w:r>
      <w:r w:rsidRPr="00E54A68">
        <w:rPr>
          <w:rFonts w:ascii="Helvetica" w:hAnsi="Helvetica" w:cs="Helvetica"/>
          <w:lang w:val="en"/>
        </w:rPr>
        <w:t xml:space="preserve"> section</w:t>
      </w:r>
      <w:r w:rsidR="00BB6683" w:rsidRPr="00E54A68">
        <w:rPr>
          <w:rFonts w:ascii="Helvetica" w:hAnsi="Helvetica" w:cs="Helvetica"/>
          <w:lang w:val="en"/>
        </w:rPr>
        <w:t xml:space="preserve"> lists the specific </w:t>
      </w:r>
      <w:r w:rsidR="00D31144" w:rsidRPr="00E54A68">
        <w:rPr>
          <w:rFonts w:ascii="Helvetica" w:hAnsi="Helvetica" w:cs="Helvetica"/>
          <w:lang w:val="en"/>
        </w:rPr>
        <w:t xml:space="preserve">covered </w:t>
      </w:r>
      <w:r w:rsidR="00BB6683" w:rsidRPr="00E54A68">
        <w:rPr>
          <w:rFonts w:ascii="Helvetica" w:hAnsi="Helvetica" w:cs="Helvetica"/>
          <w:lang w:val="en"/>
        </w:rPr>
        <w:t>benefits</w:t>
      </w:r>
      <w:r w:rsidRPr="00E54A68">
        <w:rPr>
          <w:rFonts w:ascii="Helvetica" w:hAnsi="Helvetica" w:cs="Helvetica"/>
          <w:lang w:val="en"/>
        </w:rPr>
        <w:t>. This section also</w:t>
      </w:r>
      <w:r w:rsidR="00BB6683" w:rsidRPr="00E54A68">
        <w:rPr>
          <w:rFonts w:ascii="Helvetica" w:hAnsi="Helvetica" w:cs="Helvetica"/>
          <w:lang w:val="en"/>
        </w:rPr>
        <w:t xml:space="preserve"> </w:t>
      </w:r>
      <w:r w:rsidR="00130910" w:rsidRPr="00E54A68">
        <w:rPr>
          <w:rFonts w:ascii="Helvetica" w:hAnsi="Helvetica" w:cs="Helvetica"/>
          <w:lang w:val="en"/>
        </w:rPr>
        <w:t xml:space="preserve">often </w:t>
      </w:r>
      <w:r w:rsidR="0057520A">
        <w:rPr>
          <w:rFonts w:ascii="Helvetica" w:hAnsi="Helvetica" w:cs="Helvetica"/>
          <w:lang w:val="en"/>
        </w:rPr>
        <w:t xml:space="preserve">has </w:t>
      </w:r>
      <w:r w:rsidRPr="00E54A68">
        <w:rPr>
          <w:rFonts w:ascii="Helvetica" w:hAnsi="Helvetica" w:cs="Helvetica"/>
          <w:lang w:val="en"/>
        </w:rPr>
        <w:t xml:space="preserve">information about your </w:t>
      </w:r>
      <w:r w:rsidR="002911A1" w:rsidRPr="00E54A68">
        <w:rPr>
          <w:rFonts w:ascii="Helvetica" w:hAnsi="Helvetica" w:cs="Helvetica"/>
          <w:lang w:val="en"/>
        </w:rPr>
        <w:t>cost-sharing</w:t>
      </w:r>
      <w:r w:rsidR="00BB6683" w:rsidRPr="00E54A68">
        <w:rPr>
          <w:rFonts w:ascii="Helvetica" w:hAnsi="Helvetica" w:cs="Helvetica"/>
          <w:lang w:val="en"/>
        </w:rPr>
        <w:t>.</w:t>
      </w:r>
    </w:p>
    <w:p w14:paraId="4D1009B1" w14:textId="0A85F0BB" w:rsidR="00BB6683" w:rsidRPr="00E54A68" w:rsidRDefault="00597504" w:rsidP="00E54A68">
      <w:pPr>
        <w:spacing w:after="120"/>
        <w:rPr>
          <w:rFonts w:ascii="Helvetica" w:hAnsi="Helvetica" w:cs="Helvetica"/>
          <w:lang w:val="en"/>
        </w:rPr>
      </w:pPr>
      <w:r w:rsidRPr="00E54A68">
        <w:rPr>
          <w:rFonts w:ascii="Helvetica" w:hAnsi="Helvetica" w:cs="Helvetica"/>
          <w:bCs/>
          <w:lang w:val="en"/>
        </w:rPr>
        <w:t xml:space="preserve">The </w:t>
      </w:r>
      <w:r w:rsidRPr="00E54A68">
        <w:rPr>
          <w:rFonts w:ascii="Helvetica" w:hAnsi="Helvetica" w:cs="Helvetica"/>
          <w:b/>
          <w:bCs/>
          <w:lang w:val="en"/>
        </w:rPr>
        <w:t>p</w:t>
      </w:r>
      <w:r w:rsidR="00BB6683" w:rsidRPr="00E54A68">
        <w:rPr>
          <w:rFonts w:ascii="Helvetica" w:hAnsi="Helvetica" w:cs="Helvetica"/>
          <w:b/>
          <w:bCs/>
          <w:lang w:val="en"/>
        </w:rPr>
        <w:t>harmacy</w:t>
      </w:r>
      <w:r w:rsidR="00AC1A59" w:rsidRPr="00E54A68">
        <w:rPr>
          <w:rFonts w:ascii="Helvetica" w:hAnsi="Helvetica" w:cs="Helvetica"/>
          <w:b/>
          <w:bCs/>
          <w:lang w:val="en"/>
        </w:rPr>
        <w:t xml:space="preserve"> </w:t>
      </w:r>
      <w:r w:rsidRPr="00E54A68">
        <w:rPr>
          <w:rFonts w:ascii="Helvetica" w:hAnsi="Helvetica" w:cs="Helvetica"/>
          <w:b/>
          <w:bCs/>
          <w:lang w:val="en"/>
        </w:rPr>
        <w:t>b</w:t>
      </w:r>
      <w:r w:rsidR="00AC1A59" w:rsidRPr="00E54A68">
        <w:rPr>
          <w:rFonts w:ascii="Helvetica" w:hAnsi="Helvetica" w:cs="Helvetica"/>
          <w:b/>
          <w:bCs/>
          <w:lang w:val="en"/>
        </w:rPr>
        <w:t>enefit</w:t>
      </w:r>
      <w:r w:rsidRPr="00E54A68">
        <w:rPr>
          <w:rFonts w:ascii="Helvetica" w:hAnsi="Helvetica" w:cs="Helvetica"/>
          <w:b/>
          <w:lang w:val="en"/>
        </w:rPr>
        <w:t>s</w:t>
      </w:r>
      <w:r w:rsidRPr="00E54A68">
        <w:rPr>
          <w:rFonts w:ascii="Helvetica" w:hAnsi="Helvetica" w:cs="Helvetica"/>
          <w:lang w:val="en"/>
        </w:rPr>
        <w:t xml:space="preserve"> section </w:t>
      </w:r>
      <w:r w:rsidR="00BB6683" w:rsidRPr="00E54A68">
        <w:rPr>
          <w:rFonts w:ascii="Helvetica" w:hAnsi="Helvetica" w:cs="Helvetica"/>
          <w:lang w:val="en"/>
        </w:rPr>
        <w:t xml:space="preserve">identifies the </w:t>
      </w:r>
      <w:r w:rsidR="00AC1A59" w:rsidRPr="00E54A68">
        <w:rPr>
          <w:rFonts w:ascii="Helvetica" w:hAnsi="Helvetica" w:cs="Helvetica"/>
          <w:lang w:val="en"/>
        </w:rPr>
        <w:t xml:space="preserve">prescription drug </w:t>
      </w:r>
      <w:r w:rsidR="00BB6683" w:rsidRPr="00E54A68">
        <w:rPr>
          <w:rFonts w:ascii="Helvetica" w:hAnsi="Helvetica" w:cs="Helvetica"/>
          <w:lang w:val="en"/>
        </w:rPr>
        <w:t xml:space="preserve">benefits </w:t>
      </w:r>
      <w:r w:rsidRPr="00E54A68">
        <w:rPr>
          <w:rFonts w:ascii="Helvetica" w:hAnsi="Helvetica" w:cs="Helvetica"/>
          <w:lang w:val="en"/>
        </w:rPr>
        <w:t xml:space="preserve">in </w:t>
      </w:r>
      <w:r w:rsidR="00BB6683" w:rsidRPr="00E54A68">
        <w:rPr>
          <w:rFonts w:ascii="Helvetica" w:hAnsi="Helvetica" w:cs="Helvetica"/>
          <w:lang w:val="en"/>
        </w:rPr>
        <w:t>your health plan and the co</w:t>
      </w:r>
      <w:r w:rsidR="00130910" w:rsidRPr="00E54A68">
        <w:rPr>
          <w:rFonts w:ascii="Helvetica" w:hAnsi="Helvetica" w:cs="Helvetica"/>
          <w:lang w:val="en"/>
        </w:rPr>
        <w:t>-</w:t>
      </w:r>
      <w:r w:rsidR="00BB6683" w:rsidRPr="00E54A68">
        <w:rPr>
          <w:rFonts w:ascii="Helvetica" w:hAnsi="Helvetica" w:cs="Helvetica"/>
          <w:lang w:val="en"/>
        </w:rPr>
        <w:t>payment.</w:t>
      </w:r>
      <w:r w:rsidR="00D42D3B" w:rsidRPr="00E54A68">
        <w:rPr>
          <w:rFonts w:ascii="Helvetica" w:hAnsi="Helvetica" w:cs="Helvetica"/>
          <w:lang w:val="en"/>
        </w:rPr>
        <w:t xml:space="preserve"> </w:t>
      </w:r>
      <w:r w:rsidR="00BB6683" w:rsidRPr="00E54A68">
        <w:rPr>
          <w:rFonts w:ascii="Helvetica" w:hAnsi="Helvetica" w:cs="Helvetica"/>
          <w:lang w:val="en"/>
        </w:rPr>
        <w:t xml:space="preserve">You can learn more about how to </w:t>
      </w:r>
      <w:r w:rsidR="005A5A73" w:rsidRPr="00E54A68">
        <w:rPr>
          <w:rFonts w:ascii="Helvetica" w:hAnsi="Helvetica" w:cs="Helvetica"/>
          <w:lang w:val="en"/>
        </w:rPr>
        <w:t xml:space="preserve">use </w:t>
      </w:r>
      <w:r w:rsidR="00BB6683" w:rsidRPr="00E54A68">
        <w:rPr>
          <w:rFonts w:ascii="Helvetica" w:hAnsi="Helvetica" w:cs="Helvetica"/>
          <w:lang w:val="en"/>
        </w:rPr>
        <w:t>your pharmacy benefits on page</w:t>
      </w:r>
      <w:r w:rsidR="008109CE">
        <w:rPr>
          <w:rFonts w:ascii="Helvetica" w:hAnsi="Helvetica" w:cs="Helvetica"/>
          <w:lang w:val="en"/>
        </w:rPr>
        <w:t xml:space="preserve"> 13</w:t>
      </w:r>
      <w:r w:rsidR="00BB6683" w:rsidRPr="00E54A68">
        <w:rPr>
          <w:rFonts w:ascii="Helvetica" w:hAnsi="Helvetica" w:cs="Helvetica"/>
          <w:lang w:val="en"/>
        </w:rPr>
        <w:t>.</w:t>
      </w:r>
      <w:r w:rsidR="00D42D3B" w:rsidRPr="00E54A68">
        <w:rPr>
          <w:rFonts w:ascii="Helvetica" w:hAnsi="Helvetica" w:cs="Helvetica"/>
          <w:lang w:val="en"/>
        </w:rPr>
        <w:t xml:space="preserve"> </w:t>
      </w:r>
    </w:p>
    <w:p w14:paraId="10285676" w14:textId="2602EF52" w:rsidR="001D51D2" w:rsidRPr="00E54A68" w:rsidRDefault="00597504" w:rsidP="00E54A68">
      <w:pPr>
        <w:spacing w:after="120"/>
        <w:rPr>
          <w:rFonts w:ascii="Helvetica" w:hAnsi="Helvetica" w:cs="Helvetica"/>
          <w:lang w:val="en"/>
        </w:rPr>
      </w:pPr>
      <w:r w:rsidRPr="00E54A68">
        <w:rPr>
          <w:rFonts w:ascii="Helvetica" w:hAnsi="Helvetica" w:cs="Helvetica"/>
          <w:bCs/>
          <w:lang w:val="en"/>
        </w:rPr>
        <w:t xml:space="preserve">The </w:t>
      </w:r>
      <w:r w:rsidRPr="00E54A68">
        <w:rPr>
          <w:rFonts w:ascii="Helvetica" w:hAnsi="Helvetica" w:cs="Helvetica"/>
          <w:b/>
          <w:bCs/>
          <w:lang w:val="en"/>
        </w:rPr>
        <w:t>n</w:t>
      </w:r>
      <w:r w:rsidR="009B4934" w:rsidRPr="00E54A68">
        <w:rPr>
          <w:rFonts w:ascii="Helvetica" w:hAnsi="Helvetica" w:cs="Helvetica"/>
          <w:b/>
          <w:bCs/>
          <w:lang w:val="en"/>
        </w:rPr>
        <w:t>etwork(</w:t>
      </w:r>
      <w:r w:rsidR="009B4934" w:rsidRPr="00E54A68">
        <w:rPr>
          <w:rFonts w:ascii="Helvetica" w:hAnsi="Helvetica" w:cs="Helvetica"/>
          <w:b/>
          <w:lang w:val="en"/>
        </w:rPr>
        <w:t>s</w:t>
      </w:r>
      <w:r w:rsidR="009B4934" w:rsidRPr="00E54A68">
        <w:rPr>
          <w:rFonts w:ascii="Helvetica" w:hAnsi="Helvetica" w:cs="Helvetica"/>
          <w:lang w:val="en"/>
        </w:rPr>
        <w:t>)</w:t>
      </w:r>
      <w:r w:rsidRPr="00E54A68">
        <w:rPr>
          <w:rFonts w:ascii="Helvetica" w:hAnsi="Helvetica" w:cs="Helvetica"/>
          <w:lang w:val="en"/>
        </w:rPr>
        <w:t xml:space="preserve"> section</w:t>
      </w:r>
      <w:r w:rsidR="00C80F0B" w:rsidRPr="00E54A68">
        <w:rPr>
          <w:rFonts w:ascii="Helvetica" w:hAnsi="Helvetica" w:cs="Helvetica"/>
          <w:lang w:val="en"/>
        </w:rPr>
        <w:t xml:space="preserve"> </w:t>
      </w:r>
      <w:r w:rsidR="006E28DE" w:rsidRPr="00E54A68">
        <w:rPr>
          <w:rFonts w:ascii="Helvetica" w:hAnsi="Helvetica" w:cs="Helvetica"/>
          <w:lang w:val="en"/>
        </w:rPr>
        <w:t>tells you</w:t>
      </w:r>
      <w:r w:rsidR="00C80F0B" w:rsidRPr="00E54A68">
        <w:rPr>
          <w:rFonts w:ascii="Helvetica" w:hAnsi="Helvetica" w:cs="Helvetica"/>
          <w:lang w:val="en"/>
        </w:rPr>
        <w:t xml:space="preserve"> the provider network</w:t>
      </w:r>
      <w:r w:rsidRPr="00E54A68">
        <w:rPr>
          <w:rFonts w:ascii="Helvetica" w:hAnsi="Helvetica" w:cs="Helvetica"/>
          <w:lang w:val="en"/>
        </w:rPr>
        <w:t>(s)</w:t>
      </w:r>
      <w:r w:rsidR="00C80F0B" w:rsidRPr="00E54A68">
        <w:rPr>
          <w:rFonts w:ascii="Helvetica" w:hAnsi="Helvetica" w:cs="Helvetica"/>
          <w:lang w:val="en"/>
        </w:rPr>
        <w:t xml:space="preserve"> </w:t>
      </w:r>
      <w:r w:rsidRPr="00E54A68">
        <w:rPr>
          <w:rFonts w:ascii="Helvetica" w:hAnsi="Helvetica" w:cs="Helvetica"/>
          <w:lang w:val="en"/>
        </w:rPr>
        <w:t>your health plan has</w:t>
      </w:r>
      <w:r w:rsidR="00C80F0B" w:rsidRPr="00E54A68">
        <w:rPr>
          <w:rFonts w:ascii="Helvetica" w:hAnsi="Helvetica" w:cs="Helvetica"/>
          <w:lang w:val="en"/>
        </w:rPr>
        <w:t xml:space="preserve"> </w:t>
      </w:r>
      <w:r w:rsidR="00CD3B4C" w:rsidRPr="00E54A68">
        <w:rPr>
          <w:rFonts w:ascii="Helvetica" w:hAnsi="Helvetica" w:cs="Helvetica"/>
          <w:lang w:val="en"/>
        </w:rPr>
        <w:t>contract</w:t>
      </w:r>
      <w:r w:rsidRPr="00E54A68">
        <w:rPr>
          <w:rFonts w:ascii="Helvetica" w:hAnsi="Helvetica" w:cs="Helvetica"/>
          <w:lang w:val="en"/>
        </w:rPr>
        <w:t>s</w:t>
      </w:r>
      <w:r w:rsidR="00CD3B4C" w:rsidRPr="00E54A68">
        <w:rPr>
          <w:rFonts w:ascii="Helvetica" w:hAnsi="Helvetica" w:cs="Helvetica"/>
          <w:lang w:val="en"/>
        </w:rPr>
        <w:t xml:space="preserve"> with. </w:t>
      </w:r>
      <w:r w:rsidRPr="00E54A68">
        <w:rPr>
          <w:rFonts w:ascii="Helvetica" w:hAnsi="Helvetica" w:cs="Helvetica"/>
          <w:lang w:val="en"/>
        </w:rPr>
        <w:t>When you use providers</w:t>
      </w:r>
      <w:r w:rsidR="00436F72" w:rsidRPr="00E54A68">
        <w:rPr>
          <w:rFonts w:ascii="Helvetica" w:hAnsi="Helvetica" w:cs="Helvetica"/>
          <w:lang w:val="en"/>
        </w:rPr>
        <w:t xml:space="preserve"> in</w:t>
      </w:r>
      <w:r w:rsidRPr="00E54A68">
        <w:rPr>
          <w:rFonts w:ascii="Helvetica" w:hAnsi="Helvetica" w:cs="Helvetica"/>
          <w:lang w:val="en"/>
        </w:rPr>
        <w:t xml:space="preserve"> the </w:t>
      </w:r>
      <w:r w:rsidR="00436F72" w:rsidRPr="00E54A68">
        <w:rPr>
          <w:rFonts w:ascii="Helvetica" w:hAnsi="Helvetica" w:cs="Helvetica"/>
          <w:lang w:val="en"/>
        </w:rPr>
        <w:t xml:space="preserve">network </w:t>
      </w:r>
      <w:r w:rsidRPr="00E54A68">
        <w:rPr>
          <w:rFonts w:ascii="Helvetica" w:hAnsi="Helvetica" w:cs="Helvetica"/>
          <w:lang w:val="en"/>
        </w:rPr>
        <w:t xml:space="preserve">(sometimes called </w:t>
      </w:r>
      <w:r w:rsidR="00CD3B4C" w:rsidRPr="00E54A68">
        <w:rPr>
          <w:rFonts w:ascii="Helvetica" w:hAnsi="Helvetica" w:cs="Helvetica"/>
          <w:lang w:val="en"/>
        </w:rPr>
        <w:t>preferred providers</w:t>
      </w:r>
      <w:r w:rsidRPr="00E54A68">
        <w:rPr>
          <w:rFonts w:ascii="Helvetica" w:hAnsi="Helvetica" w:cs="Helvetica"/>
          <w:lang w:val="en"/>
        </w:rPr>
        <w:t xml:space="preserve">), your costs </w:t>
      </w:r>
      <w:r w:rsidR="00403817" w:rsidRPr="00E54A68">
        <w:rPr>
          <w:rFonts w:ascii="Helvetica" w:hAnsi="Helvetica" w:cs="Helvetica"/>
          <w:lang w:val="en"/>
        </w:rPr>
        <w:t>will be lower</w:t>
      </w:r>
      <w:r w:rsidR="005A5A73" w:rsidRPr="00E54A68">
        <w:rPr>
          <w:rFonts w:ascii="Helvetica" w:hAnsi="Helvetica" w:cs="Helvetica"/>
          <w:lang w:val="en"/>
        </w:rPr>
        <w:t xml:space="preserve"> than if you use providers outside the network</w:t>
      </w:r>
      <w:r w:rsidR="001D51D2" w:rsidRPr="00E54A68">
        <w:rPr>
          <w:rFonts w:ascii="Helvetica" w:hAnsi="Helvetica" w:cs="Helvetica"/>
          <w:lang w:val="en"/>
        </w:rPr>
        <w:t>.</w:t>
      </w:r>
    </w:p>
    <w:p w14:paraId="605AA20F" w14:textId="73F82855" w:rsidR="00BB6683" w:rsidRPr="00E54A68" w:rsidRDefault="00597504" w:rsidP="00E54A68">
      <w:pPr>
        <w:spacing w:after="120"/>
        <w:rPr>
          <w:rFonts w:ascii="Helvetica" w:hAnsi="Helvetica" w:cs="Helvetica"/>
          <w:lang w:val="en"/>
        </w:rPr>
      </w:pPr>
      <w:r w:rsidRPr="00E54A68">
        <w:rPr>
          <w:rFonts w:ascii="Helvetica" w:hAnsi="Helvetica" w:cs="Helvetica"/>
          <w:lang w:val="en"/>
        </w:rPr>
        <w:t xml:space="preserve">The </w:t>
      </w:r>
      <w:r w:rsidRPr="00E54A68">
        <w:rPr>
          <w:rFonts w:ascii="Helvetica" w:hAnsi="Helvetica" w:cs="Helvetica"/>
          <w:b/>
          <w:lang w:val="en"/>
        </w:rPr>
        <w:t>d</w:t>
      </w:r>
      <w:r w:rsidR="00BB6683" w:rsidRPr="00E54A68">
        <w:rPr>
          <w:rFonts w:ascii="Helvetica" w:hAnsi="Helvetica" w:cs="Helvetica"/>
          <w:b/>
          <w:lang w:val="en"/>
        </w:rPr>
        <w:t xml:space="preserve">ependent </w:t>
      </w:r>
      <w:r w:rsidR="00E13E0D" w:rsidRPr="00E54A68">
        <w:rPr>
          <w:rFonts w:ascii="Helvetica" w:hAnsi="Helvetica" w:cs="Helvetica"/>
          <w:b/>
          <w:lang w:val="en"/>
        </w:rPr>
        <w:t>benefits</w:t>
      </w:r>
      <w:r w:rsidR="00BB6683" w:rsidRPr="00E54A68">
        <w:rPr>
          <w:rFonts w:ascii="Helvetica" w:hAnsi="Helvetica" w:cs="Helvetica"/>
          <w:lang w:val="en"/>
        </w:rPr>
        <w:t xml:space="preserve"> section lists which dependents </w:t>
      </w:r>
      <w:r w:rsidRPr="00E54A68">
        <w:rPr>
          <w:rFonts w:ascii="Helvetica" w:hAnsi="Helvetica" w:cs="Helvetica"/>
          <w:lang w:val="en"/>
        </w:rPr>
        <w:t xml:space="preserve">your plan </w:t>
      </w:r>
      <w:r w:rsidR="00BB6683" w:rsidRPr="00E54A68">
        <w:rPr>
          <w:rFonts w:ascii="Helvetica" w:hAnsi="Helvetica" w:cs="Helvetica"/>
          <w:lang w:val="en"/>
        </w:rPr>
        <w:t>cover</w:t>
      </w:r>
      <w:r w:rsidRPr="00E54A68">
        <w:rPr>
          <w:rFonts w:ascii="Helvetica" w:hAnsi="Helvetica" w:cs="Helvetica"/>
          <w:lang w:val="en"/>
        </w:rPr>
        <w:t>s</w:t>
      </w:r>
      <w:r w:rsidR="00BB6683" w:rsidRPr="00E54A68">
        <w:rPr>
          <w:rFonts w:ascii="Helvetica" w:hAnsi="Helvetica" w:cs="Helvetica"/>
          <w:lang w:val="en"/>
        </w:rPr>
        <w:t xml:space="preserve"> and </w:t>
      </w:r>
      <w:r w:rsidRPr="00E54A68">
        <w:rPr>
          <w:rFonts w:ascii="Helvetica" w:hAnsi="Helvetica" w:cs="Helvetica"/>
          <w:lang w:val="en"/>
        </w:rPr>
        <w:t>for how long</w:t>
      </w:r>
      <w:r w:rsidR="00BB6683" w:rsidRPr="00E54A68">
        <w:rPr>
          <w:rFonts w:ascii="Helvetica" w:hAnsi="Helvetica" w:cs="Helvetica"/>
          <w:lang w:val="en"/>
        </w:rPr>
        <w:t>.</w:t>
      </w:r>
    </w:p>
    <w:p w14:paraId="1D941DF8" w14:textId="77777777" w:rsidR="00BB6683" w:rsidRDefault="00BB6683" w:rsidP="00E54A68">
      <w:pPr>
        <w:spacing w:after="120"/>
        <w:rPr>
          <w:b/>
          <w:bCs/>
          <w:color w:val="0095D5"/>
          <w:w w:val="105"/>
          <w:sz w:val="26"/>
          <w:szCs w:val="26"/>
        </w:rPr>
      </w:pPr>
      <w:r>
        <w:rPr>
          <w:b/>
          <w:bCs/>
          <w:color w:val="0095D5"/>
          <w:w w:val="105"/>
          <w:sz w:val="26"/>
          <w:szCs w:val="26"/>
        </w:rPr>
        <w:br w:type="page"/>
      </w:r>
    </w:p>
    <w:p w14:paraId="564E751B" w14:textId="5FE2B371" w:rsidR="00CD3A55" w:rsidRPr="00E54A68" w:rsidRDefault="005A5A73" w:rsidP="00E54A68">
      <w:pPr>
        <w:pStyle w:val="Heading2"/>
        <w:spacing w:before="0" w:after="120"/>
        <w:ind w:left="1245" w:right="1165"/>
        <w:jc w:val="center"/>
        <w:rPr>
          <w:rFonts w:ascii="Helvetica" w:hAnsi="Helvetica" w:cs="Helvetica"/>
          <w:sz w:val="22"/>
          <w:szCs w:val="22"/>
        </w:rPr>
      </w:pPr>
      <w:bookmarkStart w:id="5" w:name="_My_Health_Coverage"/>
      <w:bookmarkEnd w:id="5"/>
      <w:r w:rsidRPr="00E54A68">
        <w:rPr>
          <w:rFonts w:ascii="Helvetica" w:hAnsi="Helvetica" w:cs="Helvetica"/>
          <w:sz w:val="22"/>
          <w:szCs w:val="22"/>
        </w:rPr>
        <w:lastRenderedPageBreak/>
        <w:t>Cost-Sharing</w:t>
      </w:r>
      <w:r w:rsidR="008D3B28">
        <w:rPr>
          <w:rFonts w:ascii="Helvetica" w:hAnsi="Helvetica" w:cs="Helvetica"/>
          <w:sz w:val="22"/>
          <w:szCs w:val="22"/>
        </w:rPr>
        <w:t>: How You</w:t>
      </w:r>
      <w:r w:rsidRPr="00E54A68">
        <w:rPr>
          <w:rFonts w:ascii="Helvetica" w:hAnsi="Helvetica" w:cs="Helvetica"/>
          <w:sz w:val="22"/>
          <w:szCs w:val="22"/>
        </w:rPr>
        <w:t xml:space="preserve"> and Your </w:t>
      </w:r>
      <w:r w:rsidR="00CD3A55" w:rsidRPr="00E54A68">
        <w:rPr>
          <w:rFonts w:ascii="Helvetica" w:hAnsi="Helvetica" w:cs="Helvetica"/>
          <w:sz w:val="22"/>
          <w:szCs w:val="22"/>
        </w:rPr>
        <w:t>Health</w:t>
      </w:r>
      <w:r w:rsidR="00597504" w:rsidRPr="00E54A68">
        <w:rPr>
          <w:rFonts w:ascii="Helvetica" w:hAnsi="Helvetica" w:cs="Helvetica"/>
          <w:sz w:val="22"/>
          <w:szCs w:val="22"/>
        </w:rPr>
        <w:t xml:space="preserve"> Plan</w:t>
      </w:r>
      <w:r w:rsidR="008D3B28">
        <w:rPr>
          <w:rFonts w:ascii="Helvetica" w:hAnsi="Helvetica" w:cs="Helvetica"/>
          <w:sz w:val="22"/>
          <w:szCs w:val="22"/>
        </w:rPr>
        <w:t xml:space="preserve"> Share Costs</w:t>
      </w:r>
    </w:p>
    <w:p w14:paraId="6D671E4B" w14:textId="735ACD22" w:rsidR="00CD3A55" w:rsidRPr="00E54A68" w:rsidRDefault="00597504" w:rsidP="00E54A68">
      <w:pPr>
        <w:spacing w:after="120"/>
        <w:rPr>
          <w:rFonts w:ascii="Helvetica" w:hAnsi="Helvetica" w:cs="Helvetica"/>
          <w:color w:val="231F20"/>
        </w:rPr>
      </w:pPr>
      <w:r w:rsidRPr="00E54A68">
        <w:rPr>
          <w:rFonts w:ascii="Helvetica" w:hAnsi="Helvetica" w:cs="Helvetica"/>
          <w:color w:val="231F20"/>
        </w:rPr>
        <w:t>J</w:t>
      </w:r>
      <w:r w:rsidR="00CD3A55" w:rsidRPr="00E54A68">
        <w:rPr>
          <w:rFonts w:ascii="Helvetica" w:hAnsi="Helvetica" w:cs="Helvetica"/>
          <w:color w:val="231F20"/>
        </w:rPr>
        <w:t>ot down information about your health plan and cost-sharing</w:t>
      </w:r>
      <w:r w:rsidR="00795F18" w:rsidRPr="00E54A68">
        <w:rPr>
          <w:rFonts w:ascii="Helvetica" w:hAnsi="Helvetica" w:cs="Helvetica"/>
          <w:color w:val="231F20"/>
        </w:rPr>
        <w:t xml:space="preserve"> below. Use your insurance policy or certificate, </w:t>
      </w:r>
      <w:r w:rsidR="00CD3A55" w:rsidRPr="00E54A68">
        <w:rPr>
          <w:rFonts w:ascii="Helvetica" w:hAnsi="Helvetica" w:cs="Helvetica"/>
          <w:color w:val="231F20"/>
        </w:rPr>
        <w:t xml:space="preserve">your </w:t>
      </w:r>
      <w:r w:rsidR="00795F18" w:rsidRPr="00E54A68">
        <w:rPr>
          <w:rFonts w:ascii="Helvetica" w:hAnsi="Helvetica" w:cs="Helvetica"/>
          <w:color w:val="231F20"/>
        </w:rPr>
        <w:t>insurance card</w:t>
      </w:r>
      <w:r w:rsidR="00CD3A55" w:rsidRPr="00E54A68">
        <w:rPr>
          <w:rFonts w:ascii="Helvetica" w:hAnsi="Helvetica" w:cs="Helvetica"/>
          <w:color w:val="231F20"/>
        </w:rPr>
        <w:t>, your Schedule of Benefits</w:t>
      </w:r>
      <w:r w:rsidR="00814AC8" w:rsidRPr="00E54A68">
        <w:rPr>
          <w:rFonts w:ascii="Helvetica" w:hAnsi="Helvetica" w:cs="Helvetica"/>
          <w:color w:val="231F20"/>
        </w:rPr>
        <w:t>/Outline of Coverage</w:t>
      </w:r>
      <w:r w:rsidR="00130910" w:rsidRPr="00E54A68">
        <w:rPr>
          <w:rFonts w:ascii="Helvetica" w:hAnsi="Helvetica" w:cs="Helvetica"/>
          <w:color w:val="231F20"/>
        </w:rPr>
        <w:t>,</w:t>
      </w:r>
      <w:r w:rsidR="00CD3A55" w:rsidRPr="00E54A68">
        <w:rPr>
          <w:rFonts w:ascii="Helvetica" w:hAnsi="Helvetica" w:cs="Helvetica"/>
          <w:color w:val="231F20"/>
        </w:rPr>
        <w:t xml:space="preserve"> </w:t>
      </w:r>
      <w:r w:rsidR="00795F18" w:rsidRPr="00E54A68">
        <w:rPr>
          <w:rFonts w:ascii="Helvetica" w:hAnsi="Helvetica" w:cs="Helvetica"/>
          <w:color w:val="231F20"/>
        </w:rPr>
        <w:t>and/</w:t>
      </w:r>
      <w:r w:rsidR="00CD3A55" w:rsidRPr="00E54A68">
        <w:rPr>
          <w:rFonts w:ascii="Helvetica" w:hAnsi="Helvetica" w:cs="Helvetica"/>
          <w:color w:val="231F20"/>
        </w:rPr>
        <w:t>or your SBC</w:t>
      </w:r>
      <w:r w:rsidR="00795F18" w:rsidRPr="00E54A68">
        <w:rPr>
          <w:rFonts w:ascii="Helvetica" w:hAnsi="Helvetica" w:cs="Helvetica"/>
          <w:color w:val="231F20"/>
        </w:rPr>
        <w:t xml:space="preserve"> to find the information.</w:t>
      </w:r>
    </w:p>
    <w:p w14:paraId="72BDFFA0" w14:textId="2EAC6920" w:rsidR="00CD3A55" w:rsidRPr="00E54A68" w:rsidRDefault="00CD3A55" w:rsidP="00E54A68">
      <w:pPr>
        <w:spacing w:after="120"/>
        <w:rPr>
          <w:rFonts w:ascii="Helvetica" w:hAnsi="Helvetica" w:cs="Helvetica"/>
        </w:rPr>
      </w:pPr>
      <w:r w:rsidRPr="00E54A68">
        <w:rPr>
          <w:rFonts w:ascii="Helvetica" w:hAnsi="Helvetica" w:cs="Helvetica"/>
        </w:rPr>
        <w:t xml:space="preserve">Then read the next few pages to understand what the different terms mean and how </w:t>
      </w:r>
      <w:r w:rsidR="00795F18" w:rsidRPr="00E54A68">
        <w:rPr>
          <w:rFonts w:ascii="Helvetica" w:hAnsi="Helvetica" w:cs="Helvetica"/>
        </w:rPr>
        <w:t xml:space="preserve">your costs </w:t>
      </w:r>
      <w:r w:rsidRPr="00E54A68">
        <w:rPr>
          <w:rFonts w:ascii="Helvetica" w:hAnsi="Helvetica" w:cs="Helvetica"/>
        </w:rPr>
        <w:t>are calculated.</w:t>
      </w:r>
      <w:r w:rsidR="00D42D3B" w:rsidRPr="00E54A68">
        <w:rPr>
          <w:rFonts w:ascii="Helvetica" w:hAnsi="Helvetica" w:cs="Helvetica"/>
        </w:rPr>
        <w:t xml:space="preserve"> </w:t>
      </w:r>
    </w:p>
    <w:p w14:paraId="49D977A4" w14:textId="6F91691C" w:rsidR="002911A1" w:rsidRPr="00E54A68" w:rsidRDefault="002911A1" w:rsidP="00E54A68">
      <w:pPr>
        <w:pStyle w:val="BodyText"/>
        <w:spacing w:after="120"/>
        <w:ind w:right="256"/>
        <w:rPr>
          <w:rFonts w:ascii="Helvetica" w:hAnsi="Helvetica" w:cs="Helvetica"/>
        </w:rPr>
      </w:pPr>
      <w:r w:rsidRPr="00E54A68">
        <w:rPr>
          <w:rFonts w:ascii="Helvetica" w:hAnsi="Helvetica" w:cs="Helvetica"/>
          <w:b/>
        </w:rPr>
        <w:t xml:space="preserve">Deductible: </w:t>
      </w:r>
      <w:r w:rsidRPr="00E54A68">
        <w:rPr>
          <w:rFonts w:ascii="Helvetica" w:hAnsi="Helvetica" w:cs="Helvetica"/>
        </w:rPr>
        <w:t xml:space="preserve">The amount of money you must spend each year on your </w:t>
      </w:r>
      <w:r w:rsidR="008D3B28">
        <w:rPr>
          <w:rFonts w:ascii="Helvetica" w:hAnsi="Helvetica" w:cs="Helvetica"/>
        </w:rPr>
        <w:t>health</w:t>
      </w:r>
      <w:r w:rsidR="008D3B28" w:rsidRPr="00E54A68">
        <w:rPr>
          <w:rFonts w:ascii="Helvetica" w:hAnsi="Helvetica" w:cs="Helvetica"/>
        </w:rPr>
        <w:t xml:space="preserve"> </w:t>
      </w:r>
      <w:r w:rsidRPr="00E54A68">
        <w:rPr>
          <w:rFonts w:ascii="Helvetica" w:hAnsi="Helvetica" w:cs="Helvetica"/>
        </w:rPr>
        <w:t xml:space="preserve">care before your plan starts </w:t>
      </w:r>
      <w:r w:rsidR="00795F18" w:rsidRPr="00E54A68">
        <w:rPr>
          <w:rFonts w:ascii="Helvetica" w:hAnsi="Helvetica" w:cs="Helvetica"/>
        </w:rPr>
        <w:t xml:space="preserve">to </w:t>
      </w:r>
      <w:r w:rsidRPr="00E54A68">
        <w:rPr>
          <w:rFonts w:ascii="Helvetica" w:hAnsi="Helvetica" w:cs="Helvetica"/>
        </w:rPr>
        <w:t xml:space="preserve">pay. </w:t>
      </w:r>
      <w:r w:rsidR="00F86C8F">
        <w:rPr>
          <w:rFonts w:ascii="Helvetica" w:hAnsi="Helvetica" w:cs="Helvetica"/>
        </w:rPr>
        <w:t xml:space="preserve">If family members are covered under your health plan, there will be two deductibles.  Once you’ve met the family deductible, you’ve also met the individual deductible.  </w:t>
      </w:r>
      <w:r w:rsidR="00795F18" w:rsidRPr="00E54A68">
        <w:rPr>
          <w:rFonts w:ascii="Helvetica" w:hAnsi="Helvetica" w:cs="Helvetica"/>
        </w:rPr>
        <w:t xml:space="preserve">Your plan </w:t>
      </w:r>
      <w:r w:rsidRPr="00E54A68">
        <w:rPr>
          <w:rFonts w:ascii="Helvetica" w:hAnsi="Helvetica" w:cs="Helvetica"/>
        </w:rPr>
        <w:t xml:space="preserve">may pay for some preventive services, like an annual physical, even if you </w:t>
      </w:r>
      <w:r w:rsidR="005A5A73" w:rsidRPr="00E54A68">
        <w:rPr>
          <w:rFonts w:ascii="Helvetica" w:hAnsi="Helvetica" w:cs="Helvetica"/>
        </w:rPr>
        <w:t>haven’t</w:t>
      </w:r>
      <w:r w:rsidRPr="00E54A68">
        <w:rPr>
          <w:rFonts w:ascii="Helvetica" w:hAnsi="Helvetica" w:cs="Helvetica"/>
        </w:rPr>
        <w:t xml:space="preserve"> met your deductible. You may have a separate deductible for prescription drugs.</w:t>
      </w:r>
    </w:p>
    <w:p w14:paraId="36CFB0F6" w14:textId="43BF85F0" w:rsidR="002911A1" w:rsidRPr="00E54A68" w:rsidRDefault="005A5A73" w:rsidP="00E54A68">
      <w:pPr>
        <w:pStyle w:val="Heading3"/>
        <w:tabs>
          <w:tab w:val="left" w:pos="6579"/>
        </w:tabs>
        <w:spacing w:after="120"/>
        <w:ind w:left="1440" w:right="202"/>
        <w:rPr>
          <w:rFonts w:ascii="Helvetica" w:hAnsi="Helvetica" w:cs="Helvetica"/>
          <w:b w:val="0"/>
          <w:u w:val="single" w:color="231F20"/>
        </w:rPr>
      </w:pPr>
      <w:r w:rsidRPr="00E54A68">
        <w:rPr>
          <w:rFonts w:ascii="Helvetica" w:hAnsi="Helvetica" w:cs="Helvetica"/>
          <w:b w:val="0"/>
        </w:rPr>
        <w:t>Your</w:t>
      </w:r>
      <w:r w:rsidR="00E46535">
        <w:rPr>
          <w:rFonts w:ascii="Helvetica" w:hAnsi="Helvetica" w:cs="Helvetica"/>
          <w:b w:val="0"/>
        </w:rPr>
        <w:t xml:space="preserve"> </w:t>
      </w:r>
      <w:r w:rsidR="002911A1" w:rsidRPr="00E54A68">
        <w:rPr>
          <w:rFonts w:ascii="Helvetica" w:hAnsi="Helvetica" w:cs="Helvetica"/>
          <w:b w:val="0"/>
        </w:rPr>
        <w:t>Deductible</w:t>
      </w:r>
      <w:r w:rsidRPr="00E54A68">
        <w:rPr>
          <w:rFonts w:ascii="Helvetica" w:hAnsi="Helvetica" w:cs="Helvetica"/>
          <w:b w:val="0"/>
        </w:rPr>
        <w:t xml:space="preserve"> (Individual)</w:t>
      </w:r>
      <w:r w:rsidR="002911A1" w:rsidRPr="00E54A68">
        <w:rPr>
          <w:rFonts w:ascii="Helvetica" w:hAnsi="Helvetica" w:cs="Helvetica"/>
          <w:b w:val="0"/>
        </w:rPr>
        <w:t>:</w:t>
      </w:r>
      <w:r w:rsidR="00D42D3B" w:rsidRPr="00E54A68">
        <w:rPr>
          <w:rFonts w:ascii="Helvetica" w:hAnsi="Helvetica" w:cs="Helvetica"/>
          <w:b w:val="0"/>
          <w:spacing w:val="-8"/>
        </w:rPr>
        <w:t xml:space="preserve"> </w:t>
      </w:r>
      <w:r w:rsidR="002911A1" w:rsidRPr="00E54A68">
        <w:rPr>
          <w:rFonts w:ascii="Helvetica" w:hAnsi="Helvetica" w:cs="Helvetica"/>
          <w:b w:val="0"/>
          <w:u w:val="single" w:color="231F20"/>
        </w:rPr>
        <w:tab/>
      </w:r>
      <w:r w:rsidR="002911A1" w:rsidRPr="00E54A68">
        <w:rPr>
          <w:rFonts w:ascii="Helvetica" w:hAnsi="Helvetica" w:cs="Helvetica"/>
          <w:b w:val="0"/>
        </w:rPr>
        <w:t xml:space="preserve"> </w:t>
      </w:r>
      <w:r w:rsidR="008D3B28">
        <w:rPr>
          <w:rFonts w:ascii="Helvetica" w:hAnsi="Helvetica" w:cs="Helvetica"/>
          <w:b w:val="0"/>
        </w:rPr>
        <w:t xml:space="preserve">Your Deductible </w:t>
      </w:r>
      <w:r w:rsidRPr="00E54A68">
        <w:rPr>
          <w:rFonts w:ascii="Helvetica" w:hAnsi="Helvetica" w:cs="Helvetica"/>
          <w:b w:val="0"/>
        </w:rPr>
        <w:t>(</w:t>
      </w:r>
      <w:r w:rsidR="002911A1" w:rsidRPr="00E54A68">
        <w:rPr>
          <w:rFonts w:ascii="Helvetica" w:hAnsi="Helvetica" w:cs="Helvetica"/>
          <w:b w:val="0"/>
        </w:rPr>
        <w:t>Family</w:t>
      </w:r>
      <w:r w:rsidRPr="00E54A68">
        <w:rPr>
          <w:rFonts w:ascii="Helvetica" w:hAnsi="Helvetica" w:cs="Helvetica"/>
          <w:b w:val="0"/>
        </w:rPr>
        <w:t>)</w:t>
      </w:r>
      <w:r w:rsidR="00D42D3B" w:rsidRPr="00E54A68">
        <w:rPr>
          <w:rFonts w:ascii="Helvetica" w:hAnsi="Helvetica" w:cs="Helvetica"/>
          <w:b w:val="0"/>
          <w:spacing w:val="6"/>
        </w:rPr>
        <w:t xml:space="preserve"> </w:t>
      </w:r>
      <w:r w:rsidR="002911A1" w:rsidRPr="00E54A68">
        <w:rPr>
          <w:rFonts w:ascii="Helvetica" w:hAnsi="Helvetica" w:cs="Helvetica"/>
          <w:b w:val="0"/>
          <w:u w:val="single" w:color="231F20"/>
        </w:rPr>
        <w:tab/>
      </w:r>
      <w:r w:rsidR="008D3B28">
        <w:rPr>
          <w:rFonts w:ascii="Helvetica" w:hAnsi="Helvetica" w:cs="Helvetica"/>
          <w:b w:val="0"/>
          <w:u w:color="231F20"/>
        </w:rPr>
        <w:t>____</w:t>
      </w:r>
      <w:r w:rsidR="006E28DE" w:rsidRPr="00E54A68">
        <w:rPr>
          <w:rFonts w:ascii="Helvetica" w:hAnsi="Helvetica" w:cs="Helvetica"/>
          <w:b w:val="0"/>
          <w:u w:color="231F20"/>
        </w:rPr>
        <w:t>__</w:t>
      </w:r>
    </w:p>
    <w:p w14:paraId="5A78E3DD" w14:textId="77777777" w:rsidR="006E28DE" w:rsidRPr="00E54A68" w:rsidRDefault="002911A1" w:rsidP="00E54A68">
      <w:pPr>
        <w:pStyle w:val="Heading3"/>
        <w:tabs>
          <w:tab w:val="left" w:pos="6579"/>
        </w:tabs>
        <w:spacing w:after="120"/>
        <w:ind w:left="1440" w:right="202"/>
        <w:rPr>
          <w:rFonts w:ascii="Helvetica" w:hAnsi="Helvetica" w:cs="Helvetica"/>
          <w:b w:val="0"/>
          <w:u w:color="231F20"/>
        </w:rPr>
      </w:pPr>
      <w:r w:rsidRPr="00E54A68">
        <w:rPr>
          <w:rFonts w:ascii="Helvetica" w:hAnsi="Helvetica" w:cs="Helvetica"/>
          <w:b w:val="0"/>
          <w:u w:color="231F20"/>
        </w:rPr>
        <w:t>Prescription Drug (Rx) Deductible:</w:t>
      </w:r>
    </w:p>
    <w:p w14:paraId="205DB9CE" w14:textId="1C3CCCAF" w:rsidR="002911A1" w:rsidRPr="00E54A68" w:rsidRDefault="002911A1" w:rsidP="00E54A68">
      <w:pPr>
        <w:pStyle w:val="Heading3"/>
        <w:tabs>
          <w:tab w:val="left" w:pos="6579"/>
        </w:tabs>
        <w:spacing w:after="120"/>
        <w:ind w:left="1440" w:right="202" w:firstLine="720"/>
        <w:rPr>
          <w:rFonts w:ascii="Helvetica" w:hAnsi="Helvetica" w:cs="Helvetica"/>
          <w:b w:val="0"/>
          <w:u w:color="231F20"/>
        </w:rPr>
      </w:pPr>
      <w:r w:rsidRPr="00E54A68">
        <w:rPr>
          <w:rFonts w:ascii="Helvetica" w:hAnsi="Helvetica" w:cs="Helvetica"/>
          <w:b w:val="0"/>
          <w:u w:color="231F20"/>
        </w:rPr>
        <w:t>[ ] included in the deductible above</w:t>
      </w:r>
    </w:p>
    <w:p w14:paraId="684B26F2" w14:textId="64AEBC98" w:rsidR="002911A1" w:rsidRPr="00E54A68" w:rsidRDefault="006E28DE" w:rsidP="00E54A68">
      <w:pPr>
        <w:pStyle w:val="Heading3"/>
        <w:tabs>
          <w:tab w:val="left" w:pos="2160"/>
          <w:tab w:val="left" w:pos="6579"/>
        </w:tabs>
        <w:spacing w:after="120"/>
        <w:ind w:left="1440" w:right="202"/>
        <w:rPr>
          <w:rFonts w:ascii="Helvetica" w:hAnsi="Helvetica" w:cs="Helvetica"/>
          <w:b w:val="0"/>
          <w:u w:color="231F20"/>
        </w:rPr>
      </w:pPr>
      <w:r w:rsidRPr="00E54A68">
        <w:rPr>
          <w:rFonts w:ascii="Helvetica" w:hAnsi="Helvetica" w:cs="Helvetica"/>
          <w:b w:val="0"/>
          <w:u w:color="231F20"/>
        </w:rPr>
        <w:tab/>
      </w:r>
      <w:r w:rsidR="002911A1" w:rsidRPr="00E54A68">
        <w:rPr>
          <w:rFonts w:ascii="Helvetica" w:hAnsi="Helvetica" w:cs="Helvetica"/>
          <w:b w:val="0"/>
          <w:u w:color="231F20"/>
        </w:rPr>
        <w:t>[ ] Not included in the deductible above</w:t>
      </w:r>
    </w:p>
    <w:p w14:paraId="55BD9358" w14:textId="34C83D4C" w:rsidR="002911A1" w:rsidRPr="00E54A68" w:rsidRDefault="005A5A73" w:rsidP="00E54A68">
      <w:pPr>
        <w:pStyle w:val="Heading3"/>
        <w:tabs>
          <w:tab w:val="left" w:pos="6579"/>
          <w:tab w:val="left" w:pos="6660"/>
        </w:tabs>
        <w:spacing w:after="120"/>
        <w:ind w:left="1440" w:right="202"/>
        <w:rPr>
          <w:rFonts w:ascii="Helvetica" w:hAnsi="Helvetica" w:cs="Helvetica"/>
          <w:b w:val="0"/>
        </w:rPr>
      </w:pPr>
      <w:r w:rsidRPr="00E54A68">
        <w:rPr>
          <w:rFonts w:ascii="Helvetica" w:hAnsi="Helvetica" w:cs="Helvetica"/>
          <w:b w:val="0"/>
          <w:u w:color="231F20"/>
        </w:rPr>
        <w:t>Your R</w:t>
      </w:r>
      <w:r w:rsidR="002911A1" w:rsidRPr="00E54A68">
        <w:rPr>
          <w:rFonts w:ascii="Helvetica" w:hAnsi="Helvetica" w:cs="Helvetica"/>
          <w:b w:val="0"/>
          <w:u w:color="231F20"/>
        </w:rPr>
        <w:t>x Deductible</w:t>
      </w:r>
      <w:r w:rsidRPr="00E54A68">
        <w:rPr>
          <w:rFonts w:ascii="Helvetica" w:hAnsi="Helvetica" w:cs="Helvetica"/>
          <w:b w:val="0"/>
          <w:u w:color="231F20"/>
        </w:rPr>
        <w:t xml:space="preserve"> (Individual)</w:t>
      </w:r>
      <w:r w:rsidR="002911A1" w:rsidRPr="00E54A68">
        <w:rPr>
          <w:rFonts w:ascii="Helvetica" w:hAnsi="Helvetica" w:cs="Helvetica"/>
          <w:b w:val="0"/>
          <w:u w:color="231F20"/>
        </w:rPr>
        <w:t xml:space="preserve">: ______ </w:t>
      </w:r>
      <w:r w:rsidR="006E28DE" w:rsidRPr="00E54A68">
        <w:rPr>
          <w:rFonts w:ascii="Helvetica" w:hAnsi="Helvetica" w:cs="Helvetica"/>
          <w:b w:val="0"/>
          <w:u w:color="231F20"/>
        </w:rPr>
        <w:tab/>
      </w:r>
      <w:r w:rsidR="002911A1" w:rsidRPr="00E54A68">
        <w:rPr>
          <w:rFonts w:ascii="Helvetica" w:hAnsi="Helvetica" w:cs="Helvetica"/>
          <w:b w:val="0"/>
          <w:u w:color="231F20"/>
        </w:rPr>
        <w:t xml:space="preserve">Rx </w:t>
      </w:r>
      <w:r w:rsidRPr="00E54A68">
        <w:rPr>
          <w:rFonts w:ascii="Helvetica" w:hAnsi="Helvetica" w:cs="Helvetica"/>
          <w:b w:val="0"/>
          <w:u w:color="231F20"/>
        </w:rPr>
        <w:t>D</w:t>
      </w:r>
      <w:r w:rsidR="002911A1" w:rsidRPr="00E54A68">
        <w:rPr>
          <w:rFonts w:ascii="Helvetica" w:hAnsi="Helvetica" w:cs="Helvetica"/>
          <w:b w:val="0"/>
          <w:u w:color="231F20"/>
        </w:rPr>
        <w:t>eductible</w:t>
      </w:r>
      <w:r w:rsidRPr="00E54A68">
        <w:rPr>
          <w:rFonts w:ascii="Helvetica" w:hAnsi="Helvetica" w:cs="Helvetica"/>
          <w:b w:val="0"/>
          <w:u w:color="231F20"/>
        </w:rPr>
        <w:t xml:space="preserve"> (Family)</w:t>
      </w:r>
      <w:r w:rsidR="002911A1" w:rsidRPr="00E54A68">
        <w:rPr>
          <w:rFonts w:ascii="Helvetica" w:hAnsi="Helvetica" w:cs="Helvetica"/>
          <w:b w:val="0"/>
          <w:u w:color="231F20"/>
        </w:rPr>
        <w:t xml:space="preserve">: __________ </w:t>
      </w:r>
    </w:p>
    <w:p w14:paraId="10F21E67" w14:textId="202C3830" w:rsidR="00BE2E90" w:rsidRPr="00E54A68" w:rsidRDefault="00E86B38" w:rsidP="00E54A68">
      <w:pPr>
        <w:pStyle w:val="BodyText"/>
        <w:spacing w:after="120"/>
        <w:rPr>
          <w:rFonts w:ascii="Helvetica" w:hAnsi="Helvetica" w:cs="Helvetica"/>
        </w:rPr>
      </w:pPr>
      <w:r w:rsidRPr="00E54A68">
        <w:rPr>
          <w:rFonts w:ascii="Helvetica" w:hAnsi="Helvetica" w:cs="Helvetica"/>
          <w:b/>
        </w:rPr>
        <w:t xml:space="preserve">Co-Pay: </w:t>
      </w:r>
      <w:r w:rsidRPr="00E54A68">
        <w:rPr>
          <w:rFonts w:ascii="Helvetica" w:hAnsi="Helvetica" w:cs="Helvetica"/>
        </w:rPr>
        <w:t xml:space="preserve">A fixed fee </w:t>
      </w:r>
      <w:r w:rsidR="006E28DE" w:rsidRPr="00E54A68">
        <w:rPr>
          <w:rFonts w:ascii="Helvetica" w:hAnsi="Helvetica" w:cs="Helvetica"/>
        </w:rPr>
        <w:t>you pay</w:t>
      </w:r>
      <w:r w:rsidRPr="00E54A68">
        <w:rPr>
          <w:rFonts w:ascii="Helvetica" w:hAnsi="Helvetica" w:cs="Helvetica"/>
        </w:rPr>
        <w:t xml:space="preserve"> directly to the provider when you get </w:t>
      </w:r>
      <w:r w:rsidR="00047DCA">
        <w:rPr>
          <w:rFonts w:ascii="Helvetica" w:hAnsi="Helvetica" w:cs="Helvetica"/>
        </w:rPr>
        <w:t>health</w:t>
      </w:r>
      <w:r w:rsidR="00047DCA" w:rsidRPr="00E54A68">
        <w:rPr>
          <w:rFonts w:ascii="Helvetica" w:hAnsi="Helvetica" w:cs="Helvetica"/>
        </w:rPr>
        <w:t xml:space="preserve"> </w:t>
      </w:r>
      <w:r w:rsidRPr="00E54A68">
        <w:rPr>
          <w:rFonts w:ascii="Helvetica" w:hAnsi="Helvetica" w:cs="Helvetica"/>
        </w:rPr>
        <w:t>care (for example, $</w:t>
      </w:r>
      <w:r w:rsidR="00130910" w:rsidRPr="00E54A68">
        <w:rPr>
          <w:rFonts w:ascii="Helvetica" w:hAnsi="Helvetica" w:cs="Helvetica"/>
        </w:rPr>
        <w:t>4</w:t>
      </w:r>
      <w:r w:rsidRPr="00E54A68">
        <w:rPr>
          <w:rFonts w:ascii="Helvetica" w:hAnsi="Helvetica" w:cs="Helvetica"/>
        </w:rPr>
        <w:t>0 for every primary care visit).</w:t>
      </w:r>
    </w:p>
    <w:p w14:paraId="12DDFD6B" w14:textId="5B743C50" w:rsidR="00BE2E90" w:rsidRPr="00E54A68" w:rsidRDefault="005A5A73" w:rsidP="00E54A68">
      <w:pPr>
        <w:pStyle w:val="Heading3"/>
        <w:spacing w:after="120"/>
        <w:ind w:left="1440"/>
        <w:rPr>
          <w:rFonts w:ascii="Helvetica" w:hAnsi="Helvetica" w:cs="Helvetica"/>
          <w:b w:val="0"/>
        </w:rPr>
      </w:pPr>
      <w:r w:rsidRPr="00E54A68">
        <w:rPr>
          <w:rFonts w:ascii="Helvetica" w:hAnsi="Helvetica" w:cs="Helvetica"/>
          <w:b w:val="0"/>
        </w:rPr>
        <w:t xml:space="preserve">Your </w:t>
      </w:r>
      <w:r w:rsidR="00E86B38" w:rsidRPr="00E54A68">
        <w:rPr>
          <w:rFonts w:ascii="Helvetica" w:hAnsi="Helvetica" w:cs="Helvetica"/>
          <w:b w:val="0"/>
        </w:rPr>
        <w:t>Co-Pay</w:t>
      </w:r>
      <w:r w:rsidR="003B5F16" w:rsidRPr="00E54A68">
        <w:rPr>
          <w:rFonts w:ascii="Helvetica" w:hAnsi="Helvetica" w:cs="Helvetica"/>
          <w:b w:val="0"/>
        </w:rPr>
        <w:t>s</w:t>
      </w:r>
      <w:r w:rsidR="00E86B38" w:rsidRPr="00E54A68">
        <w:rPr>
          <w:rFonts w:ascii="Helvetica" w:hAnsi="Helvetica" w:cs="Helvetica"/>
          <w:b w:val="0"/>
        </w:rPr>
        <w:t>:</w:t>
      </w:r>
    </w:p>
    <w:p w14:paraId="694F9E4D" w14:textId="0184BA8D" w:rsidR="002603C7" w:rsidRPr="00E54A68" w:rsidRDefault="001D51D2" w:rsidP="00E54A68">
      <w:pPr>
        <w:pStyle w:val="BodyText"/>
        <w:tabs>
          <w:tab w:val="left" w:pos="5386"/>
        </w:tabs>
        <w:spacing w:after="120"/>
        <w:ind w:left="1440" w:right="115"/>
        <w:rPr>
          <w:rFonts w:ascii="Helvetica" w:hAnsi="Helvetica" w:cs="Helvetica"/>
        </w:rPr>
      </w:pPr>
      <w:r w:rsidRPr="00E54A68">
        <w:rPr>
          <w:rFonts w:ascii="Helvetica" w:hAnsi="Helvetica" w:cs="Helvetica"/>
        </w:rPr>
        <w:t xml:space="preserve">In-network </w:t>
      </w:r>
      <w:r w:rsidR="00E86B38" w:rsidRPr="00E54A68">
        <w:rPr>
          <w:rFonts w:ascii="Helvetica" w:hAnsi="Helvetica" w:cs="Helvetica"/>
        </w:rPr>
        <w:t>Primary</w:t>
      </w:r>
      <w:r w:rsidR="00E86B38" w:rsidRPr="00E54A68">
        <w:rPr>
          <w:rFonts w:ascii="Helvetica" w:hAnsi="Helvetica" w:cs="Helvetica"/>
          <w:spacing w:val="-8"/>
        </w:rPr>
        <w:t xml:space="preserve"> </w:t>
      </w:r>
      <w:r w:rsidR="00E86B38" w:rsidRPr="00E54A68">
        <w:rPr>
          <w:rFonts w:ascii="Helvetica" w:hAnsi="Helvetica" w:cs="Helvetica"/>
        </w:rPr>
        <w:t>Care:</w:t>
      </w:r>
      <w:r w:rsidR="00A95530" w:rsidRPr="00E54A68">
        <w:rPr>
          <w:rFonts w:ascii="Helvetica" w:hAnsi="Helvetica" w:cs="Helvetica"/>
        </w:rPr>
        <w:t>_________________</w:t>
      </w:r>
      <w:r w:rsidRPr="00E54A68">
        <w:rPr>
          <w:rFonts w:ascii="Helvetica" w:hAnsi="Helvetica" w:cs="Helvetica"/>
        </w:rPr>
        <w:tab/>
        <w:t>Out-of-network Primary Care:__________</w:t>
      </w:r>
      <w:r w:rsidR="005A5A73" w:rsidRPr="00E54A68">
        <w:rPr>
          <w:rFonts w:ascii="Helvetica" w:hAnsi="Helvetica" w:cs="Helvetica"/>
        </w:rPr>
        <w:t>_</w:t>
      </w:r>
      <w:r w:rsidRPr="00E54A68">
        <w:rPr>
          <w:rFonts w:ascii="Helvetica" w:hAnsi="Helvetica" w:cs="Helvetica"/>
        </w:rPr>
        <w:t>__</w:t>
      </w:r>
    </w:p>
    <w:p w14:paraId="6EFC3307" w14:textId="728E1A62" w:rsidR="003B5F16" w:rsidRPr="00E54A68" w:rsidRDefault="001D51D2" w:rsidP="00E54A68">
      <w:pPr>
        <w:pStyle w:val="BodyText"/>
        <w:tabs>
          <w:tab w:val="left" w:pos="5386"/>
        </w:tabs>
        <w:spacing w:after="120"/>
        <w:ind w:left="1440" w:right="115"/>
        <w:rPr>
          <w:rFonts w:ascii="Helvetica" w:hAnsi="Helvetica" w:cs="Helvetica"/>
        </w:rPr>
      </w:pPr>
      <w:r w:rsidRPr="00E54A68">
        <w:rPr>
          <w:rFonts w:ascii="Helvetica" w:hAnsi="Helvetica" w:cs="Helvetica"/>
        </w:rPr>
        <w:t xml:space="preserve">In-network </w:t>
      </w:r>
      <w:r w:rsidR="00E86B38" w:rsidRPr="00E54A68">
        <w:rPr>
          <w:rFonts w:ascii="Helvetica" w:hAnsi="Helvetica" w:cs="Helvetica"/>
        </w:rPr>
        <w:t>Specialist:</w:t>
      </w:r>
      <w:r w:rsidR="00E86B38" w:rsidRPr="00E54A68">
        <w:rPr>
          <w:rFonts w:ascii="Helvetica" w:hAnsi="Helvetica" w:cs="Helvetica"/>
          <w:u w:val="single" w:color="231F20"/>
        </w:rPr>
        <w:tab/>
      </w:r>
      <w:r w:rsidR="00A95530" w:rsidRPr="00E54A68">
        <w:rPr>
          <w:rFonts w:ascii="Helvetica" w:hAnsi="Helvetica" w:cs="Helvetica"/>
          <w:u w:val="single" w:color="231F20"/>
        </w:rPr>
        <w:t>__</w:t>
      </w:r>
      <w:r w:rsidRPr="00E54A68">
        <w:rPr>
          <w:rFonts w:ascii="Helvetica" w:hAnsi="Helvetica" w:cs="Helvetica"/>
        </w:rPr>
        <w:tab/>
      </w:r>
      <w:r w:rsidR="005A5A73" w:rsidRPr="00E54A68">
        <w:rPr>
          <w:rFonts w:ascii="Helvetica" w:hAnsi="Helvetica" w:cs="Helvetica"/>
        </w:rPr>
        <w:tab/>
      </w:r>
      <w:r w:rsidRPr="00E54A68">
        <w:rPr>
          <w:rFonts w:ascii="Helvetica" w:hAnsi="Helvetica" w:cs="Helvetica"/>
        </w:rPr>
        <w:t>Out-of-network Specialist:________________</w:t>
      </w:r>
    </w:p>
    <w:p w14:paraId="5C3E8B47" w14:textId="50972553" w:rsidR="00BE2E90" w:rsidRPr="00E54A68" w:rsidRDefault="00916637" w:rsidP="00E54A68">
      <w:pPr>
        <w:pStyle w:val="BodyText"/>
        <w:tabs>
          <w:tab w:val="left" w:pos="5386"/>
        </w:tabs>
        <w:spacing w:after="120"/>
        <w:ind w:left="1440" w:right="115"/>
        <w:rPr>
          <w:rFonts w:ascii="Helvetica" w:hAnsi="Helvetica" w:cs="Helvetica"/>
        </w:rPr>
      </w:pPr>
      <w:r w:rsidRPr="00E54A68">
        <w:rPr>
          <w:rFonts w:ascii="Helvetica" w:hAnsi="Helvetica" w:cs="Helvetica"/>
        </w:rPr>
        <w:t xml:space="preserve">In-network </w:t>
      </w:r>
      <w:r w:rsidR="00E86B38" w:rsidRPr="00E54A68">
        <w:rPr>
          <w:rFonts w:ascii="Helvetica" w:hAnsi="Helvetica" w:cs="Helvetica"/>
        </w:rPr>
        <w:t>Emergency</w:t>
      </w:r>
      <w:r w:rsidR="00E86B38" w:rsidRPr="00E54A68">
        <w:rPr>
          <w:rFonts w:ascii="Helvetica" w:hAnsi="Helvetica" w:cs="Helvetica"/>
          <w:spacing w:val="35"/>
        </w:rPr>
        <w:t xml:space="preserve"> </w:t>
      </w:r>
      <w:r w:rsidR="002911A1" w:rsidRPr="00E54A68">
        <w:rPr>
          <w:rFonts w:ascii="Helvetica" w:hAnsi="Helvetica" w:cs="Helvetica"/>
        </w:rPr>
        <w:t>Department</w:t>
      </w:r>
      <w:r w:rsidR="00E86B38" w:rsidRPr="00E54A68">
        <w:rPr>
          <w:rFonts w:ascii="Helvetica" w:hAnsi="Helvetica" w:cs="Helvetica"/>
        </w:rPr>
        <w:t>:</w:t>
      </w:r>
      <w:r w:rsidRPr="00E54A68">
        <w:rPr>
          <w:rFonts w:ascii="Helvetica" w:hAnsi="Helvetica" w:cs="Helvetica"/>
        </w:rPr>
        <w:t>________</w:t>
      </w:r>
      <w:r w:rsidRPr="00E54A68">
        <w:rPr>
          <w:rFonts w:ascii="Helvetica" w:hAnsi="Helvetica" w:cs="Helvetica"/>
        </w:rPr>
        <w:tab/>
        <w:t>Out-of-network Emergency Department:____</w:t>
      </w:r>
      <w:r w:rsidR="00E86B38" w:rsidRPr="00E54A68">
        <w:rPr>
          <w:rFonts w:ascii="Helvetica" w:hAnsi="Helvetica" w:cs="Helvetica"/>
        </w:rPr>
        <w:tab/>
      </w:r>
    </w:p>
    <w:p w14:paraId="2B734F92" w14:textId="517FC794" w:rsidR="00916637" w:rsidRPr="00E54A68" w:rsidRDefault="00916637" w:rsidP="00E54A68">
      <w:pPr>
        <w:pStyle w:val="BodyText"/>
        <w:tabs>
          <w:tab w:val="left" w:pos="5386"/>
        </w:tabs>
        <w:spacing w:after="120"/>
        <w:ind w:left="1440" w:right="115"/>
        <w:rPr>
          <w:rFonts w:ascii="Helvetica" w:hAnsi="Helvetica" w:cs="Helvetica"/>
        </w:rPr>
      </w:pPr>
      <w:r w:rsidRPr="00E54A68">
        <w:rPr>
          <w:rFonts w:ascii="Helvetica" w:hAnsi="Helvetica" w:cs="Helvetica"/>
        </w:rPr>
        <w:t>In-network Urgent Care:__________________</w:t>
      </w:r>
      <w:r w:rsidRPr="00E54A68">
        <w:rPr>
          <w:rFonts w:ascii="Helvetica" w:hAnsi="Helvetica" w:cs="Helvetica"/>
        </w:rPr>
        <w:tab/>
        <w:t>Out-of-network Urgent Care______________</w:t>
      </w:r>
    </w:p>
    <w:p w14:paraId="765D736D" w14:textId="0485BADC" w:rsidR="002911A1" w:rsidRPr="00E54A68" w:rsidRDefault="002911A1" w:rsidP="00E54A68">
      <w:pPr>
        <w:pStyle w:val="BodyText"/>
        <w:tabs>
          <w:tab w:val="left" w:pos="5386"/>
        </w:tabs>
        <w:spacing w:after="120"/>
        <w:ind w:left="1440" w:right="115"/>
        <w:rPr>
          <w:rFonts w:ascii="Helvetica" w:hAnsi="Helvetica" w:cs="Helvetica"/>
          <w:u w:val="single" w:color="231F20"/>
        </w:rPr>
      </w:pPr>
      <w:r w:rsidRPr="00E54A68">
        <w:rPr>
          <w:rFonts w:ascii="Helvetica" w:hAnsi="Helvetica" w:cs="Helvetica"/>
        </w:rPr>
        <w:t>Prescription:</w:t>
      </w:r>
      <w:r w:rsidRPr="00E54A68">
        <w:rPr>
          <w:rFonts w:ascii="Helvetica" w:hAnsi="Helvetica" w:cs="Helvetica"/>
          <w:u w:val="single" w:color="231F20"/>
        </w:rPr>
        <w:tab/>
      </w:r>
      <w:r w:rsidR="00A95530" w:rsidRPr="00E54A68">
        <w:rPr>
          <w:rFonts w:ascii="Helvetica" w:hAnsi="Helvetica" w:cs="Helvetica"/>
          <w:u w:val="single" w:color="231F20"/>
        </w:rPr>
        <w:t>__</w:t>
      </w:r>
    </w:p>
    <w:p w14:paraId="291DC333" w14:textId="513DB564" w:rsidR="00BE2E90" w:rsidRPr="00E54A68" w:rsidRDefault="00E86B38" w:rsidP="00E54A68">
      <w:pPr>
        <w:spacing w:after="120"/>
        <w:ind w:right="290"/>
        <w:rPr>
          <w:rFonts w:ascii="Helvetica" w:hAnsi="Helvetica" w:cs="Helvetica"/>
        </w:rPr>
      </w:pPr>
      <w:r w:rsidRPr="00E54A68">
        <w:rPr>
          <w:rFonts w:ascii="Helvetica" w:hAnsi="Helvetica" w:cs="Helvetica"/>
          <w:b/>
        </w:rPr>
        <w:t>Coinsurance:</w:t>
      </w:r>
      <w:r w:rsidRPr="00E54A68">
        <w:rPr>
          <w:rFonts w:ascii="Helvetica" w:hAnsi="Helvetica" w:cs="Helvetica"/>
          <w:b/>
          <w:spacing w:val="-21"/>
        </w:rPr>
        <w:t xml:space="preserve"> </w:t>
      </w:r>
      <w:r w:rsidRPr="00E54A68">
        <w:rPr>
          <w:rFonts w:ascii="Helvetica" w:hAnsi="Helvetica" w:cs="Helvetica"/>
        </w:rPr>
        <w:t>A</w:t>
      </w:r>
      <w:r w:rsidRPr="00E54A68">
        <w:rPr>
          <w:rFonts w:ascii="Helvetica" w:hAnsi="Helvetica" w:cs="Helvetica"/>
          <w:spacing w:val="-8"/>
        </w:rPr>
        <w:t xml:space="preserve"> </w:t>
      </w:r>
      <w:r w:rsidRPr="00E54A68">
        <w:rPr>
          <w:rFonts w:ascii="Helvetica" w:hAnsi="Helvetica" w:cs="Helvetica"/>
        </w:rPr>
        <w:t>percentage</w:t>
      </w:r>
      <w:r w:rsidRPr="00E54A68">
        <w:rPr>
          <w:rFonts w:ascii="Helvetica" w:hAnsi="Helvetica" w:cs="Helvetica"/>
          <w:spacing w:val="-8"/>
        </w:rPr>
        <w:t xml:space="preserve"> </w:t>
      </w:r>
      <w:r w:rsidRPr="00E54A68">
        <w:rPr>
          <w:rFonts w:ascii="Helvetica" w:hAnsi="Helvetica" w:cs="Helvetica"/>
        </w:rPr>
        <w:t>you</w:t>
      </w:r>
      <w:r w:rsidRPr="00E54A68">
        <w:rPr>
          <w:rFonts w:ascii="Helvetica" w:hAnsi="Helvetica" w:cs="Helvetica"/>
          <w:spacing w:val="-8"/>
        </w:rPr>
        <w:t xml:space="preserve"> </w:t>
      </w:r>
      <w:r w:rsidRPr="00E54A68">
        <w:rPr>
          <w:rFonts w:ascii="Helvetica" w:hAnsi="Helvetica" w:cs="Helvetica"/>
        </w:rPr>
        <w:t>pay</w:t>
      </w:r>
      <w:r w:rsidRPr="00E54A68">
        <w:rPr>
          <w:rFonts w:ascii="Helvetica" w:hAnsi="Helvetica" w:cs="Helvetica"/>
          <w:spacing w:val="-8"/>
        </w:rPr>
        <w:t xml:space="preserve"> </w:t>
      </w:r>
      <w:r w:rsidRPr="00E54A68">
        <w:rPr>
          <w:rFonts w:ascii="Helvetica" w:hAnsi="Helvetica" w:cs="Helvetica"/>
        </w:rPr>
        <w:t>for</w:t>
      </w:r>
      <w:r w:rsidRPr="00E54A68">
        <w:rPr>
          <w:rFonts w:ascii="Helvetica" w:hAnsi="Helvetica" w:cs="Helvetica"/>
          <w:spacing w:val="-8"/>
        </w:rPr>
        <w:t xml:space="preserve"> </w:t>
      </w:r>
      <w:r w:rsidRPr="00E54A68">
        <w:rPr>
          <w:rFonts w:ascii="Helvetica" w:hAnsi="Helvetica" w:cs="Helvetica"/>
        </w:rPr>
        <w:t>most</w:t>
      </w:r>
      <w:r w:rsidRPr="00E54A68">
        <w:rPr>
          <w:rFonts w:ascii="Helvetica" w:hAnsi="Helvetica" w:cs="Helvetica"/>
          <w:spacing w:val="-8"/>
        </w:rPr>
        <w:t xml:space="preserve"> </w:t>
      </w:r>
      <w:r w:rsidR="00047DCA">
        <w:rPr>
          <w:rFonts w:ascii="Helvetica" w:hAnsi="Helvetica" w:cs="Helvetica"/>
        </w:rPr>
        <w:t>health</w:t>
      </w:r>
      <w:r w:rsidR="00047DCA" w:rsidRPr="00E54A68">
        <w:rPr>
          <w:rFonts w:ascii="Helvetica" w:hAnsi="Helvetica" w:cs="Helvetica"/>
          <w:spacing w:val="-8"/>
        </w:rPr>
        <w:t xml:space="preserve"> </w:t>
      </w:r>
      <w:r w:rsidRPr="00E54A68">
        <w:rPr>
          <w:rFonts w:ascii="Helvetica" w:hAnsi="Helvetica" w:cs="Helvetica"/>
        </w:rPr>
        <w:t>care</w:t>
      </w:r>
      <w:r w:rsidRPr="00E54A68">
        <w:rPr>
          <w:rFonts w:ascii="Helvetica" w:hAnsi="Helvetica" w:cs="Helvetica"/>
          <w:spacing w:val="-8"/>
        </w:rPr>
        <w:t xml:space="preserve"> </w:t>
      </w:r>
      <w:r w:rsidRPr="00E54A68">
        <w:rPr>
          <w:rFonts w:ascii="Helvetica" w:hAnsi="Helvetica" w:cs="Helvetica"/>
          <w:b/>
        </w:rPr>
        <w:t>even</w:t>
      </w:r>
      <w:r w:rsidRPr="00E54A68">
        <w:rPr>
          <w:rFonts w:ascii="Helvetica" w:hAnsi="Helvetica" w:cs="Helvetica"/>
          <w:b/>
          <w:spacing w:val="-8"/>
        </w:rPr>
        <w:t xml:space="preserve"> </w:t>
      </w:r>
      <w:r w:rsidRPr="00E54A68">
        <w:rPr>
          <w:rFonts w:ascii="Helvetica" w:hAnsi="Helvetica" w:cs="Helvetica"/>
          <w:b/>
        </w:rPr>
        <w:t>after you meet your deductible</w:t>
      </w:r>
      <w:r w:rsidR="00795F18" w:rsidRPr="00E54A68">
        <w:rPr>
          <w:rFonts w:ascii="Helvetica" w:hAnsi="Helvetica" w:cs="Helvetica"/>
        </w:rPr>
        <w:t>. F</w:t>
      </w:r>
      <w:r w:rsidRPr="00E54A68">
        <w:rPr>
          <w:rFonts w:ascii="Helvetica" w:hAnsi="Helvetica" w:cs="Helvetica"/>
        </w:rPr>
        <w:t xml:space="preserve">or example, </w:t>
      </w:r>
      <w:r w:rsidR="00795F18" w:rsidRPr="00E54A68">
        <w:rPr>
          <w:rFonts w:ascii="Helvetica" w:hAnsi="Helvetica" w:cs="Helvetica"/>
        </w:rPr>
        <w:t>if your coinsurance is 20%, then the insurance company pays</w:t>
      </w:r>
      <w:r w:rsidRPr="00E54A68">
        <w:rPr>
          <w:rFonts w:ascii="Helvetica" w:hAnsi="Helvetica" w:cs="Helvetica"/>
        </w:rPr>
        <w:t xml:space="preserve"> 80% of the </w:t>
      </w:r>
      <w:r w:rsidR="00795F18" w:rsidRPr="00E54A68">
        <w:rPr>
          <w:rFonts w:ascii="Helvetica" w:hAnsi="Helvetica" w:cs="Helvetica"/>
        </w:rPr>
        <w:t xml:space="preserve">covered amount and you pay </w:t>
      </w:r>
      <w:r w:rsidRPr="00E54A68">
        <w:rPr>
          <w:rFonts w:ascii="Helvetica" w:hAnsi="Helvetica" w:cs="Helvetica"/>
        </w:rPr>
        <w:t xml:space="preserve">20% until you reach your </w:t>
      </w:r>
      <w:r w:rsidR="00795F18" w:rsidRPr="00E54A68">
        <w:rPr>
          <w:rFonts w:ascii="Helvetica" w:hAnsi="Helvetica" w:cs="Helvetica"/>
        </w:rPr>
        <w:t>o</w:t>
      </w:r>
      <w:r w:rsidRPr="00E54A68">
        <w:rPr>
          <w:rFonts w:ascii="Helvetica" w:hAnsi="Helvetica" w:cs="Helvetica"/>
        </w:rPr>
        <w:t>ut-of-</w:t>
      </w:r>
      <w:r w:rsidR="00795F18" w:rsidRPr="00E54A68">
        <w:rPr>
          <w:rFonts w:ascii="Helvetica" w:hAnsi="Helvetica" w:cs="Helvetica"/>
        </w:rPr>
        <w:t>p</w:t>
      </w:r>
      <w:r w:rsidRPr="00E54A68">
        <w:rPr>
          <w:rFonts w:ascii="Helvetica" w:hAnsi="Helvetica" w:cs="Helvetica"/>
        </w:rPr>
        <w:t>ocket</w:t>
      </w:r>
      <w:r w:rsidRPr="00E54A68">
        <w:rPr>
          <w:rFonts w:ascii="Helvetica" w:hAnsi="Helvetica" w:cs="Helvetica"/>
          <w:spacing w:val="30"/>
        </w:rPr>
        <w:t xml:space="preserve"> </w:t>
      </w:r>
      <w:r w:rsidR="00795F18" w:rsidRPr="00E54A68">
        <w:rPr>
          <w:rFonts w:ascii="Helvetica" w:hAnsi="Helvetica" w:cs="Helvetica"/>
        </w:rPr>
        <w:t>m</w:t>
      </w:r>
      <w:r w:rsidRPr="00E54A68">
        <w:rPr>
          <w:rFonts w:ascii="Helvetica" w:hAnsi="Helvetica" w:cs="Helvetica"/>
        </w:rPr>
        <w:t>aximum.</w:t>
      </w:r>
    </w:p>
    <w:p w14:paraId="07C5CC6B" w14:textId="78C60144" w:rsidR="00916637" w:rsidRPr="00E54A68" w:rsidRDefault="005A5A73" w:rsidP="00E54A68">
      <w:pPr>
        <w:pStyle w:val="Heading3"/>
        <w:tabs>
          <w:tab w:val="left" w:pos="6579"/>
        </w:tabs>
        <w:spacing w:after="120"/>
        <w:ind w:left="1440"/>
        <w:rPr>
          <w:rFonts w:ascii="Helvetica" w:hAnsi="Helvetica" w:cs="Helvetica"/>
          <w:b w:val="0"/>
        </w:rPr>
      </w:pPr>
      <w:r w:rsidRPr="00E54A68">
        <w:rPr>
          <w:rFonts w:ascii="Helvetica" w:hAnsi="Helvetica" w:cs="Helvetica"/>
          <w:b w:val="0"/>
        </w:rPr>
        <w:t>Your</w:t>
      </w:r>
      <w:r w:rsidRPr="00E54A68">
        <w:rPr>
          <w:rFonts w:ascii="Helvetica" w:hAnsi="Helvetica" w:cs="Helvetica"/>
          <w:b w:val="0"/>
          <w:spacing w:val="34"/>
        </w:rPr>
        <w:t xml:space="preserve"> </w:t>
      </w:r>
      <w:r w:rsidR="00E86B38" w:rsidRPr="00E54A68">
        <w:rPr>
          <w:rFonts w:ascii="Helvetica" w:hAnsi="Helvetica" w:cs="Helvetica"/>
          <w:b w:val="0"/>
        </w:rPr>
        <w:t>Coinsurance:</w:t>
      </w:r>
    </w:p>
    <w:p w14:paraId="75D65656" w14:textId="60187C5A" w:rsidR="00BE2E90" w:rsidRPr="00E54A68" w:rsidRDefault="00916637" w:rsidP="00E54A68">
      <w:pPr>
        <w:pStyle w:val="Heading3"/>
        <w:spacing w:after="120"/>
        <w:ind w:left="1440"/>
        <w:rPr>
          <w:rFonts w:ascii="Helvetica" w:hAnsi="Helvetica" w:cs="Helvetica"/>
          <w:b w:val="0"/>
        </w:rPr>
      </w:pPr>
      <w:r w:rsidRPr="00E54A68">
        <w:rPr>
          <w:rFonts w:ascii="Helvetica" w:hAnsi="Helvetica" w:cs="Helvetica"/>
          <w:b w:val="0"/>
        </w:rPr>
        <w:t>In-network:______________________</w:t>
      </w:r>
      <w:r w:rsidRPr="00E54A68">
        <w:rPr>
          <w:rFonts w:ascii="Helvetica" w:hAnsi="Helvetica" w:cs="Helvetica"/>
          <w:b w:val="0"/>
        </w:rPr>
        <w:tab/>
      </w:r>
      <w:r w:rsidRPr="00E54A68">
        <w:rPr>
          <w:rFonts w:ascii="Helvetica" w:hAnsi="Helvetica" w:cs="Helvetica"/>
          <w:b w:val="0"/>
        </w:rPr>
        <w:tab/>
        <w:t>Out-of-network:________________________</w:t>
      </w:r>
    </w:p>
    <w:p w14:paraId="38D95A55" w14:textId="248B184D" w:rsidR="00BE2E90" w:rsidRPr="00E54A68" w:rsidRDefault="00E86B38" w:rsidP="00E54A68">
      <w:pPr>
        <w:pStyle w:val="BodyText"/>
        <w:spacing w:after="120"/>
        <w:ind w:right="489"/>
        <w:jc w:val="both"/>
        <w:rPr>
          <w:rFonts w:ascii="Helvetica" w:hAnsi="Helvetica" w:cs="Helvetica"/>
        </w:rPr>
      </w:pPr>
      <w:r w:rsidRPr="00E54A68">
        <w:rPr>
          <w:rFonts w:ascii="Helvetica" w:hAnsi="Helvetica" w:cs="Helvetica"/>
          <w:b/>
        </w:rPr>
        <w:t>Out-of-Pocket</w:t>
      </w:r>
      <w:r w:rsidRPr="00E54A68">
        <w:rPr>
          <w:rFonts w:ascii="Helvetica" w:hAnsi="Helvetica" w:cs="Helvetica"/>
          <w:b/>
          <w:spacing w:val="-28"/>
        </w:rPr>
        <w:t xml:space="preserve"> </w:t>
      </w:r>
      <w:r w:rsidRPr="00E54A68">
        <w:rPr>
          <w:rFonts w:ascii="Helvetica" w:hAnsi="Helvetica" w:cs="Helvetica"/>
          <w:b/>
        </w:rPr>
        <w:t>Maximum:</w:t>
      </w:r>
      <w:r w:rsidRPr="00E54A68">
        <w:rPr>
          <w:rFonts w:ascii="Helvetica" w:hAnsi="Helvetica" w:cs="Helvetica"/>
          <w:b/>
          <w:spacing w:val="-33"/>
        </w:rPr>
        <w:t xml:space="preserve"> </w:t>
      </w:r>
      <w:r w:rsidRPr="00E54A68">
        <w:rPr>
          <w:rFonts w:ascii="Helvetica" w:hAnsi="Helvetica" w:cs="Helvetica"/>
        </w:rPr>
        <w:t>The</w:t>
      </w:r>
      <w:r w:rsidRPr="00E54A68">
        <w:rPr>
          <w:rFonts w:ascii="Helvetica" w:hAnsi="Helvetica" w:cs="Helvetica"/>
          <w:spacing w:val="-14"/>
        </w:rPr>
        <w:t xml:space="preserve"> </w:t>
      </w:r>
      <w:r w:rsidRPr="00E54A68">
        <w:rPr>
          <w:rFonts w:ascii="Helvetica" w:hAnsi="Helvetica" w:cs="Helvetica"/>
        </w:rPr>
        <w:t>most</w:t>
      </w:r>
      <w:r w:rsidRPr="00E54A68">
        <w:rPr>
          <w:rFonts w:ascii="Helvetica" w:hAnsi="Helvetica" w:cs="Helvetica"/>
          <w:spacing w:val="-14"/>
        </w:rPr>
        <w:t xml:space="preserve"> </w:t>
      </w:r>
      <w:r w:rsidRPr="00E54A68">
        <w:rPr>
          <w:rFonts w:ascii="Helvetica" w:hAnsi="Helvetica" w:cs="Helvetica"/>
        </w:rPr>
        <w:t>you</w:t>
      </w:r>
      <w:r w:rsidRPr="00E54A68">
        <w:rPr>
          <w:rFonts w:ascii="Helvetica" w:hAnsi="Helvetica" w:cs="Helvetica"/>
          <w:spacing w:val="-14"/>
        </w:rPr>
        <w:t xml:space="preserve"> </w:t>
      </w:r>
      <w:r w:rsidRPr="00E54A68">
        <w:rPr>
          <w:rFonts w:ascii="Helvetica" w:hAnsi="Helvetica" w:cs="Helvetica"/>
        </w:rPr>
        <w:t>pay</w:t>
      </w:r>
      <w:r w:rsidRPr="00E54A68">
        <w:rPr>
          <w:rFonts w:ascii="Helvetica" w:hAnsi="Helvetica" w:cs="Helvetica"/>
          <w:spacing w:val="-14"/>
        </w:rPr>
        <w:t xml:space="preserve"> </w:t>
      </w:r>
      <w:r w:rsidRPr="00E54A68">
        <w:rPr>
          <w:rFonts w:ascii="Helvetica" w:hAnsi="Helvetica" w:cs="Helvetica"/>
        </w:rPr>
        <w:t>during</w:t>
      </w:r>
      <w:r w:rsidRPr="00E54A68">
        <w:rPr>
          <w:rFonts w:ascii="Helvetica" w:hAnsi="Helvetica" w:cs="Helvetica"/>
          <w:spacing w:val="-14"/>
        </w:rPr>
        <w:t xml:space="preserve"> </w:t>
      </w:r>
      <w:r w:rsidRPr="00E54A68">
        <w:rPr>
          <w:rFonts w:ascii="Helvetica" w:hAnsi="Helvetica" w:cs="Helvetica"/>
        </w:rPr>
        <w:t>a</w:t>
      </w:r>
      <w:r w:rsidRPr="00E54A68">
        <w:rPr>
          <w:rFonts w:ascii="Helvetica" w:hAnsi="Helvetica" w:cs="Helvetica"/>
          <w:spacing w:val="-14"/>
        </w:rPr>
        <w:t xml:space="preserve"> </w:t>
      </w:r>
      <w:r w:rsidR="00795F18" w:rsidRPr="00E54A68">
        <w:rPr>
          <w:rFonts w:ascii="Helvetica" w:hAnsi="Helvetica" w:cs="Helvetica"/>
        </w:rPr>
        <w:t>plan</w:t>
      </w:r>
      <w:r w:rsidR="00795F18" w:rsidRPr="00E54A68">
        <w:rPr>
          <w:rFonts w:ascii="Helvetica" w:hAnsi="Helvetica" w:cs="Helvetica"/>
          <w:spacing w:val="-14"/>
        </w:rPr>
        <w:t xml:space="preserve"> </w:t>
      </w:r>
      <w:r w:rsidRPr="00E54A68">
        <w:rPr>
          <w:rFonts w:ascii="Helvetica" w:hAnsi="Helvetica" w:cs="Helvetica"/>
        </w:rPr>
        <w:t>period before your health plan pay</w:t>
      </w:r>
      <w:r w:rsidR="00130910" w:rsidRPr="00E54A68">
        <w:rPr>
          <w:rFonts w:ascii="Helvetica" w:hAnsi="Helvetica" w:cs="Helvetica"/>
        </w:rPr>
        <w:t>s</w:t>
      </w:r>
      <w:r w:rsidRPr="00E54A68">
        <w:rPr>
          <w:rFonts w:ascii="Helvetica" w:hAnsi="Helvetica" w:cs="Helvetica"/>
        </w:rPr>
        <w:t xml:space="preserve"> </w:t>
      </w:r>
      <w:r w:rsidR="008D3B28">
        <w:rPr>
          <w:rFonts w:ascii="Helvetica" w:hAnsi="Helvetica" w:cs="Helvetica"/>
        </w:rPr>
        <w:t>all of the costs</w:t>
      </w:r>
      <w:r w:rsidRPr="00E54A68">
        <w:rPr>
          <w:rFonts w:ascii="Helvetica" w:hAnsi="Helvetica" w:cs="Helvetica"/>
        </w:rPr>
        <w:t xml:space="preserve"> for covered services. This maximum</w:t>
      </w:r>
      <w:r w:rsidR="00795F18" w:rsidRPr="00E54A68">
        <w:rPr>
          <w:rFonts w:ascii="Helvetica" w:hAnsi="Helvetica" w:cs="Helvetica"/>
        </w:rPr>
        <w:t xml:space="preserve"> doesn’t</w:t>
      </w:r>
      <w:r w:rsidRPr="00E54A68">
        <w:rPr>
          <w:rFonts w:ascii="Helvetica" w:hAnsi="Helvetica" w:cs="Helvetica"/>
        </w:rPr>
        <w:t xml:space="preserve"> include your monthly premium.</w:t>
      </w:r>
    </w:p>
    <w:p w14:paraId="10B8A112" w14:textId="1176DB9D" w:rsidR="005A5A73" w:rsidRPr="00E54A68" w:rsidRDefault="00E86B38" w:rsidP="00E54A68">
      <w:pPr>
        <w:pStyle w:val="Heading3"/>
        <w:tabs>
          <w:tab w:val="left" w:pos="6579"/>
        </w:tabs>
        <w:spacing w:after="120"/>
        <w:ind w:left="1440" w:right="202"/>
        <w:rPr>
          <w:rFonts w:ascii="Helvetica" w:hAnsi="Helvetica" w:cs="Helvetica"/>
        </w:rPr>
      </w:pPr>
      <w:r w:rsidRPr="00E54A68">
        <w:rPr>
          <w:rFonts w:ascii="Helvetica" w:hAnsi="Helvetica" w:cs="Helvetica"/>
          <w:b w:val="0"/>
          <w:bCs w:val="0"/>
        </w:rPr>
        <w:t>My</w:t>
      </w:r>
      <w:r w:rsidRPr="00E54A68">
        <w:rPr>
          <w:rFonts w:ascii="Helvetica" w:hAnsi="Helvetica" w:cs="Helvetica"/>
          <w:b w:val="0"/>
          <w:bCs w:val="0"/>
          <w:spacing w:val="24"/>
        </w:rPr>
        <w:t xml:space="preserve"> </w:t>
      </w:r>
      <w:r w:rsidRPr="00E54A68">
        <w:rPr>
          <w:rFonts w:ascii="Helvetica" w:hAnsi="Helvetica" w:cs="Helvetica"/>
          <w:b w:val="0"/>
          <w:bCs w:val="0"/>
        </w:rPr>
        <w:t>Out-of-Pocket</w:t>
      </w:r>
      <w:r w:rsidRPr="00E54A68">
        <w:rPr>
          <w:rFonts w:ascii="Helvetica" w:hAnsi="Helvetica" w:cs="Helvetica"/>
          <w:b w:val="0"/>
          <w:bCs w:val="0"/>
          <w:spacing w:val="24"/>
        </w:rPr>
        <w:t xml:space="preserve"> </w:t>
      </w:r>
      <w:r w:rsidRPr="00E54A68">
        <w:rPr>
          <w:rFonts w:ascii="Helvetica" w:hAnsi="Helvetica" w:cs="Helvetica"/>
          <w:b w:val="0"/>
          <w:bCs w:val="0"/>
        </w:rPr>
        <w:t>Maximum:</w:t>
      </w:r>
      <w:r w:rsidR="00D42D3B" w:rsidRPr="00E54A68">
        <w:rPr>
          <w:rFonts w:ascii="Helvetica" w:hAnsi="Helvetica" w:cs="Helvetica"/>
          <w:b w:val="0"/>
          <w:bCs w:val="0"/>
          <w:spacing w:val="-14"/>
        </w:rPr>
        <w:t xml:space="preserve"> </w:t>
      </w:r>
      <w:r w:rsidR="005A5A73" w:rsidRPr="00E54A68">
        <w:rPr>
          <w:rFonts w:ascii="Helvetica" w:hAnsi="Helvetica" w:cs="Helvetica"/>
          <w:spacing w:val="-14"/>
        </w:rPr>
        <w:t>_________</w:t>
      </w:r>
      <w:r w:rsidRPr="00E54A68">
        <w:rPr>
          <w:rFonts w:ascii="Helvetica" w:hAnsi="Helvetica" w:cs="Helvetica"/>
          <w:b w:val="0"/>
          <w:bCs w:val="0"/>
        </w:rPr>
        <w:t xml:space="preserve"> </w:t>
      </w:r>
      <w:r w:rsidR="005A5A73" w:rsidRPr="00E54A68">
        <w:rPr>
          <w:rFonts w:ascii="Helvetica" w:hAnsi="Helvetica" w:cs="Helvetica"/>
        </w:rPr>
        <w:tab/>
      </w:r>
      <w:r w:rsidRPr="00E54A68">
        <w:rPr>
          <w:rFonts w:ascii="Helvetica" w:hAnsi="Helvetica" w:cs="Helvetica"/>
          <w:b w:val="0"/>
          <w:bCs w:val="0"/>
        </w:rPr>
        <w:t>Family</w:t>
      </w:r>
      <w:r w:rsidRPr="00E54A68">
        <w:rPr>
          <w:rFonts w:ascii="Helvetica" w:hAnsi="Helvetica" w:cs="Helvetica"/>
          <w:b w:val="0"/>
          <w:bCs w:val="0"/>
          <w:spacing w:val="-37"/>
        </w:rPr>
        <w:t xml:space="preserve"> </w:t>
      </w:r>
      <w:r w:rsidRPr="00E54A68">
        <w:rPr>
          <w:rFonts w:ascii="Helvetica" w:hAnsi="Helvetica" w:cs="Helvetica"/>
          <w:b w:val="0"/>
          <w:bCs w:val="0"/>
        </w:rPr>
        <w:t>Out-of-Pocket</w:t>
      </w:r>
      <w:r w:rsidRPr="00E54A68">
        <w:rPr>
          <w:rFonts w:ascii="Helvetica" w:hAnsi="Helvetica" w:cs="Helvetica"/>
          <w:b w:val="0"/>
          <w:bCs w:val="0"/>
          <w:spacing w:val="-37"/>
        </w:rPr>
        <w:t xml:space="preserve"> </w:t>
      </w:r>
      <w:r w:rsidRPr="00E54A68">
        <w:rPr>
          <w:rFonts w:ascii="Helvetica" w:hAnsi="Helvetica" w:cs="Helvetica"/>
          <w:b w:val="0"/>
          <w:bCs w:val="0"/>
        </w:rPr>
        <w:t>Maximum:</w:t>
      </w:r>
      <w:r w:rsidR="005A5A73" w:rsidRPr="00E54A68">
        <w:rPr>
          <w:rFonts w:ascii="Helvetica" w:hAnsi="Helvetica" w:cs="Helvetica"/>
          <w:u w:val="single" w:color="231F20"/>
        </w:rPr>
        <w:t>_______</w:t>
      </w:r>
    </w:p>
    <w:p w14:paraId="7FDA2C20" w14:textId="4D3CBDBA" w:rsidR="00BE2E90" w:rsidRPr="00E54A68" w:rsidRDefault="00E86B38" w:rsidP="00E54A68">
      <w:pPr>
        <w:pStyle w:val="Heading3"/>
        <w:tabs>
          <w:tab w:val="left" w:pos="6579"/>
        </w:tabs>
        <w:spacing w:after="120"/>
        <w:ind w:left="0" w:right="202"/>
        <w:rPr>
          <w:rFonts w:ascii="Helvetica" w:hAnsi="Helvetica" w:cs="Helvetica"/>
        </w:rPr>
      </w:pPr>
      <w:r w:rsidRPr="00E54A68">
        <w:rPr>
          <w:rFonts w:ascii="Helvetica" w:hAnsi="Helvetica" w:cs="Helvetica"/>
        </w:rPr>
        <w:t>Monthly Premium</w:t>
      </w:r>
      <w:r w:rsidRPr="00E54A68">
        <w:rPr>
          <w:rFonts w:ascii="Helvetica" w:hAnsi="Helvetica" w:cs="Helvetica"/>
          <w:b w:val="0"/>
        </w:rPr>
        <w:t>:</w:t>
      </w:r>
      <w:r w:rsidRPr="00E54A68">
        <w:rPr>
          <w:rFonts w:ascii="Helvetica" w:hAnsi="Helvetica" w:cs="Helvetica"/>
          <w:b w:val="0"/>
          <w:spacing w:val="-38"/>
        </w:rPr>
        <w:t xml:space="preserve"> </w:t>
      </w:r>
      <w:r w:rsidRPr="00E54A68">
        <w:rPr>
          <w:rFonts w:ascii="Helvetica" w:hAnsi="Helvetica" w:cs="Helvetica"/>
          <w:b w:val="0"/>
        </w:rPr>
        <w:t xml:space="preserve">A fixed amount that you pay each month </w:t>
      </w:r>
      <w:r w:rsidR="00130910" w:rsidRPr="00E54A68">
        <w:rPr>
          <w:rFonts w:ascii="Helvetica" w:hAnsi="Helvetica" w:cs="Helvetica"/>
          <w:b w:val="0"/>
        </w:rPr>
        <w:t xml:space="preserve">or with each paycheck </w:t>
      </w:r>
      <w:r w:rsidRPr="00E54A68">
        <w:rPr>
          <w:rFonts w:ascii="Helvetica" w:hAnsi="Helvetica" w:cs="Helvetica"/>
          <w:b w:val="0"/>
        </w:rPr>
        <w:t xml:space="preserve">for your </w:t>
      </w:r>
      <w:r w:rsidR="005A5A73" w:rsidRPr="00E54A68">
        <w:rPr>
          <w:rFonts w:ascii="Helvetica" w:hAnsi="Helvetica" w:cs="Helvetica"/>
          <w:b w:val="0"/>
        </w:rPr>
        <w:t xml:space="preserve">health </w:t>
      </w:r>
      <w:r w:rsidRPr="00E54A68">
        <w:rPr>
          <w:rFonts w:ascii="Helvetica" w:hAnsi="Helvetica" w:cs="Helvetica"/>
          <w:b w:val="0"/>
        </w:rPr>
        <w:t xml:space="preserve">plan. If you miss payments or pay late, </w:t>
      </w:r>
      <w:r w:rsidR="00795F18" w:rsidRPr="00E54A68">
        <w:rPr>
          <w:rFonts w:ascii="Helvetica" w:hAnsi="Helvetica" w:cs="Helvetica"/>
          <w:b w:val="0"/>
        </w:rPr>
        <w:t xml:space="preserve">the insurer could cancel </w:t>
      </w:r>
      <w:r w:rsidRPr="00E54A68">
        <w:rPr>
          <w:rFonts w:ascii="Helvetica" w:hAnsi="Helvetica" w:cs="Helvetica"/>
          <w:b w:val="0"/>
        </w:rPr>
        <w:t>your</w:t>
      </w:r>
      <w:r w:rsidR="00795F18" w:rsidRPr="00E54A68">
        <w:rPr>
          <w:rFonts w:ascii="Helvetica" w:hAnsi="Helvetica" w:cs="Helvetica"/>
          <w:b w:val="0"/>
        </w:rPr>
        <w:t xml:space="preserve"> plan</w:t>
      </w:r>
      <w:r w:rsidRPr="00E54A68">
        <w:rPr>
          <w:rFonts w:ascii="Helvetica" w:hAnsi="Helvetica" w:cs="Helvetica"/>
          <w:b w:val="0"/>
        </w:rPr>
        <w:t>.</w:t>
      </w:r>
    </w:p>
    <w:p w14:paraId="6FDBBB03" w14:textId="3997498C" w:rsidR="00BE2E90" w:rsidRPr="00E54A68" w:rsidRDefault="005A5A73" w:rsidP="00E54A68">
      <w:pPr>
        <w:pStyle w:val="Heading3"/>
        <w:tabs>
          <w:tab w:val="left" w:pos="6579"/>
        </w:tabs>
        <w:spacing w:after="120"/>
        <w:ind w:left="1440"/>
        <w:rPr>
          <w:rFonts w:asciiTheme="majorHAnsi" w:hAnsiTheme="majorHAnsi" w:cstheme="minorHAnsi"/>
          <w:b w:val="0"/>
        </w:rPr>
      </w:pPr>
      <w:r w:rsidRPr="00E54A68">
        <w:rPr>
          <w:rFonts w:ascii="Helvetica" w:hAnsi="Helvetica" w:cs="Helvetica"/>
          <w:b w:val="0"/>
        </w:rPr>
        <w:t xml:space="preserve">Your </w:t>
      </w:r>
      <w:r w:rsidR="00E86B38" w:rsidRPr="00E54A68">
        <w:rPr>
          <w:rFonts w:ascii="Helvetica" w:hAnsi="Helvetica" w:cs="Helvetica"/>
          <w:b w:val="0"/>
        </w:rPr>
        <w:t>Monthly Premium:</w:t>
      </w:r>
      <w:r w:rsidR="00D42D3B" w:rsidRPr="00E54A68">
        <w:rPr>
          <w:rFonts w:asciiTheme="majorHAnsi" w:hAnsiTheme="majorHAnsi" w:cstheme="minorHAnsi"/>
          <w:b w:val="0"/>
        </w:rPr>
        <w:t xml:space="preserve"> </w:t>
      </w:r>
      <w:r w:rsidR="00E86B38" w:rsidRPr="00E54A68">
        <w:rPr>
          <w:rFonts w:asciiTheme="majorHAnsi" w:hAnsiTheme="majorHAnsi" w:cstheme="minorHAnsi"/>
          <w:b w:val="0"/>
        </w:rPr>
        <w:tab/>
      </w:r>
    </w:p>
    <w:p w14:paraId="7E0F3B18" w14:textId="77777777" w:rsidR="00BE2E90" w:rsidRDefault="0073190D">
      <w:pPr>
        <w:pStyle w:val="BodyText"/>
        <w:spacing w:before="1" w:line="268" w:lineRule="auto"/>
        <w:ind w:left="100" w:right="256"/>
      </w:pPr>
      <w:r>
        <w:rPr>
          <w:noProof/>
        </w:rPr>
        <mc:AlternateContent>
          <mc:Choice Requires="wpg">
            <w:drawing>
              <wp:anchor distT="0" distB="0" distL="0" distR="0" simplePos="0" relativeHeight="251650560" behindDoc="0" locked="0" layoutInCell="1" allowOverlap="1" wp14:anchorId="38EEF584" wp14:editId="424DA20B">
                <wp:simplePos x="0" y="0"/>
                <wp:positionH relativeFrom="page">
                  <wp:posOffset>3427095</wp:posOffset>
                </wp:positionH>
                <wp:positionV relativeFrom="paragraph">
                  <wp:posOffset>283845</wp:posOffset>
                </wp:positionV>
                <wp:extent cx="638810" cy="622935"/>
                <wp:effectExtent l="4445" t="0" r="4445" b="7620"/>
                <wp:wrapTopAndBottom/>
                <wp:docPr id="177"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10" cy="622935"/>
                          <a:chOff x="3457" y="684"/>
                          <a:chExt cx="1006" cy="981"/>
                        </a:xfrm>
                      </wpg:grpSpPr>
                      <pic:pic xmlns:pic="http://schemas.openxmlformats.org/drawingml/2006/picture">
                        <pic:nvPicPr>
                          <pic:cNvPr id="178" name="Picture 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594" y="687"/>
                            <a:ext cx="15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AutoShape 143"/>
                        <wps:cNvSpPr>
                          <a:spLocks/>
                        </wps:cNvSpPr>
                        <wps:spPr bwMode="auto">
                          <a:xfrm>
                            <a:off x="3465" y="871"/>
                            <a:ext cx="416" cy="242"/>
                          </a:xfrm>
                          <a:custGeom>
                            <a:avLst/>
                            <a:gdLst>
                              <a:gd name="T0" fmla="+- 0 3736 3465"/>
                              <a:gd name="T1" fmla="*/ T0 w 416"/>
                              <a:gd name="T2" fmla="+- 0 871 871"/>
                              <a:gd name="T3" fmla="*/ 871 h 242"/>
                              <a:gd name="T4" fmla="+- 0 3610 3465"/>
                              <a:gd name="T5" fmla="*/ T4 w 416"/>
                              <a:gd name="T6" fmla="+- 0 871 871"/>
                              <a:gd name="T7" fmla="*/ 871 h 242"/>
                              <a:gd name="T8" fmla="+- 0 3575 3465"/>
                              <a:gd name="T9" fmla="*/ T8 w 416"/>
                              <a:gd name="T10" fmla="+- 0 878 871"/>
                              <a:gd name="T11" fmla="*/ 878 h 242"/>
                              <a:gd name="T12" fmla="+- 0 3545 3465"/>
                              <a:gd name="T13" fmla="*/ T12 w 416"/>
                              <a:gd name="T14" fmla="+- 0 897 871"/>
                              <a:gd name="T15" fmla="*/ 897 h 242"/>
                              <a:gd name="T16" fmla="+- 0 3523 3465"/>
                              <a:gd name="T17" fmla="*/ T16 w 416"/>
                              <a:gd name="T18" fmla="+- 0 923 871"/>
                              <a:gd name="T19" fmla="*/ 923 h 242"/>
                              <a:gd name="T20" fmla="+- 0 3509 3465"/>
                              <a:gd name="T21" fmla="*/ T20 w 416"/>
                              <a:gd name="T22" fmla="+- 0 952 871"/>
                              <a:gd name="T23" fmla="*/ 952 h 242"/>
                              <a:gd name="T24" fmla="+- 0 3465 3465"/>
                              <a:gd name="T25" fmla="*/ T24 w 416"/>
                              <a:gd name="T26" fmla="+- 0 1113 871"/>
                              <a:gd name="T27" fmla="*/ 1113 h 242"/>
                              <a:gd name="T28" fmla="+- 0 3534 3465"/>
                              <a:gd name="T29" fmla="*/ T28 w 416"/>
                              <a:gd name="T30" fmla="+- 0 1113 871"/>
                              <a:gd name="T31" fmla="*/ 1113 h 242"/>
                              <a:gd name="T32" fmla="+- 0 3570 3465"/>
                              <a:gd name="T33" fmla="*/ T32 w 416"/>
                              <a:gd name="T34" fmla="+- 0 980 871"/>
                              <a:gd name="T35" fmla="*/ 980 h 242"/>
                              <a:gd name="T36" fmla="+- 0 3844 3465"/>
                              <a:gd name="T37" fmla="*/ T36 w 416"/>
                              <a:gd name="T38" fmla="+- 0 980 871"/>
                              <a:gd name="T39" fmla="*/ 980 h 242"/>
                              <a:gd name="T40" fmla="+- 0 3836 3465"/>
                              <a:gd name="T41" fmla="*/ T40 w 416"/>
                              <a:gd name="T42" fmla="+- 0 952 871"/>
                              <a:gd name="T43" fmla="*/ 952 h 242"/>
                              <a:gd name="T44" fmla="+- 0 3823 3465"/>
                              <a:gd name="T45" fmla="*/ T44 w 416"/>
                              <a:gd name="T46" fmla="+- 0 923 871"/>
                              <a:gd name="T47" fmla="*/ 923 h 242"/>
                              <a:gd name="T48" fmla="+- 0 3801 3465"/>
                              <a:gd name="T49" fmla="*/ T48 w 416"/>
                              <a:gd name="T50" fmla="+- 0 897 871"/>
                              <a:gd name="T51" fmla="*/ 897 h 242"/>
                              <a:gd name="T52" fmla="+- 0 3771 3465"/>
                              <a:gd name="T53" fmla="*/ T52 w 416"/>
                              <a:gd name="T54" fmla="+- 0 878 871"/>
                              <a:gd name="T55" fmla="*/ 878 h 242"/>
                              <a:gd name="T56" fmla="+- 0 3736 3465"/>
                              <a:gd name="T57" fmla="*/ T56 w 416"/>
                              <a:gd name="T58" fmla="+- 0 871 871"/>
                              <a:gd name="T59" fmla="*/ 871 h 242"/>
                              <a:gd name="T60" fmla="+- 0 3744 3465"/>
                              <a:gd name="T61" fmla="*/ T60 w 416"/>
                              <a:gd name="T62" fmla="+- 0 980 871"/>
                              <a:gd name="T63" fmla="*/ 980 h 242"/>
                              <a:gd name="T64" fmla="+- 0 3601 3465"/>
                              <a:gd name="T65" fmla="*/ T64 w 416"/>
                              <a:gd name="T66" fmla="+- 0 980 871"/>
                              <a:gd name="T67" fmla="*/ 980 h 242"/>
                              <a:gd name="T68" fmla="+- 0 3566 3465"/>
                              <a:gd name="T69" fmla="*/ T68 w 416"/>
                              <a:gd name="T70" fmla="+- 0 1113 871"/>
                              <a:gd name="T71" fmla="*/ 1113 h 242"/>
                              <a:gd name="T72" fmla="+- 0 3780 3465"/>
                              <a:gd name="T73" fmla="*/ T72 w 416"/>
                              <a:gd name="T74" fmla="+- 0 1113 871"/>
                              <a:gd name="T75" fmla="*/ 1113 h 242"/>
                              <a:gd name="T76" fmla="+- 0 3744 3465"/>
                              <a:gd name="T77" fmla="*/ T76 w 416"/>
                              <a:gd name="T78" fmla="+- 0 980 871"/>
                              <a:gd name="T79" fmla="*/ 980 h 242"/>
                              <a:gd name="T80" fmla="+- 0 3844 3465"/>
                              <a:gd name="T81" fmla="*/ T80 w 416"/>
                              <a:gd name="T82" fmla="+- 0 980 871"/>
                              <a:gd name="T83" fmla="*/ 980 h 242"/>
                              <a:gd name="T84" fmla="+- 0 3775 3465"/>
                              <a:gd name="T85" fmla="*/ T84 w 416"/>
                              <a:gd name="T86" fmla="+- 0 980 871"/>
                              <a:gd name="T87" fmla="*/ 980 h 242"/>
                              <a:gd name="T88" fmla="+- 0 3812 3465"/>
                              <a:gd name="T89" fmla="*/ T88 w 416"/>
                              <a:gd name="T90" fmla="+- 0 1113 871"/>
                              <a:gd name="T91" fmla="*/ 1113 h 242"/>
                              <a:gd name="T92" fmla="+- 0 3881 3465"/>
                              <a:gd name="T93" fmla="*/ T92 w 416"/>
                              <a:gd name="T94" fmla="+- 0 1113 871"/>
                              <a:gd name="T95" fmla="*/ 1113 h 242"/>
                              <a:gd name="T96" fmla="+- 0 3844 3465"/>
                              <a:gd name="T97" fmla="*/ T96 w 416"/>
                              <a:gd name="T98" fmla="+- 0 980 871"/>
                              <a:gd name="T99" fmla="*/ 980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6" h="242">
                                <a:moveTo>
                                  <a:pt x="271" y="0"/>
                                </a:moveTo>
                                <a:lnTo>
                                  <a:pt x="145" y="0"/>
                                </a:lnTo>
                                <a:lnTo>
                                  <a:pt x="110" y="7"/>
                                </a:lnTo>
                                <a:lnTo>
                                  <a:pt x="80" y="26"/>
                                </a:lnTo>
                                <a:lnTo>
                                  <a:pt x="58" y="52"/>
                                </a:lnTo>
                                <a:lnTo>
                                  <a:pt x="44" y="81"/>
                                </a:lnTo>
                                <a:lnTo>
                                  <a:pt x="0" y="242"/>
                                </a:lnTo>
                                <a:lnTo>
                                  <a:pt x="69" y="242"/>
                                </a:lnTo>
                                <a:lnTo>
                                  <a:pt x="105" y="109"/>
                                </a:lnTo>
                                <a:lnTo>
                                  <a:pt x="379" y="109"/>
                                </a:lnTo>
                                <a:lnTo>
                                  <a:pt x="371" y="81"/>
                                </a:lnTo>
                                <a:lnTo>
                                  <a:pt x="358" y="52"/>
                                </a:lnTo>
                                <a:lnTo>
                                  <a:pt x="336" y="26"/>
                                </a:lnTo>
                                <a:lnTo>
                                  <a:pt x="306" y="7"/>
                                </a:lnTo>
                                <a:lnTo>
                                  <a:pt x="271" y="0"/>
                                </a:lnTo>
                                <a:close/>
                                <a:moveTo>
                                  <a:pt x="279" y="109"/>
                                </a:moveTo>
                                <a:lnTo>
                                  <a:pt x="136" y="109"/>
                                </a:lnTo>
                                <a:lnTo>
                                  <a:pt x="101" y="242"/>
                                </a:lnTo>
                                <a:lnTo>
                                  <a:pt x="315" y="242"/>
                                </a:lnTo>
                                <a:lnTo>
                                  <a:pt x="279" y="109"/>
                                </a:lnTo>
                                <a:close/>
                                <a:moveTo>
                                  <a:pt x="379" y="109"/>
                                </a:moveTo>
                                <a:lnTo>
                                  <a:pt x="310" y="109"/>
                                </a:lnTo>
                                <a:lnTo>
                                  <a:pt x="347" y="242"/>
                                </a:lnTo>
                                <a:lnTo>
                                  <a:pt x="416" y="242"/>
                                </a:lnTo>
                                <a:lnTo>
                                  <a:pt x="379" y="109"/>
                                </a:lnTo>
                                <a:close/>
                              </a:path>
                            </a:pathLst>
                          </a:custGeom>
                          <a:solidFill>
                            <a:srgbClr val="003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Picture 1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182" y="684"/>
                            <a:ext cx="15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457" y="1291"/>
                            <a:ext cx="373"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AutoShape 140"/>
                        <wps:cNvSpPr>
                          <a:spLocks/>
                        </wps:cNvSpPr>
                        <wps:spPr bwMode="auto">
                          <a:xfrm>
                            <a:off x="3457" y="871"/>
                            <a:ext cx="1006" cy="794"/>
                          </a:xfrm>
                          <a:custGeom>
                            <a:avLst/>
                            <a:gdLst>
                              <a:gd name="T0" fmla="+- 0 4247 3457"/>
                              <a:gd name="T1" fmla="*/ T0 w 1006"/>
                              <a:gd name="T2" fmla="+- 0 1248 871"/>
                              <a:gd name="T3" fmla="*/ 1248 h 794"/>
                              <a:gd name="T4" fmla="+- 0 4153 3457"/>
                              <a:gd name="T5" fmla="*/ T4 w 1006"/>
                              <a:gd name="T6" fmla="+- 0 1248 871"/>
                              <a:gd name="T7" fmla="*/ 1248 h 794"/>
                              <a:gd name="T8" fmla="+- 0 4153 3457"/>
                              <a:gd name="T9" fmla="*/ T8 w 1006"/>
                              <a:gd name="T10" fmla="+- 0 1617 871"/>
                              <a:gd name="T11" fmla="*/ 1617 h 794"/>
                              <a:gd name="T12" fmla="+- 0 4157 3457"/>
                              <a:gd name="T13" fmla="*/ T12 w 1006"/>
                              <a:gd name="T14" fmla="+- 0 1636 871"/>
                              <a:gd name="T15" fmla="*/ 1636 h 794"/>
                              <a:gd name="T16" fmla="+- 0 4167 3457"/>
                              <a:gd name="T17" fmla="*/ T16 w 1006"/>
                              <a:gd name="T18" fmla="+- 0 1650 871"/>
                              <a:gd name="T19" fmla="*/ 1650 h 794"/>
                              <a:gd name="T20" fmla="+- 0 4182 3457"/>
                              <a:gd name="T21" fmla="*/ T20 w 1006"/>
                              <a:gd name="T22" fmla="+- 0 1660 871"/>
                              <a:gd name="T23" fmla="*/ 1660 h 794"/>
                              <a:gd name="T24" fmla="+- 0 4200 3457"/>
                              <a:gd name="T25" fmla="*/ T24 w 1006"/>
                              <a:gd name="T26" fmla="+- 0 1664 871"/>
                              <a:gd name="T27" fmla="*/ 1664 h 794"/>
                              <a:gd name="T28" fmla="+- 0 4218 3457"/>
                              <a:gd name="T29" fmla="*/ T28 w 1006"/>
                              <a:gd name="T30" fmla="+- 0 1660 871"/>
                              <a:gd name="T31" fmla="*/ 1660 h 794"/>
                              <a:gd name="T32" fmla="+- 0 4233 3457"/>
                              <a:gd name="T33" fmla="*/ T32 w 1006"/>
                              <a:gd name="T34" fmla="+- 0 1650 871"/>
                              <a:gd name="T35" fmla="*/ 1650 h 794"/>
                              <a:gd name="T36" fmla="+- 0 4243 3457"/>
                              <a:gd name="T37" fmla="*/ T36 w 1006"/>
                              <a:gd name="T38" fmla="+- 0 1636 871"/>
                              <a:gd name="T39" fmla="*/ 1636 h 794"/>
                              <a:gd name="T40" fmla="+- 0 4247 3457"/>
                              <a:gd name="T41" fmla="*/ T40 w 1006"/>
                              <a:gd name="T42" fmla="+- 0 1617 871"/>
                              <a:gd name="T43" fmla="*/ 1617 h 794"/>
                              <a:gd name="T44" fmla="+- 0 4247 3457"/>
                              <a:gd name="T45" fmla="*/ T44 w 1006"/>
                              <a:gd name="T46" fmla="+- 0 1248 871"/>
                              <a:gd name="T47" fmla="*/ 1248 h 794"/>
                              <a:gd name="T48" fmla="+- 0 4371 3457"/>
                              <a:gd name="T49" fmla="*/ T48 w 1006"/>
                              <a:gd name="T50" fmla="+- 0 1248 871"/>
                              <a:gd name="T51" fmla="*/ 1248 h 794"/>
                              <a:gd name="T52" fmla="+- 0 4277 3457"/>
                              <a:gd name="T53" fmla="*/ T52 w 1006"/>
                              <a:gd name="T54" fmla="+- 0 1248 871"/>
                              <a:gd name="T55" fmla="*/ 1248 h 794"/>
                              <a:gd name="T56" fmla="+- 0 4277 3457"/>
                              <a:gd name="T57" fmla="*/ T56 w 1006"/>
                              <a:gd name="T58" fmla="+- 0 1617 871"/>
                              <a:gd name="T59" fmla="*/ 1617 h 794"/>
                              <a:gd name="T60" fmla="+- 0 4281 3457"/>
                              <a:gd name="T61" fmla="*/ T60 w 1006"/>
                              <a:gd name="T62" fmla="+- 0 1636 871"/>
                              <a:gd name="T63" fmla="*/ 1636 h 794"/>
                              <a:gd name="T64" fmla="+- 0 4291 3457"/>
                              <a:gd name="T65" fmla="*/ T64 w 1006"/>
                              <a:gd name="T66" fmla="+- 0 1650 871"/>
                              <a:gd name="T67" fmla="*/ 1650 h 794"/>
                              <a:gd name="T68" fmla="+- 0 4305 3457"/>
                              <a:gd name="T69" fmla="*/ T68 w 1006"/>
                              <a:gd name="T70" fmla="+- 0 1660 871"/>
                              <a:gd name="T71" fmla="*/ 1660 h 794"/>
                              <a:gd name="T72" fmla="+- 0 4324 3457"/>
                              <a:gd name="T73" fmla="*/ T72 w 1006"/>
                              <a:gd name="T74" fmla="+- 0 1664 871"/>
                              <a:gd name="T75" fmla="*/ 1664 h 794"/>
                              <a:gd name="T76" fmla="+- 0 4342 3457"/>
                              <a:gd name="T77" fmla="*/ T76 w 1006"/>
                              <a:gd name="T78" fmla="+- 0 1660 871"/>
                              <a:gd name="T79" fmla="*/ 1660 h 794"/>
                              <a:gd name="T80" fmla="+- 0 4357 3457"/>
                              <a:gd name="T81" fmla="*/ T80 w 1006"/>
                              <a:gd name="T82" fmla="+- 0 1650 871"/>
                              <a:gd name="T83" fmla="*/ 1650 h 794"/>
                              <a:gd name="T84" fmla="+- 0 4367 3457"/>
                              <a:gd name="T85" fmla="*/ T84 w 1006"/>
                              <a:gd name="T86" fmla="+- 0 1636 871"/>
                              <a:gd name="T87" fmla="*/ 1636 h 794"/>
                              <a:gd name="T88" fmla="+- 0 4371 3457"/>
                              <a:gd name="T89" fmla="*/ T88 w 1006"/>
                              <a:gd name="T90" fmla="+- 0 1617 871"/>
                              <a:gd name="T91" fmla="*/ 1617 h 794"/>
                              <a:gd name="T92" fmla="+- 0 4371 3457"/>
                              <a:gd name="T93" fmla="*/ T92 w 1006"/>
                              <a:gd name="T94" fmla="+- 0 1248 871"/>
                              <a:gd name="T95" fmla="*/ 1248 h 794"/>
                              <a:gd name="T96" fmla="+- 0 4463 3457"/>
                              <a:gd name="T97" fmla="*/ T96 w 1006"/>
                              <a:gd name="T98" fmla="+- 0 1159 871"/>
                              <a:gd name="T99" fmla="*/ 1159 h 794"/>
                              <a:gd name="T100" fmla="+- 0 3457 3457"/>
                              <a:gd name="T101" fmla="*/ T100 w 1006"/>
                              <a:gd name="T102" fmla="+- 0 1159 871"/>
                              <a:gd name="T103" fmla="*/ 1159 h 794"/>
                              <a:gd name="T104" fmla="+- 0 3457 3457"/>
                              <a:gd name="T105" fmla="*/ T104 w 1006"/>
                              <a:gd name="T106" fmla="+- 0 1248 871"/>
                              <a:gd name="T107" fmla="*/ 1248 h 794"/>
                              <a:gd name="T108" fmla="+- 0 4247 3457"/>
                              <a:gd name="T109" fmla="*/ T108 w 1006"/>
                              <a:gd name="T110" fmla="+- 0 1248 871"/>
                              <a:gd name="T111" fmla="*/ 1248 h 794"/>
                              <a:gd name="T112" fmla="+- 0 4247 3457"/>
                              <a:gd name="T113" fmla="*/ T112 w 1006"/>
                              <a:gd name="T114" fmla="+- 0 1248 871"/>
                              <a:gd name="T115" fmla="*/ 1248 h 794"/>
                              <a:gd name="T116" fmla="+- 0 4371 3457"/>
                              <a:gd name="T117" fmla="*/ T116 w 1006"/>
                              <a:gd name="T118" fmla="+- 0 1248 871"/>
                              <a:gd name="T119" fmla="*/ 1248 h 794"/>
                              <a:gd name="T120" fmla="+- 0 4463 3457"/>
                              <a:gd name="T121" fmla="*/ T120 w 1006"/>
                              <a:gd name="T122" fmla="+- 0 1248 871"/>
                              <a:gd name="T123" fmla="*/ 1248 h 794"/>
                              <a:gd name="T124" fmla="+- 0 4463 3457"/>
                              <a:gd name="T125" fmla="*/ T124 w 1006"/>
                              <a:gd name="T126" fmla="+- 0 1159 871"/>
                              <a:gd name="T127" fmla="*/ 1159 h 794"/>
                              <a:gd name="T128" fmla="+- 0 4417 3457"/>
                              <a:gd name="T129" fmla="*/ T128 w 1006"/>
                              <a:gd name="T130" fmla="+- 0 950 871"/>
                              <a:gd name="T131" fmla="*/ 950 h 794"/>
                              <a:gd name="T132" fmla="+- 0 4153 3457"/>
                              <a:gd name="T133" fmla="*/ T132 w 1006"/>
                              <a:gd name="T134" fmla="+- 0 950 871"/>
                              <a:gd name="T135" fmla="*/ 950 h 794"/>
                              <a:gd name="T136" fmla="+- 0 4153 3457"/>
                              <a:gd name="T137" fmla="*/ T136 w 1006"/>
                              <a:gd name="T138" fmla="+- 0 1159 871"/>
                              <a:gd name="T139" fmla="*/ 1159 h 794"/>
                              <a:gd name="T140" fmla="+- 0 4417 3457"/>
                              <a:gd name="T141" fmla="*/ T140 w 1006"/>
                              <a:gd name="T142" fmla="+- 0 1159 871"/>
                              <a:gd name="T143" fmla="*/ 1159 h 794"/>
                              <a:gd name="T144" fmla="+- 0 4417 3457"/>
                              <a:gd name="T145" fmla="*/ T144 w 1006"/>
                              <a:gd name="T146" fmla="+- 0 950 871"/>
                              <a:gd name="T147" fmla="*/ 950 h 794"/>
                              <a:gd name="T148" fmla="+- 0 4346 3457"/>
                              <a:gd name="T149" fmla="*/ T148 w 1006"/>
                              <a:gd name="T150" fmla="+- 0 871 871"/>
                              <a:gd name="T151" fmla="*/ 871 h 794"/>
                              <a:gd name="T152" fmla="+- 0 4159 3457"/>
                              <a:gd name="T153" fmla="*/ T152 w 1006"/>
                              <a:gd name="T154" fmla="+- 0 871 871"/>
                              <a:gd name="T155" fmla="*/ 871 h 794"/>
                              <a:gd name="T156" fmla="+- 0 4136 3457"/>
                              <a:gd name="T157" fmla="*/ T156 w 1006"/>
                              <a:gd name="T158" fmla="+- 0 873 871"/>
                              <a:gd name="T159" fmla="*/ 873 h 794"/>
                              <a:gd name="T160" fmla="+- 0 4121 3457"/>
                              <a:gd name="T161" fmla="*/ T160 w 1006"/>
                              <a:gd name="T162" fmla="+- 0 878 871"/>
                              <a:gd name="T163" fmla="*/ 878 h 794"/>
                              <a:gd name="T164" fmla="+- 0 4111 3457"/>
                              <a:gd name="T165" fmla="*/ T164 w 1006"/>
                              <a:gd name="T166" fmla="+- 0 885 871"/>
                              <a:gd name="T167" fmla="*/ 885 h 794"/>
                              <a:gd name="T168" fmla="+- 0 4103 3457"/>
                              <a:gd name="T169" fmla="*/ T168 w 1006"/>
                              <a:gd name="T170" fmla="+- 0 893 871"/>
                              <a:gd name="T171" fmla="*/ 893 h 794"/>
                              <a:gd name="T172" fmla="+- 0 3949 3457"/>
                              <a:gd name="T173" fmla="*/ T172 w 1006"/>
                              <a:gd name="T174" fmla="+- 0 1078 871"/>
                              <a:gd name="T175" fmla="*/ 1078 h 794"/>
                              <a:gd name="T176" fmla="+- 0 3940 3457"/>
                              <a:gd name="T177" fmla="*/ T176 w 1006"/>
                              <a:gd name="T178" fmla="+- 0 1107 871"/>
                              <a:gd name="T179" fmla="*/ 1107 h 794"/>
                              <a:gd name="T180" fmla="+- 0 3953 3457"/>
                              <a:gd name="T181" fmla="*/ T180 w 1006"/>
                              <a:gd name="T182" fmla="+- 0 1130 871"/>
                              <a:gd name="T183" fmla="*/ 1130 h 794"/>
                              <a:gd name="T184" fmla="+- 0 3978 3457"/>
                              <a:gd name="T185" fmla="*/ T184 w 1006"/>
                              <a:gd name="T186" fmla="+- 0 1139 871"/>
                              <a:gd name="T187" fmla="*/ 1139 h 794"/>
                              <a:gd name="T188" fmla="+- 0 4005 3457"/>
                              <a:gd name="T189" fmla="*/ T188 w 1006"/>
                              <a:gd name="T190" fmla="+- 0 1126 871"/>
                              <a:gd name="T191" fmla="*/ 1126 h 794"/>
                              <a:gd name="T192" fmla="+- 0 4153 3457"/>
                              <a:gd name="T193" fmla="*/ T192 w 1006"/>
                              <a:gd name="T194" fmla="+- 0 950 871"/>
                              <a:gd name="T195" fmla="*/ 950 h 794"/>
                              <a:gd name="T196" fmla="+- 0 4417 3457"/>
                              <a:gd name="T197" fmla="*/ T196 w 1006"/>
                              <a:gd name="T198" fmla="+- 0 950 871"/>
                              <a:gd name="T199" fmla="*/ 950 h 794"/>
                              <a:gd name="T200" fmla="+- 0 4417 3457"/>
                              <a:gd name="T201" fmla="*/ T200 w 1006"/>
                              <a:gd name="T202" fmla="+- 0 941 871"/>
                              <a:gd name="T203" fmla="*/ 941 h 794"/>
                              <a:gd name="T204" fmla="+- 0 4412 3457"/>
                              <a:gd name="T205" fmla="*/ T204 w 1006"/>
                              <a:gd name="T206" fmla="+- 0 914 871"/>
                              <a:gd name="T207" fmla="*/ 914 h 794"/>
                              <a:gd name="T208" fmla="+- 0 4397 3457"/>
                              <a:gd name="T209" fmla="*/ T208 w 1006"/>
                              <a:gd name="T210" fmla="+- 0 891 871"/>
                              <a:gd name="T211" fmla="*/ 891 h 794"/>
                              <a:gd name="T212" fmla="+- 0 4374 3457"/>
                              <a:gd name="T213" fmla="*/ T212 w 1006"/>
                              <a:gd name="T214" fmla="+- 0 876 871"/>
                              <a:gd name="T215" fmla="*/ 876 h 794"/>
                              <a:gd name="T216" fmla="+- 0 4346 3457"/>
                              <a:gd name="T217" fmla="*/ T216 w 1006"/>
                              <a:gd name="T218" fmla="+- 0 871 871"/>
                              <a:gd name="T219" fmla="*/ 871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06" h="794">
                                <a:moveTo>
                                  <a:pt x="790" y="377"/>
                                </a:moveTo>
                                <a:lnTo>
                                  <a:pt x="696" y="377"/>
                                </a:lnTo>
                                <a:lnTo>
                                  <a:pt x="696" y="746"/>
                                </a:lnTo>
                                <a:lnTo>
                                  <a:pt x="700" y="765"/>
                                </a:lnTo>
                                <a:lnTo>
                                  <a:pt x="710" y="779"/>
                                </a:lnTo>
                                <a:lnTo>
                                  <a:pt x="725" y="789"/>
                                </a:lnTo>
                                <a:lnTo>
                                  <a:pt x="743" y="793"/>
                                </a:lnTo>
                                <a:lnTo>
                                  <a:pt x="761" y="789"/>
                                </a:lnTo>
                                <a:lnTo>
                                  <a:pt x="776" y="779"/>
                                </a:lnTo>
                                <a:lnTo>
                                  <a:pt x="786" y="765"/>
                                </a:lnTo>
                                <a:lnTo>
                                  <a:pt x="790" y="746"/>
                                </a:lnTo>
                                <a:lnTo>
                                  <a:pt x="790" y="377"/>
                                </a:lnTo>
                                <a:close/>
                                <a:moveTo>
                                  <a:pt x="914" y="377"/>
                                </a:moveTo>
                                <a:lnTo>
                                  <a:pt x="820" y="377"/>
                                </a:lnTo>
                                <a:lnTo>
                                  <a:pt x="820" y="746"/>
                                </a:lnTo>
                                <a:lnTo>
                                  <a:pt x="824" y="765"/>
                                </a:lnTo>
                                <a:lnTo>
                                  <a:pt x="834" y="779"/>
                                </a:lnTo>
                                <a:lnTo>
                                  <a:pt x="848" y="789"/>
                                </a:lnTo>
                                <a:lnTo>
                                  <a:pt x="867" y="793"/>
                                </a:lnTo>
                                <a:lnTo>
                                  <a:pt x="885" y="789"/>
                                </a:lnTo>
                                <a:lnTo>
                                  <a:pt x="900" y="779"/>
                                </a:lnTo>
                                <a:lnTo>
                                  <a:pt x="910" y="765"/>
                                </a:lnTo>
                                <a:lnTo>
                                  <a:pt x="914" y="746"/>
                                </a:lnTo>
                                <a:lnTo>
                                  <a:pt x="914" y="377"/>
                                </a:lnTo>
                                <a:close/>
                                <a:moveTo>
                                  <a:pt x="1006" y="288"/>
                                </a:moveTo>
                                <a:lnTo>
                                  <a:pt x="0" y="288"/>
                                </a:lnTo>
                                <a:lnTo>
                                  <a:pt x="0" y="377"/>
                                </a:lnTo>
                                <a:lnTo>
                                  <a:pt x="790" y="377"/>
                                </a:lnTo>
                                <a:lnTo>
                                  <a:pt x="914" y="377"/>
                                </a:lnTo>
                                <a:lnTo>
                                  <a:pt x="1006" y="377"/>
                                </a:lnTo>
                                <a:lnTo>
                                  <a:pt x="1006" y="288"/>
                                </a:lnTo>
                                <a:close/>
                                <a:moveTo>
                                  <a:pt x="960" y="79"/>
                                </a:moveTo>
                                <a:lnTo>
                                  <a:pt x="696" y="79"/>
                                </a:lnTo>
                                <a:lnTo>
                                  <a:pt x="696" y="288"/>
                                </a:lnTo>
                                <a:lnTo>
                                  <a:pt x="960" y="288"/>
                                </a:lnTo>
                                <a:lnTo>
                                  <a:pt x="960" y="79"/>
                                </a:lnTo>
                                <a:close/>
                                <a:moveTo>
                                  <a:pt x="889" y="0"/>
                                </a:moveTo>
                                <a:lnTo>
                                  <a:pt x="702" y="0"/>
                                </a:lnTo>
                                <a:lnTo>
                                  <a:pt x="679" y="2"/>
                                </a:lnTo>
                                <a:lnTo>
                                  <a:pt x="664" y="7"/>
                                </a:lnTo>
                                <a:lnTo>
                                  <a:pt x="654" y="14"/>
                                </a:lnTo>
                                <a:lnTo>
                                  <a:pt x="646" y="22"/>
                                </a:lnTo>
                                <a:lnTo>
                                  <a:pt x="492" y="207"/>
                                </a:lnTo>
                                <a:lnTo>
                                  <a:pt x="483" y="236"/>
                                </a:lnTo>
                                <a:lnTo>
                                  <a:pt x="496" y="259"/>
                                </a:lnTo>
                                <a:lnTo>
                                  <a:pt x="521" y="268"/>
                                </a:lnTo>
                                <a:lnTo>
                                  <a:pt x="548" y="255"/>
                                </a:lnTo>
                                <a:lnTo>
                                  <a:pt x="696" y="79"/>
                                </a:lnTo>
                                <a:lnTo>
                                  <a:pt x="960" y="79"/>
                                </a:lnTo>
                                <a:lnTo>
                                  <a:pt x="960" y="70"/>
                                </a:lnTo>
                                <a:lnTo>
                                  <a:pt x="955" y="43"/>
                                </a:lnTo>
                                <a:lnTo>
                                  <a:pt x="940" y="20"/>
                                </a:lnTo>
                                <a:lnTo>
                                  <a:pt x="917" y="5"/>
                                </a:lnTo>
                                <a:lnTo>
                                  <a:pt x="889" y="0"/>
                                </a:lnTo>
                                <a:close/>
                              </a:path>
                            </a:pathLst>
                          </a:custGeom>
                          <a:solidFill>
                            <a:srgbClr val="003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CD0DF" id="Group 139" o:spid="_x0000_s1026" style="position:absolute;margin-left:269.85pt;margin-top:22.35pt;width:50.3pt;height:49.05pt;z-index:251650560;mso-wrap-distance-left:0;mso-wrap-distance-right:0;mso-position-horizontal-relative:page" coordorigin="3457,684" coordsize="1006,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left:3594;top:687;width:157;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">
                  <v:imagedata r:id="rId18" o:title=""/>
                </v:shape>
                <v:shape id="AutoShape 143" o:spid="_x0000_s1028" style="position:absolute;left:3465;top:871;width:416;height:242;visibility:visible;mso-wrap-style:square;v-text-anchor:top" coordsize="41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" path="m271,l145,,110,7,80,26,58,52,44,81,,242r69,l105,109r274,l371,81,358,52,336,26,306,7,271,xm279,109r-143,l101,242r214,l279,109xm379,109r-69,l347,242r69,l379,109xe" fillcolor="#00395d" stroked="f">
                  <v:path arrowok="t" o:connecttype="custom" o:connectlocs="271,871;145,871;110,878;80,897;58,923;44,952;0,1113;69,1113;105,980;379,980;371,952;358,923;336,897;306,878;271,871;279,980;136,980;101,1113;315,1113;279,980;379,980;310,980;347,1113;416,1113;379,980" o:connectangles="0,0,0,0,0,0,0,0,0,0,0,0,0,0,0,0,0,0,0,0,0,0,0,0,0"/>
                </v:shape>
                <v:shape id="Picture 142" o:spid="_x0000_s1029" type="#_x0000_t75" style="position:absolute;left:4182;top:684;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">
                  <v:imagedata r:id="rId19" o:title=""/>
                </v:shape>
                <v:shape id="Picture 141" o:spid="_x0000_s1030" type="#_x0000_t75" style="position:absolute;left:3457;top:1291;width:373;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">
                  <v:imagedata r:id="rId20" o:title=""/>
                </v:shape>
                <v:shape id="AutoShape 140" o:spid="_x0000_s1031" style="position:absolute;left:3457;top:871;width:1006;height:794;visibility:visible;mso-wrap-style:square;v-text-anchor:top" coordsize="100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" path="m790,377r-94,l696,746r4,19l710,779r15,10l743,793r18,-4l776,779r10,-14l790,746r,-369xm914,377r-94,l820,746r4,19l834,779r14,10l867,793r18,-4l900,779r10,-14l914,746r,-369xm1006,288l,288r,89l790,377r124,l1006,377r,-89xm960,79r-264,l696,288r264,l960,79xm889,l702,,679,2,664,7r-10,7l646,22,492,207r-9,29l496,259r25,9l548,255,696,79r264,l960,70,955,43,940,20,917,5,889,xe" fillcolor="#00395d" stroked="f">
                  <v:path arrowok="t" o:connecttype="custom" o:connectlocs="790,1248;696,1248;696,1617;700,1636;710,1650;725,1660;743,1664;761,1660;776,1650;786,1636;790,1617;790,1248;914,1248;820,1248;820,1617;824,1636;834,1650;848,1660;867,1664;885,1660;900,1650;910,1636;914,1617;914,1248;1006,1159;0,1159;0,1248;790,1248;790,1248;914,1248;1006,1248;1006,1159;960,950;696,950;696,1159;960,1159;960,950;889,871;702,871;679,873;664,878;654,885;646,893;492,1078;483,1107;496,1130;521,1139;548,1126;696,950;960,950;960,941;955,914;940,891;917,876;889,871" o:connectangles="0,0,0,0,0,0,0,0,0,0,0,0,0,0,0,0,0,0,0,0,0,0,0,0,0,0,0,0,0,0,0,0,0,0,0,0,0,0,0,0,0,0,0,0,0,0,0,0,0,0,0,0,0,0,0"/>
                </v:shape>
                <w10:wrap type="topAndBottom" anchorx="page"/>
              </v:group>
            </w:pict>
          </mc:Fallback>
        </mc:AlternateContent>
      </w:r>
    </w:p>
    <w:p w14:paraId="1FAF0337" w14:textId="4E5F22E1" w:rsidR="00EB6E42" w:rsidRDefault="00EB6E42">
      <w:pPr>
        <w:rPr>
          <w:rFonts w:ascii="Helvetica" w:hAnsi="Helvetica" w:cs="Helvetica"/>
          <w:b/>
          <w:bCs/>
          <w:szCs w:val="26"/>
        </w:rPr>
      </w:pPr>
      <w:bookmarkStart w:id="6" w:name="_How_You_and"/>
      <w:bookmarkEnd w:id="6"/>
    </w:p>
    <w:p w14:paraId="32C9DDF1" w14:textId="77777777" w:rsidR="00630FA1" w:rsidRDefault="00630FA1">
      <w:pPr>
        <w:rPr>
          <w:rFonts w:ascii="Helvetica" w:hAnsi="Helvetica" w:cs="Helvetica"/>
          <w:b/>
          <w:bCs/>
          <w:szCs w:val="26"/>
        </w:rPr>
      </w:pPr>
    </w:p>
    <w:p w14:paraId="63285F42" w14:textId="77777777" w:rsidR="00814AC8" w:rsidRPr="00E54A68" w:rsidRDefault="00814AC8" w:rsidP="00E54A68">
      <w:pPr>
        <w:pStyle w:val="Heading2"/>
        <w:spacing w:before="0" w:after="120"/>
        <w:ind w:left="919"/>
        <w:jc w:val="center"/>
        <w:rPr>
          <w:rFonts w:ascii="Helvetica" w:hAnsi="Helvetica" w:cs="Helvetica"/>
          <w:sz w:val="22"/>
          <w:szCs w:val="22"/>
        </w:rPr>
      </w:pPr>
      <w:r w:rsidRPr="00E54A68">
        <w:rPr>
          <w:rFonts w:ascii="Helvetica" w:hAnsi="Helvetica" w:cs="Helvetica"/>
          <w:sz w:val="22"/>
          <w:szCs w:val="22"/>
        </w:rPr>
        <w:t>How You and Your Health Plan Share Costs—Example</w:t>
      </w:r>
    </w:p>
    <w:p w14:paraId="1EDB4038" w14:textId="79E5C6BB" w:rsidR="00814AC8" w:rsidRDefault="00814AC8" w:rsidP="00E54A68">
      <w:pPr>
        <w:spacing w:after="120"/>
        <w:ind w:left="439"/>
        <w:rPr>
          <w:rFonts w:ascii="Helvetica" w:hAnsi="Helvetica" w:cs="Helvetica"/>
        </w:rPr>
      </w:pPr>
      <w:r w:rsidRPr="00E54A68">
        <w:rPr>
          <w:rFonts w:ascii="Helvetica" w:hAnsi="Helvetica" w:cs="Helvetica"/>
        </w:rPr>
        <w:t xml:space="preserve">Jane’s Plan Deductible: $1,500 | </w:t>
      </w:r>
      <w:r w:rsidR="008D3B28" w:rsidRPr="00546FBE">
        <w:rPr>
          <w:rFonts w:ascii="Helvetica" w:hAnsi="Helvetica" w:cs="Helvetica"/>
        </w:rPr>
        <w:t>Co-Pay: $0</w:t>
      </w:r>
      <w:r w:rsidR="008D3B28">
        <w:rPr>
          <w:rFonts w:ascii="Helvetica" w:hAnsi="Helvetica" w:cs="Helvetica"/>
        </w:rPr>
        <w:t xml:space="preserve"> </w:t>
      </w:r>
      <w:r w:rsidR="008D3B28" w:rsidRPr="00546FBE">
        <w:rPr>
          <w:rFonts w:ascii="Helvetica" w:hAnsi="Helvetica" w:cs="Helvetica"/>
        </w:rPr>
        <w:t xml:space="preserve">| </w:t>
      </w:r>
      <w:r w:rsidRPr="00E54A68">
        <w:rPr>
          <w:rFonts w:ascii="Helvetica" w:hAnsi="Helvetica" w:cs="Helvetica"/>
        </w:rPr>
        <w:t>Coinsurance: 20% | Out-of-Pocket</w:t>
      </w:r>
      <w:r w:rsidR="00130910" w:rsidRPr="00E54A68">
        <w:rPr>
          <w:rFonts w:ascii="Helvetica" w:hAnsi="Helvetica" w:cs="Helvetica"/>
        </w:rPr>
        <w:t xml:space="preserve"> Maximum</w:t>
      </w:r>
      <w:r w:rsidRPr="00E54A68">
        <w:rPr>
          <w:rFonts w:ascii="Helvetica" w:hAnsi="Helvetica" w:cs="Helvetica"/>
        </w:rPr>
        <w:t>: $5,000</w:t>
      </w:r>
    </w:p>
    <w:p w14:paraId="5C3B64A1" w14:textId="565584B1" w:rsidR="00814AC8" w:rsidRPr="003021A8" w:rsidRDefault="00630FA1" w:rsidP="00814AC8">
      <w:pPr>
        <w:rPr>
          <w:sz w:val="28"/>
          <w:szCs w:val="28"/>
        </w:rPr>
      </w:pPr>
      <w:r>
        <w:rPr>
          <w:noProof/>
        </w:rPr>
        <w:lastRenderedPageBreak/>
        <w:drawing>
          <wp:inline distT="0" distB="0" distL="0" distR="0" wp14:anchorId="29D05604" wp14:editId="7ECAFDC3">
            <wp:extent cx="6315075" cy="784786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7618" cy="7875875"/>
                    </a:xfrm>
                    <a:prstGeom prst="rect">
                      <a:avLst/>
                    </a:prstGeom>
                  </pic:spPr>
                </pic:pic>
              </a:graphicData>
            </a:graphic>
          </wp:inline>
        </w:drawing>
      </w:r>
    </w:p>
    <w:p w14:paraId="58F9460F" w14:textId="77777777" w:rsidR="00814AC8" w:rsidRDefault="00814AC8" w:rsidP="00814AC8">
      <w:pPr>
        <w:rPr>
          <w:sz w:val="16"/>
        </w:rPr>
      </w:pPr>
      <w:r>
        <w:rPr>
          <w:sz w:val="16"/>
        </w:rPr>
        <w:br w:type="page"/>
      </w:r>
    </w:p>
    <w:p w14:paraId="13F555E9" w14:textId="23BF3969" w:rsidR="00814AC8" w:rsidRPr="00E54A68" w:rsidRDefault="00795F18" w:rsidP="00E54A68">
      <w:pPr>
        <w:pStyle w:val="Heading2"/>
        <w:spacing w:before="0" w:after="120"/>
        <w:ind w:left="844"/>
        <w:jc w:val="center"/>
        <w:rPr>
          <w:b w:val="0"/>
          <w:sz w:val="22"/>
        </w:rPr>
      </w:pPr>
      <w:bookmarkStart w:id="7" w:name="_Pick_a_Primary"/>
      <w:bookmarkEnd w:id="7"/>
      <w:r w:rsidRPr="00E54A68">
        <w:rPr>
          <w:rFonts w:ascii="Helvetica" w:hAnsi="Helvetica" w:cs="Helvetica"/>
          <w:sz w:val="22"/>
          <w:szCs w:val="22"/>
        </w:rPr>
        <w:lastRenderedPageBreak/>
        <w:t xml:space="preserve">Choose </w:t>
      </w:r>
      <w:r w:rsidR="00814AC8" w:rsidRPr="00E54A68">
        <w:rPr>
          <w:rFonts w:ascii="Helvetica" w:hAnsi="Helvetica" w:cs="Helvetica"/>
          <w:sz w:val="22"/>
          <w:szCs w:val="22"/>
        </w:rPr>
        <w:t>a Primary Care Provider in Your Network</w:t>
      </w:r>
    </w:p>
    <w:p w14:paraId="15006300" w14:textId="48042948" w:rsidR="004B3C5C" w:rsidRPr="00E54A68" w:rsidRDefault="004B3C5C" w:rsidP="00E54A68">
      <w:pPr>
        <w:pStyle w:val="BodyText"/>
        <w:spacing w:after="120"/>
        <w:ind w:left="200" w:right="280"/>
        <w:rPr>
          <w:rFonts w:ascii="Helvetica" w:hAnsi="Helvetica" w:cs="Helvetica"/>
        </w:rPr>
      </w:pPr>
      <w:r w:rsidRPr="00E54A68">
        <w:rPr>
          <w:rFonts w:ascii="Helvetica" w:hAnsi="Helvetica" w:cs="Helvetica"/>
        </w:rPr>
        <w:t xml:space="preserve">Your insurance company may assign you to a </w:t>
      </w:r>
      <w:r w:rsidR="00795F18" w:rsidRPr="00E54A68">
        <w:rPr>
          <w:rFonts w:ascii="Helvetica" w:hAnsi="Helvetica" w:cs="Helvetica"/>
        </w:rPr>
        <w:t>P</w:t>
      </w:r>
      <w:r w:rsidRPr="00E54A68">
        <w:rPr>
          <w:rFonts w:ascii="Helvetica" w:hAnsi="Helvetica" w:cs="Helvetica"/>
        </w:rPr>
        <w:t xml:space="preserve">rimary </w:t>
      </w:r>
      <w:r w:rsidR="00795F18" w:rsidRPr="00E54A68">
        <w:rPr>
          <w:rFonts w:ascii="Helvetica" w:hAnsi="Helvetica" w:cs="Helvetica"/>
        </w:rPr>
        <w:t>C</w:t>
      </w:r>
      <w:r w:rsidRPr="00E54A68">
        <w:rPr>
          <w:rFonts w:ascii="Helvetica" w:hAnsi="Helvetica" w:cs="Helvetica"/>
        </w:rPr>
        <w:t xml:space="preserve">are </w:t>
      </w:r>
      <w:r w:rsidR="00795F18" w:rsidRPr="00E54A68">
        <w:rPr>
          <w:rFonts w:ascii="Helvetica" w:hAnsi="Helvetica" w:cs="Helvetica"/>
        </w:rPr>
        <w:t>P</w:t>
      </w:r>
      <w:r w:rsidRPr="00E54A68">
        <w:rPr>
          <w:rFonts w:ascii="Helvetica" w:hAnsi="Helvetica" w:cs="Helvetica"/>
        </w:rPr>
        <w:t xml:space="preserve">rovider. Usually you can change providers if you don’t like the one </w:t>
      </w:r>
      <w:r w:rsidR="00795F18" w:rsidRPr="00E54A68">
        <w:rPr>
          <w:rFonts w:ascii="Helvetica" w:hAnsi="Helvetica" w:cs="Helvetica"/>
        </w:rPr>
        <w:t xml:space="preserve">the plan </w:t>
      </w:r>
      <w:r w:rsidRPr="00E54A68">
        <w:rPr>
          <w:rFonts w:ascii="Helvetica" w:hAnsi="Helvetica" w:cs="Helvetica"/>
        </w:rPr>
        <w:t>assign</w:t>
      </w:r>
      <w:r w:rsidR="00795F18" w:rsidRPr="00E54A68">
        <w:rPr>
          <w:rFonts w:ascii="Helvetica" w:hAnsi="Helvetica" w:cs="Helvetica"/>
        </w:rPr>
        <w:t>s</w:t>
      </w:r>
      <w:r w:rsidRPr="00E54A68">
        <w:rPr>
          <w:rFonts w:ascii="Helvetica" w:hAnsi="Helvetica" w:cs="Helvetica"/>
        </w:rPr>
        <w:t xml:space="preserve"> you. Contact your insurance company to find out how.</w:t>
      </w:r>
    </w:p>
    <w:p w14:paraId="45ED8544" w14:textId="1A8F999A" w:rsidR="00814AC8" w:rsidRPr="00E54A68" w:rsidRDefault="004A0602" w:rsidP="00E54A68">
      <w:pPr>
        <w:pStyle w:val="BodyText"/>
        <w:spacing w:after="120"/>
        <w:ind w:left="200"/>
        <w:rPr>
          <w:rFonts w:ascii="Helvetica" w:hAnsi="Helvetica" w:cs="Helvetica"/>
        </w:rPr>
      </w:pPr>
      <w:r w:rsidRPr="00E54A68">
        <w:rPr>
          <w:rFonts w:ascii="Helvetica" w:hAnsi="Helvetica" w:cs="Helvetica"/>
        </w:rPr>
        <w:t>For most people, it makes sense to p</w:t>
      </w:r>
      <w:r w:rsidR="00814AC8" w:rsidRPr="00E54A68">
        <w:rPr>
          <w:rFonts w:ascii="Helvetica" w:hAnsi="Helvetica" w:cs="Helvetica"/>
        </w:rPr>
        <w:t>ick a Primary Care Provider</w:t>
      </w:r>
      <w:r w:rsidR="00795F18" w:rsidRPr="00E54A68">
        <w:rPr>
          <w:rFonts w:ascii="Helvetica" w:hAnsi="Helvetica" w:cs="Helvetica"/>
        </w:rPr>
        <w:t xml:space="preserve"> </w:t>
      </w:r>
      <w:r w:rsidR="00814AC8" w:rsidRPr="00E54A68">
        <w:rPr>
          <w:rFonts w:ascii="Helvetica" w:hAnsi="Helvetica" w:cs="Helvetica"/>
        </w:rPr>
        <w:t>from your</w:t>
      </w:r>
      <w:r w:rsidR="00795F18" w:rsidRPr="00E54A68">
        <w:rPr>
          <w:rFonts w:ascii="Helvetica" w:hAnsi="Helvetica" w:cs="Helvetica"/>
        </w:rPr>
        <w:t xml:space="preserve"> health</w:t>
      </w:r>
      <w:r w:rsidR="00814AC8" w:rsidRPr="00E54A68">
        <w:rPr>
          <w:rFonts w:ascii="Helvetica" w:hAnsi="Helvetica" w:cs="Helvetica"/>
        </w:rPr>
        <w:t xml:space="preserve"> plan’s network. </w:t>
      </w:r>
      <w:r w:rsidR="006E28DE" w:rsidRPr="00E54A68">
        <w:rPr>
          <w:rFonts w:ascii="Helvetica" w:hAnsi="Helvetica" w:cs="Helvetica"/>
        </w:rPr>
        <w:t>You’ll</w:t>
      </w:r>
      <w:r w:rsidR="00814AC8" w:rsidRPr="00E54A68">
        <w:rPr>
          <w:rFonts w:ascii="Helvetica" w:hAnsi="Helvetica" w:cs="Helvetica"/>
        </w:rPr>
        <w:t xml:space="preserve"> pay the least money out</w:t>
      </w:r>
      <w:r w:rsidR="005A5A73" w:rsidRPr="00E54A68">
        <w:rPr>
          <w:rFonts w:ascii="Helvetica" w:hAnsi="Helvetica" w:cs="Helvetica"/>
        </w:rPr>
        <w:t>-</w:t>
      </w:r>
      <w:r w:rsidR="00814AC8" w:rsidRPr="00E54A68">
        <w:rPr>
          <w:rFonts w:ascii="Helvetica" w:hAnsi="Helvetica" w:cs="Helvetica"/>
        </w:rPr>
        <w:t>of</w:t>
      </w:r>
      <w:r w:rsidR="005A5A73" w:rsidRPr="00E54A68">
        <w:rPr>
          <w:rFonts w:ascii="Helvetica" w:hAnsi="Helvetica" w:cs="Helvetica"/>
        </w:rPr>
        <w:t>-</w:t>
      </w:r>
      <w:r w:rsidR="00814AC8" w:rsidRPr="00E54A68">
        <w:rPr>
          <w:rFonts w:ascii="Helvetica" w:hAnsi="Helvetica" w:cs="Helvetica"/>
        </w:rPr>
        <w:t>pocket if you use providers in your plan’s network.</w:t>
      </w:r>
      <w:r w:rsidR="00D42D3B" w:rsidRPr="00E54A68">
        <w:rPr>
          <w:rFonts w:ascii="Helvetica" w:hAnsi="Helvetica" w:cs="Helvetica"/>
        </w:rPr>
        <w:t xml:space="preserve"> </w:t>
      </w:r>
      <w:r w:rsidR="00814AC8" w:rsidRPr="00E54A68">
        <w:rPr>
          <w:rFonts w:ascii="Helvetica" w:hAnsi="Helvetica" w:cs="Helvetica"/>
        </w:rPr>
        <w:t>That’s because the plan has negotiated contracts with the providers.</w:t>
      </w:r>
    </w:p>
    <w:p w14:paraId="441E4F54" w14:textId="481F5DA6" w:rsidR="00814AC8" w:rsidRPr="00E54A68" w:rsidRDefault="00814AC8" w:rsidP="00E54A68">
      <w:pPr>
        <w:pStyle w:val="BodyText"/>
        <w:spacing w:after="120"/>
        <w:ind w:left="200"/>
        <w:rPr>
          <w:rFonts w:ascii="Helvetica" w:hAnsi="Helvetica" w:cs="Helvetica"/>
        </w:rPr>
      </w:pPr>
      <w:r w:rsidRPr="00E54A68">
        <w:rPr>
          <w:rFonts w:ascii="Helvetica" w:hAnsi="Helvetica" w:cs="Helvetica"/>
        </w:rPr>
        <w:t>If you use a provider outside of your health plan’s network</w:t>
      </w:r>
      <w:r w:rsidR="00C957D5" w:rsidRPr="00E54A68">
        <w:rPr>
          <w:rFonts w:ascii="Helvetica" w:hAnsi="Helvetica" w:cs="Helvetica"/>
        </w:rPr>
        <w:t xml:space="preserve"> when it’s not an emergency</w:t>
      </w:r>
      <w:r w:rsidRPr="00E54A68">
        <w:rPr>
          <w:rFonts w:ascii="Helvetica" w:hAnsi="Helvetica" w:cs="Helvetica"/>
        </w:rPr>
        <w:t xml:space="preserve">, </w:t>
      </w:r>
      <w:r w:rsidR="005A5A73" w:rsidRPr="00E54A68">
        <w:rPr>
          <w:rFonts w:ascii="Helvetica" w:hAnsi="Helvetica" w:cs="Helvetica"/>
        </w:rPr>
        <w:t>you’ll</w:t>
      </w:r>
      <w:r w:rsidRPr="00E54A68">
        <w:rPr>
          <w:rFonts w:ascii="Helvetica" w:hAnsi="Helvetica" w:cs="Helvetica"/>
        </w:rPr>
        <w:t xml:space="preserve"> pay more. And, </w:t>
      </w:r>
      <w:r w:rsidR="004A0602" w:rsidRPr="00E54A68">
        <w:rPr>
          <w:rFonts w:ascii="Helvetica" w:hAnsi="Helvetica" w:cs="Helvetica"/>
        </w:rPr>
        <w:t>some plans</w:t>
      </w:r>
      <w:r w:rsidR="009A037B" w:rsidRPr="00E54A68">
        <w:rPr>
          <w:rFonts w:ascii="Helvetica" w:hAnsi="Helvetica" w:cs="Helvetica"/>
        </w:rPr>
        <w:t xml:space="preserve"> </w:t>
      </w:r>
      <w:r w:rsidR="004A0602" w:rsidRPr="00E54A68">
        <w:rPr>
          <w:rFonts w:ascii="Helvetica" w:hAnsi="Helvetica" w:cs="Helvetica"/>
        </w:rPr>
        <w:t>don’t</w:t>
      </w:r>
      <w:r w:rsidRPr="00E54A68">
        <w:rPr>
          <w:rFonts w:ascii="Helvetica" w:hAnsi="Helvetica" w:cs="Helvetica"/>
        </w:rPr>
        <w:t xml:space="preserve"> pay anything for care </w:t>
      </w:r>
      <w:r w:rsidR="005A5A73" w:rsidRPr="00E54A68">
        <w:rPr>
          <w:rFonts w:ascii="Helvetica" w:hAnsi="Helvetica" w:cs="Helvetica"/>
        </w:rPr>
        <w:t xml:space="preserve">from </w:t>
      </w:r>
      <w:r w:rsidRPr="00E54A68">
        <w:rPr>
          <w:rFonts w:ascii="Helvetica" w:hAnsi="Helvetica" w:cs="Helvetica"/>
        </w:rPr>
        <w:t xml:space="preserve">non-network </w:t>
      </w:r>
      <w:r w:rsidR="00795F18" w:rsidRPr="00E54A68">
        <w:rPr>
          <w:rFonts w:ascii="Helvetica" w:hAnsi="Helvetica" w:cs="Helvetica"/>
        </w:rPr>
        <w:t>providers unless you see them in an</w:t>
      </w:r>
      <w:r w:rsidR="00C957D5" w:rsidRPr="00E54A68">
        <w:rPr>
          <w:rFonts w:ascii="Helvetica" w:hAnsi="Helvetica" w:cs="Helvetica"/>
        </w:rPr>
        <w:t xml:space="preserve"> emergenc</w:t>
      </w:r>
      <w:r w:rsidR="00795F18" w:rsidRPr="00E54A68">
        <w:rPr>
          <w:rFonts w:ascii="Helvetica" w:hAnsi="Helvetica" w:cs="Helvetica"/>
        </w:rPr>
        <w:t>y</w:t>
      </w:r>
      <w:r w:rsidRPr="00E54A68">
        <w:rPr>
          <w:rFonts w:ascii="Helvetica" w:hAnsi="Helvetica" w:cs="Helvetica"/>
        </w:rPr>
        <w:t>.</w:t>
      </w:r>
    </w:p>
    <w:p w14:paraId="59D62A3F" w14:textId="31C7A4A6" w:rsidR="00814AC8" w:rsidRDefault="00814AC8" w:rsidP="00E54A68">
      <w:pPr>
        <w:pStyle w:val="BodyText"/>
        <w:spacing w:after="120"/>
        <w:ind w:left="200"/>
        <w:rPr>
          <w:rFonts w:ascii="Helvetica" w:hAnsi="Helvetica" w:cs="Helvetica"/>
        </w:rPr>
      </w:pPr>
      <w:r w:rsidRPr="00E54A68">
        <w:rPr>
          <w:rFonts w:ascii="Helvetica" w:hAnsi="Helvetica" w:cs="Helvetica"/>
        </w:rPr>
        <w:t xml:space="preserve">Your </w:t>
      </w:r>
      <w:r w:rsidR="00795F18" w:rsidRPr="00E54A68">
        <w:rPr>
          <w:rFonts w:ascii="Helvetica" w:hAnsi="Helvetica" w:cs="Helvetica"/>
        </w:rPr>
        <w:t xml:space="preserve">Primary Care Provider </w:t>
      </w:r>
      <w:r w:rsidRPr="00E54A68">
        <w:rPr>
          <w:rFonts w:ascii="Helvetica" w:hAnsi="Helvetica" w:cs="Helvetica"/>
        </w:rPr>
        <w:t xml:space="preserve">is your </w:t>
      </w:r>
      <w:r w:rsidR="00C957D5" w:rsidRPr="00E54A68">
        <w:rPr>
          <w:rFonts w:ascii="Helvetica" w:hAnsi="Helvetica" w:cs="Helvetica"/>
        </w:rPr>
        <w:t>first stop for health care</w:t>
      </w:r>
      <w:r w:rsidR="00795F18" w:rsidRPr="00E54A68">
        <w:rPr>
          <w:rFonts w:ascii="Helvetica" w:hAnsi="Helvetica" w:cs="Helvetica"/>
        </w:rPr>
        <w:t>. It’s</w:t>
      </w:r>
      <w:r w:rsidRPr="00E54A68">
        <w:rPr>
          <w:rFonts w:ascii="Helvetica" w:hAnsi="Helvetica" w:cs="Helvetica"/>
        </w:rPr>
        <w:t xml:space="preserve"> where you call or visit each time you need care. They help you get services from any specialists or other health professionals that you need.</w:t>
      </w:r>
    </w:p>
    <w:p w14:paraId="5304400E" w14:textId="77777777" w:rsidR="007321C9" w:rsidRPr="00E54A68" w:rsidRDefault="007321C9" w:rsidP="00E54A68">
      <w:pPr>
        <w:pStyle w:val="BodyText"/>
        <w:spacing w:after="120"/>
        <w:ind w:left="200"/>
        <w:rPr>
          <w:rFonts w:ascii="Helvetica" w:hAnsi="Helvetica" w:cs="Helvetica"/>
        </w:rPr>
      </w:pPr>
    </w:p>
    <w:p w14:paraId="40438C44" w14:textId="2872CACA" w:rsidR="00814AC8" w:rsidRDefault="00814AC8" w:rsidP="00814AC8">
      <w:pPr>
        <w:pStyle w:val="BodyText"/>
        <w:rPr>
          <w:sz w:val="20"/>
        </w:rPr>
      </w:pPr>
    </w:p>
    <w:p w14:paraId="7A68D707" w14:textId="4FB241ED" w:rsidR="00814AC8" w:rsidRDefault="00FE2475" w:rsidP="00FE2475">
      <w:pPr>
        <w:pStyle w:val="BodyText"/>
        <w:jc w:val="center"/>
        <w:rPr>
          <w:sz w:val="20"/>
        </w:rPr>
      </w:pPr>
      <w:r>
        <w:rPr>
          <w:noProof/>
        </w:rPr>
        <w:drawing>
          <wp:inline distT="0" distB="0" distL="0" distR="0" wp14:anchorId="0497F133" wp14:editId="47633CA0">
            <wp:extent cx="6134716" cy="4257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49393" cy="4267862"/>
                    </a:xfrm>
                    <a:prstGeom prst="rect">
                      <a:avLst/>
                    </a:prstGeom>
                  </pic:spPr>
                </pic:pic>
              </a:graphicData>
            </a:graphic>
          </wp:inline>
        </w:drawing>
      </w:r>
    </w:p>
    <w:p w14:paraId="230E2EF1" w14:textId="77777777" w:rsidR="00814AC8" w:rsidRDefault="00814AC8" w:rsidP="00814AC8">
      <w:pPr>
        <w:pStyle w:val="BodyText"/>
        <w:rPr>
          <w:sz w:val="20"/>
        </w:rPr>
      </w:pPr>
    </w:p>
    <w:p w14:paraId="722B8FB7" w14:textId="77777777" w:rsidR="00814AC8" w:rsidRDefault="00814AC8" w:rsidP="00814AC8">
      <w:pPr>
        <w:pStyle w:val="BodyText"/>
        <w:rPr>
          <w:sz w:val="20"/>
        </w:rPr>
      </w:pPr>
    </w:p>
    <w:p w14:paraId="7AD7A02A" w14:textId="77777777" w:rsidR="00E801BB" w:rsidRDefault="00E801BB" w:rsidP="00814AC8">
      <w:pPr>
        <w:rPr>
          <w:sz w:val="14"/>
        </w:rPr>
      </w:pPr>
    </w:p>
    <w:p w14:paraId="3C861BF8" w14:textId="77777777" w:rsidR="006E3937" w:rsidRDefault="006E3937">
      <w:pPr>
        <w:rPr>
          <w:rFonts w:ascii="Helvetica" w:hAnsi="Helvetica" w:cs="Helvetica"/>
          <w:b/>
          <w:bCs/>
          <w:color w:val="0095D5"/>
        </w:rPr>
      </w:pPr>
      <w:r>
        <w:rPr>
          <w:rFonts w:ascii="Helvetica" w:hAnsi="Helvetica" w:cs="Helvetica"/>
          <w:color w:val="0095D5"/>
        </w:rPr>
        <w:br w:type="page"/>
      </w:r>
    </w:p>
    <w:p w14:paraId="3D285A74" w14:textId="13F533FF" w:rsidR="00814AC8" w:rsidRPr="00E54A68" w:rsidRDefault="004A0602" w:rsidP="00E54A68">
      <w:pPr>
        <w:pStyle w:val="Heading1"/>
        <w:spacing w:after="120"/>
        <w:ind w:left="90"/>
        <w:rPr>
          <w:rFonts w:ascii="Helvetica" w:hAnsi="Helvetica" w:cs="Helvetica"/>
          <w:sz w:val="22"/>
          <w:szCs w:val="22"/>
        </w:rPr>
      </w:pPr>
      <w:r w:rsidRPr="00E54A68">
        <w:rPr>
          <w:rFonts w:ascii="Helvetica" w:hAnsi="Helvetica" w:cs="Helvetica"/>
          <w:sz w:val="22"/>
          <w:szCs w:val="22"/>
        </w:rPr>
        <w:lastRenderedPageBreak/>
        <w:t xml:space="preserve">How to </w:t>
      </w:r>
      <w:r w:rsidR="005A5A73" w:rsidRPr="00E54A68">
        <w:rPr>
          <w:rFonts w:ascii="Helvetica" w:hAnsi="Helvetica" w:cs="Helvetica"/>
          <w:sz w:val="22"/>
          <w:szCs w:val="22"/>
        </w:rPr>
        <w:t xml:space="preserve">Choose </w:t>
      </w:r>
      <w:r w:rsidR="00814AC8" w:rsidRPr="00E54A68">
        <w:rPr>
          <w:rFonts w:ascii="Helvetica" w:hAnsi="Helvetica" w:cs="Helvetica"/>
          <w:sz w:val="22"/>
          <w:szCs w:val="22"/>
        </w:rPr>
        <w:t xml:space="preserve">a </w:t>
      </w:r>
      <w:r w:rsidR="005A5A73" w:rsidRPr="00E54A68">
        <w:rPr>
          <w:rFonts w:ascii="Helvetica" w:hAnsi="Helvetica" w:cs="Helvetica"/>
          <w:sz w:val="22"/>
          <w:szCs w:val="22"/>
        </w:rPr>
        <w:t xml:space="preserve">Provider </w:t>
      </w:r>
      <w:r w:rsidR="00814AC8" w:rsidRPr="00E54A68">
        <w:rPr>
          <w:rFonts w:ascii="Helvetica" w:hAnsi="Helvetica" w:cs="Helvetica"/>
          <w:sz w:val="22"/>
          <w:szCs w:val="22"/>
        </w:rPr>
        <w:t xml:space="preserve">in Your </w:t>
      </w:r>
      <w:r w:rsidR="00E801BB" w:rsidRPr="00E54A68">
        <w:rPr>
          <w:rFonts w:ascii="Helvetica" w:hAnsi="Helvetica" w:cs="Helvetica"/>
          <w:sz w:val="22"/>
          <w:szCs w:val="22"/>
        </w:rPr>
        <w:t>Network</w:t>
      </w:r>
    </w:p>
    <w:p w14:paraId="2DD638D6" w14:textId="68373DD9" w:rsidR="00773ABE" w:rsidRPr="00E54A68" w:rsidRDefault="00814AC8" w:rsidP="00E54A68">
      <w:pPr>
        <w:pStyle w:val="BodyText"/>
        <w:spacing w:after="120"/>
        <w:ind w:left="90" w:right="256"/>
        <w:rPr>
          <w:rFonts w:ascii="Helvetica" w:hAnsi="Helvetica" w:cs="Helvetica"/>
        </w:rPr>
      </w:pPr>
      <w:r w:rsidRPr="00E54A68">
        <w:rPr>
          <w:rFonts w:ascii="Helvetica" w:hAnsi="Helvetica" w:cs="Helvetica"/>
        </w:rPr>
        <w:t>To find the names of providers near you who are in your</w:t>
      </w:r>
      <w:r w:rsidR="006428FF" w:rsidRPr="00E54A68">
        <w:rPr>
          <w:rFonts w:ascii="Helvetica" w:hAnsi="Helvetica" w:cs="Helvetica"/>
        </w:rPr>
        <w:t xml:space="preserve"> </w:t>
      </w:r>
      <w:r w:rsidR="00795F18" w:rsidRPr="00E54A68">
        <w:rPr>
          <w:rFonts w:ascii="Helvetica" w:hAnsi="Helvetica" w:cs="Helvetica"/>
        </w:rPr>
        <w:t>health</w:t>
      </w:r>
      <w:r w:rsidRPr="00E54A68">
        <w:rPr>
          <w:rFonts w:ascii="Helvetica" w:hAnsi="Helvetica" w:cs="Helvetica"/>
        </w:rPr>
        <w:t xml:space="preserve"> plan’s network,</w:t>
      </w:r>
      <w:r w:rsidR="00795F18" w:rsidRPr="00E54A68">
        <w:rPr>
          <w:rFonts w:ascii="Helvetica" w:hAnsi="Helvetica" w:cs="Helvetica"/>
        </w:rPr>
        <w:t xml:space="preserve"> first you need to know the name of the network.</w:t>
      </w:r>
      <w:r w:rsidR="00D42D3B" w:rsidRPr="00E54A68">
        <w:rPr>
          <w:rFonts w:ascii="Helvetica" w:hAnsi="Helvetica" w:cs="Helvetica"/>
        </w:rPr>
        <w:t xml:space="preserve"> </w:t>
      </w:r>
      <w:r w:rsidR="006428FF" w:rsidRPr="00E54A68">
        <w:rPr>
          <w:rFonts w:ascii="Helvetica" w:hAnsi="Helvetica" w:cs="Helvetica"/>
        </w:rPr>
        <w:t xml:space="preserve">You’ll find the name </w:t>
      </w:r>
      <w:r w:rsidR="006E28DE" w:rsidRPr="00EB6E42">
        <w:rPr>
          <w:rFonts w:ascii="Helvetica" w:hAnsi="Helvetica" w:cs="Helvetica"/>
        </w:rPr>
        <w:t>i</w:t>
      </w:r>
      <w:r w:rsidR="00F900B0" w:rsidRPr="00E54A68">
        <w:rPr>
          <w:rFonts w:ascii="Helvetica" w:hAnsi="Helvetica" w:cs="Helvetica"/>
        </w:rPr>
        <w:t>n your insurance</w:t>
      </w:r>
      <w:r w:rsidR="00705D74" w:rsidRPr="00E54A68">
        <w:rPr>
          <w:rFonts w:ascii="Helvetica" w:hAnsi="Helvetica" w:cs="Helvetica"/>
        </w:rPr>
        <w:t xml:space="preserve"> policy o</w:t>
      </w:r>
      <w:r w:rsidR="005E27A8" w:rsidRPr="00E54A68">
        <w:rPr>
          <w:rFonts w:ascii="Helvetica" w:hAnsi="Helvetica" w:cs="Helvetica"/>
        </w:rPr>
        <w:t>r certific</w:t>
      </w:r>
      <w:r w:rsidR="00C3740E" w:rsidRPr="00E54A68">
        <w:rPr>
          <w:rFonts w:ascii="Helvetica" w:hAnsi="Helvetica" w:cs="Helvetica"/>
        </w:rPr>
        <w:t>a</w:t>
      </w:r>
      <w:r w:rsidR="005E27A8" w:rsidRPr="00E54A68">
        <w:rPr>
          <w:rFonts w:ascii="Helvetica" w:hAnsi="Helvetica" w:cs="Helvetica"/>
        </w:rPr>
        <w:t xml:space="preserve">te </w:t>
      </w:r>
      <w:r w:rsidR="001C4E4B" w:rsidRPr="00E54A68">
        <w:rPr>
          <w:rFonts w:ascii="Helvetica" w:hAnsi="Helvetica" w:cs="Helvetica"/>
        </w:rPr>
        <w:t>o</w:t>
      </w:r>
      <w:r w:rsidR="0051715A" w:rsidRPr="00E54A68">
        <w:rPr>
          <w:rFonts w:ascii="Helvetica" w:hAnsi="Helvetica" w:cs="Helvetica"/>
        </w:rPr>
        <w:t xml:space="preserve">r </w:t>
      </w:r>
      <w:r w:rsidR="005E27A8" w:rsidRPr="00E54A68">
        <w:rPr>
          <w:rFonts w:ascii="Helvetica" w:hAnsi="Helvetica" w:cs="Helvetica"/>
        </w:rPr>
        <w:t xml:space="preserve">on your </w:t>
      </w:r>
      <w:r w:rsidR="005A5A73" w:rsidRPr="00EB6E42">
        <w:rPr>
          <w:rFonts w:ascii="Helvetica" w:hAnsi="Helvetica" w:cs="Helvetica"/>
        </w:rPr>
        <w:t>i</w:t>
      </w:r>
      <w:r w:rsidR="0051715A" w:rsidRPr="00E54A68">
        <w:rPr>
          <w:rFonts w:ascii="Helvetica" w:hAnsi="Helvetica" w:cs="Helvetica"/>
        </w:rPr>
        <w:t xml:space="preserve">nsurance </w:t>
      </w:r>
      <w:r w:rsidR="006428FF" w:rsidRPr="00E54A68">
        <w:rPr>
          <w:rFonts w:ascii="Helvetica" w:hAnsi="Helvetica" w:cs="Helvetica"/>
        </w:rPr>
        <w:t>c</w:t>
      </w:r>
      <w:r w:rsidR="001C4E4B" w:rsidRPr="00E54A68">
        <w:rPr>
          <w:rFonts w:ascii="Helvetica" w:hAnsi="Helvetica" w:cs="Helvetica"/>
        </w:rPr>
        <w:t>ard</w:t>
      </w:r>
      <w:r w:rsidR="006428FF" w:rsidRPr="00E54A68">
        <w:rPr>
          <w:rFonts w:ascii="Helvetica" w:hAnsi="Helvetica" w:cs="Helvetica"/>
        </w:rPr>
        <w:t>. Then</w:t>
      </w:r>
      <w:r w:rsidR="006E28DE" w:rsidRPr="00EB6E42">
        <w:rPr>
          <w:rFonts w:ascii="Helvetica" w:hAnsi="Helvetica" w:cs="Helvetica"/>
        </w:rPr>
        <w:t>,</w:t>
      </w:r>
      <w:r w:rsidR="006428FF" w:rsidRPr="00E54A68">
        <w:rPr>
          <w:rFonts w:ascii="Helvetica" w:hAnsi="Helvetica" w:cs="Helvetica"/>
        </w:rPr>
        <w:t xml:space="preserve"> go on your insurer’s website and look for the directory of</w:t>
      </w:r>
      <w:r w:rsidR="00F900B0" w:rsidRPr="00E54A68">
        <w:rPr>
          <w:rFonts w:ascii="Helvetica" w:hAnsi="Helvetica" w:cs="Helvetica"/>
        </w:rPr>
        <w:t xml:space="preserve"> network</w:t>
      </w:r>
      <w:r w:rsidR="006428FF" w:rsidRPr="00E54A68">
        <w:rPr>
          <w:rFonts w:ascii="Helvetica" w:hAnsi="Helvetica" w:cs="Helvetica"/>
        </w:rPr>
        <w:t xml:space="preserve"> </w:t>
      </w:r>
      <w:r w:rsidR="00F900B0" w:rsidRPr="00E54A68">
        <w:rPr>
          <w:rFonts w:ascii="Helvetica" w:hAnsi="Helvetica" w:cs="Helvetica"/>
        </w:rPr>
        <w:t>providers.</w:t>
      </w:r>
      <w:r w:rsidR="006428FF" w:rsidRPr="00E54A68">
        <w:rPr>
          <w:rFonts w:ascii="Helvetica" w:hAnsi="Helvetica" w:cs="Helvetica"/>
        </w:rPr>
        <w:t xml:space="preserve"> Or, you can call your insurer. The phone number is on your insurance card. If your health plan is through work, your employer may have a provider directory.</w:t>
      </w:r>
    </w:p>
    <w:p w14:paraId="5EA4C4C4" w14:textId="3151F66F" w:rsidR="0071250B" w:rsidRPr="00E54A68" w:rsidRDefault="0071250B" w:rsidP="00E54A68">
      <w:pPr>
        <w:spacing w:after="120"/>
        <w:ind w:left="90"/>
        <w:rPr>
          <w:rFonts w:ascii="Helvetica" w:hAnsi="Helvetica" w:cs="Helvetica"/>
        </w:rPr>
      </w:pPr>
      <w:r w:rsidRPr="00E54A68">
        <w:rPr>
          <w:rFonts w:ascii="Helvetica" w:hAnsi="Helvetica" w:cs="Helvetica"/>
        </w:rPr>
        <w:t xml:space="preserve">After you </w:t>
      </w:r>
      <w:r w:rsidR="006428FF" w:rsidRPr="00E54A68">
        <w:rPr>
          <w:rFonts w:ascii="Helvetica" w:hAnsi="Helvetica" w:cs="Helvetica"/>
        </w:rPr>
        <w:t xml:space="preserve">find </w:t>
      </w:r>
      <w:r w:rsidRPr="00E54A68">
        <w:rPr>
          <w:rFonts w:ascii="Helvetica" w:hAnsi="Helvetica" w:cs="Helvetica"/>
        </w:rPr>
        <w:t xml:space="preserve">a provider </w:t>
      </w:r>
      <w:r w:rsidR="00F94146" w:rsidRPr="00E54A68">
        <w:rPr>
          <w:rFonts w:ascii="Helvetica" w:hAnsi="Helvetica" w:cs="Helvetica"/>
        </w:rPr>
        <w:t>you want to use, c</w:t>
      </w:r>
      <w:r w:rsidRPr="00E54A68">
        <w:rPr>
          <w:rFonts w:ascii="Helvetica" w:hAnsi="Helvetica" w:cs="Helvetica"/>
        </w:rPr>
        <w:t xml:space="preserve">all </w:t>
      </w:r>
      <w:r w:rsidR="006428FF" w:rsidRPr="00E54A68">
        <w:rPr>
          <w:rFonts w:ascii="Helvetica" w:hAnsi="Helvetica" w:cs="Helvetica"/>
        </w:rPr>
        <w:t>their</w:t>
      </w:r>
      <w:r w:rsidRPr="00E54A68">
        <w:rPr>
          <w:rFonts w:ascii="Helvetica" w:hAnsi="Helvetica" w:cs="Helvetica"/>
        </w:rPr>
        <w:t xml:space="preserve"> office</w:t>
      </w:r>
      <w:r w:rsidR="00F900B0" w:rsidRPr="00E54A68">
        <w:rPr>
          <w:rFonts w:ascii="Helvetica" w:hAnsi="Helvetica" w:cs="Helvetica"/>
        </w:rPr>
        <w:t xml:space="preserve"> </w:t>
      </w:r>
      <w:r w:rsidR="00FF0BEB" w:rsidRPr="00E54A68">
        <w:rPr>
          <w:rFonts w:ascii="Helvetica" w:hAnsi="Helvetica" w:cs="Helvetica"/>
        </w:rPr>
        <w:t xml:space="preserve">and </w:t>
      </w:r>
      <w:r w:rsidR="006428FF" w:rsidRPr="00E54A68">
        <w:rPr>
          <w:rFonts w:ascii="Helvetica" w:hAnsi="Helvetica" w:cs="Helvetica"/>
        </w:rPr>
        <w:t>ask</w:t>
      </w:r>
      <w:r w:rsidR="008D3B28">
        <w:rPr>
          <w:rFonts w:ascii="Helvetica" w:hAnsi="Helvetica" w:cs="Helvetica"/>
        </w:rPr>
        <w:t>:</w:t>
      </w:r>
    </w:p>
    <w:p w14:paraId="721D6E77" w14:textId="6E6F00EA" w:rsidR="0071250B" w:rsidRPr="00E54A68" w:rsidRDefault="0071250B" w:rsidP="00E54A68">
      <w:pPr>
        <w:pStyle w:val="ListParagraph"/>
        <w:tabs>
          <w:tab w:val="left" w:pos="540"/>
        </w:tabs>
        <w:spacing w:before="0" w:after="120"/>
        <w:ind w:left="90" w:firstLine="0"/>
        <w:rPr>
          <w:rFonts w:ascii="Helvetica" w:hAnsi="Helvetica" w:cs="Helvetica"/>
        </w:rPr>
      </w:pPr>
      <w:r w:rsidRPr="00E54A68">
        <w:rPr>
          <w:rFonts w:ascii="Helvetica" w:hAnsi="Helvetica" w:cs="Helvetica"/>
        </w:rPr>
        <w:tab/>
      </w:r>
      <w:r w:rsidRPr="00E54A68">
        <w:rPr>
          <w:rFonts w:ascii="Helvetica" w:hAnsi="Helvetica" w:cs="Helvetica"/>
        </w:rPr>
        <w:tab/>
        <w:t xml:space="preserve">1. </w:t>
      </w:r>
      <w:r w:rsidR="00FF0BEB" w:rsidRPr="00E54A68">
        <w:rPr>
          <w:rFonts w:ascii="Helvetica" w:hAnsi="Helvetica" w:cs="Helvetica"/>
        </w:rPr>
        <w:t>Are you in my plan’s network?</w:t>
      </w:r>
    </w:p>
    <w:p w14:paraId="097CE7FF" w14:textId="71E2BEFC" w:rsidR="00D56142" w:rsidRPr="00E54A68" w:rsidRDefault="00D92330" w:rsidP="00E54A68">
      <w:pPr>
        <w:spacing w:after="120"/>
        <w:ind w:left="90"/>
        <w:rPr>
          <w:rFonts w:ascii="Helvetica" w:hAnsi="Helvetica" w:cs="Helvetica"/>
        </w:rPr>
      </w:pPr>
      <w:r w:rsidRPr="00E54A68">
        <w:rPr>
          <w:rFonts w:ascii="Helvetica" w:hAnsi="Helvetica" w:cs="Helvetica"/>
        </w:rPr>
        <w:tab/>
      </w:r>
      <w:r w:rsidR="0071250B" w:rsidRPr="00E54A68">
        <w:rPr>
          <w:rFonts w:ascii="Helvetica" w:hAnsi="Helvetica" w:cs="Helvetica"/>
        </w:rPr>
        <w:t xml:space="preserve">2. </w:t>
      </w:r>
      <w:r w:rsidR="00D56142" w:rsidRPr="00E54A68">
        <w:rPr>
          <w:rFonts w:ascii="Helvetica" w:hAnsi="Helvetica" w:cs="Helvetica"/>
        </w:rPr>
        <w:t>Are you accepting new patients</w:t>
      </w:r>
      <w:r w:rsidR="00C3740E" w:rsidRPr="00E54A68">
        <w:rPr>
          <w:rFonts w:ascii="Helvetica" w:hAnsi="Helvetica" w:cs="Helvetica"/>
        </w:rPr>
        <w:t>?</w:t>
      </w:r>
    </w:p>
    <w:p w14:paraId="7838C57B" w14:textId="1DA56D54" w:rsidR="00814AC8" w:rsidRPr="00E54A68" w:rsidRDefault="000F602A" w:rsidP="00E54A68">
      <w:pPr>
        <w:tabs>
          <w:tab w:val="left" w:pos="540"/>
        </w:tabs>
        <w:spacing w:after="120"/>
        <w:ind w:left="90" w:right="116"/>
        <w:rPr>
          <w:rFonts w:ascii="Helvetica" w:hAnsi="Helvetica" w:cs="Helvetica"/>
        </w:rPr>
      </w:pPr>
      <w:r w:rsidRPr="00E54A68">
        <w:rPr>
          <w:rFonts w:ascii="Helvetica" w:hAnsi="Helvetica" w:cs="Helvetica"/>
        </w:rPr>
        <w:t xml:space="preserve">If you need help, </w:t>
      </w:r>
      <w:r w:rsidR="006428FF" w:rsidRPr="00E54A68">
        <w:rPr>
          <w:rFonts w:ascii="Helvetica" w:hAnsi="Helvetica" w:cs="Helvetica"/>
        </w:rPr>
        <w:t xml:space="preserve">call </w:t>
      </w:r>
      <w:r w:rsidR="00814AC8" w:rsidRPr="00E54A68">
        <w:rPr>
          <w:rFonts w:ascii="Helvetica" w:hAnsi="Helvetica" w:cs="Helvetica"/>
        </w:rPr>
        <w:t>your insurance company. Th</w:t>
      </w:r>
      <w:r w:rsidR="006428FF" w:rsidRPr="00E54A68">
        <w:rPr>
          <w:rFonts w:ascii="Helvetica" w:hAnsi="Helvetica" w:cs="Helvetica"/>
        </w:rPr>
        <w:t>e</w:t>
      </w:r>
      <w:r w:rsidR="00814AC8" w:rsidRPr="00E54A68">
        <w:rPr>
          <w:rFonts w:ascii="Helvetica" w:hAnsi="Helvetica" w:cs="Helvetica"/>
        </w:rPr>
        <w:t xml:space="preserve"> number is on your insurance card.</w:t>
      </w:r>
      <w:r w:rsidR="006E3937" w:rsidRPr="00E54A68">
        <w:rPr>
          <w:rFonts w:ascii="Helvetica" w:hAnsi="Helvetica" w:cs="Helvetica"/>
        </w:rPr>
        <w:t xml:space="preserve"> </w:t>
      </w:r>
    </w:p>
    <w:p w14:paraId="3C59143F" w14:textId="538587F8" w:rsidR="00814AC8" w:rsidRDefault="00814AC8" w:rsidP="00E54A68">
      <w:pPr>
        <w:pStyle w:val="BodyText"/>
        <w:spacing w:after="120"/>
        <w:ind w:left="90" w:right="256"/>
        <w:rPr>
          <w:rFonts w:ascii="Helvetica" w:hAnsi="Helvetica" w:cs="Helvetica"/>
        </w:rPr>
      </w:pPr>
      <w:r w:rsidRPr="00E54A68">
        <w:rPr>
          <w:rFonts w:ascii="Helvetica" w:hAnsi="Helvetica" w:cs="Helvetica"/>
        </w:rPr>
        <w:t>If you need special</w:t>
      </w:r>
      <w:r w:rsidR="006428FF" w:rsidRPr="00E54A68">
        <w:rPr>
          <w:rFonts w:ascii="Helvetica" w:hAnsi="Helvetica" w:cs="Helvetica"/>
        </w:rPr>
        <w:t>ized health care</w:t>
      </w:r>
      <w:r w:rsidRPr="00E54A68">
        <w:rPr>
          <w:rFonts w:ascii="Helvetica" w:hAnsi="Helvetica" w:cs="Helvetica"/>
        </w:rPr>
        <w:t>, check whether your local hospital</w:t>
      </w:r>
      <w:r w:rsidR="006E28DE" w:rsidRPr="00E54A68">
        <w:rPr>
          <w:rFonts w:ascii="Helvetica" w:hAnsi="Helvetica" w:cs="Helvetica"/>
        </w:rPr>
        <w:t>s</w:t>
      </w:r>
      <w:r w:rsidRPr="00E54A68">
        <w:rPr>
          <w:rFonts w:ascii="Helvetica" w:hAnsi="Helvetica" w:cs="Helvetica"/>
        </w:rPr>
        <w:t xml:space="preserve"> or specialists are part of your plan’s network.</w:t>
      </w:r>
    </w:p>
    <w:p w14:paraId="7CDFCEA2" w14:textId="77777777" w:rsidR="008D3B28" w:rsidRPr="00E54A68" w:rsidRDefault="008D3B28" w:rsidP="00E54A68">
      <w:pPr>
        <w:pStyle w:val="BodyText"/>
        <w:spacing w:after="120"/>
        <w:ind w:left="90" w:right="256"/>
        <w:rPr>
          <w:rFonts w:ascii="Helvetica" w:hAnsi="Helvetica" w:cs="Helvetica"/>
        </w:rPr>
      </w:pPr>
    </w:p>
    <w:p w14:paraId="534E431A" w14:textId="670D359B" w:rsidR="00814AC8" w:rsidRPr="00E54A68" w:rsidRDefault="00814AC8" w:rsidP="00E54A68">
      <w:pPr>
        <w:pStyle w:val="Heading2"/>
        <w:spacing w:before="0" w:after="120"/>
        <w:ind w:left="90"/>
        <w:jc w:val="center"/>
        <w:rPr>
          <w:rFonts w:ascii="Helvetica" w:hAnsi="Helvetica" w:cs="Helvetica"/>
          <w:sz w:val="22"/>
          <w:szCs w:val="22"/>
        </w:rPr>
      </w:pPr>
      <w:bookmarkStart w:id="8" w:name="_Avoid_Balance_Billing"/>
      <w:bookmarkEnd w:id="8"/>
      <w:r w:rsidRPr="00E54A68">
        <w:rPr>
          <w:rFonts w:ascii="Helvetica" w:hAnsi="Helvetica" w:cs="Helvetica"/>
          <w:sz w:val="22"/>
          <w:szCs w:val="22"/>
        </w:rPr>
        <w:t>Avoid Balance Billing</w:t>
      </w:r>
    </w:p>
    <w:p w14:paraId="0F1A965C" w14:textId="537156E0" w:rsidR="00814AC8" w:rsidRPr="00E54A68" w:rsidRDefault="001C7C82" w:rsidP="00E54A68">
      <w:pPr>
        <w:pStyle w:val="BodyText"/>
        <w:spacing w:after="120"/>
        <w:ind w:left="90"/>
        <w:rPr>
          <w:rFonts w:ascii="Helvetica" w:hAnsi="Helvetica" w:cs="Helvetica"/>
        </w:rPr>
      </w:pPr>
      <w:r w:rsidRPr="00E54A68">
        <w:rPr>
          <w:rFonts w:ascii="Helvetica" w:hAnsi="Helvetica" w:cs="Helvetica"/>
        </w:rPr>
        <w:t>Balance bills happen when a provider</w:t>
      </w:r>
      <w:r w:rsidR="006428FF" w:rsidRPr="00E54A68">
        <w:rPr>
          <w:rFonts w:ascii="Helvetica" w:hAnsi="Helvetica" w:cs="Helvetica"/>
        </w:rPr>
        <w:t xml:space="preserve"> </w:t>
      </w:r>
      <w:r w:rsidR="005A5A73" w:rsidRPr="00EB6E42">
        <w:rPr>
          <w:rFonts w:ascii="Helvetica" w:hAnsi="Helvetica" w:cs="Helvetica"/>
        </w:rPr>
        <w:t>who</w:t>
      </w:r>
      <w:r w:rsidR="006428FF" w:rsidRPr="00E54A68">
        <w:rPr>
          <w:rFonts w:ascii="Helvetica" w:hAnsi="Helvetica" w:cs="Helvetica"/>
        </w:rPr>
        <w:t xml:space="preserve"> isn’t</w:t>
      </w:r>
      <w:r w:rsidR="00CC513E" w:rsidRPr="00E54A68">
        <w:rPr>
          <w:rFonts w:ascii="Helvetica" w:hAnsi="Helvetica" w:cs="Helvetica"/>
        </w:rPr>
        <w:t xml:space="preserve"> in your health plan’s network </w:t>
      </w:r>
      <w:r w:rsidRPr="00E54A68">
        <w:rPr>
          <w:rFonts w:ascii="Helvetica" w:hAnsi="Helvetica" w:cs="Helvetica"/>
        </w:rPr>
        <w:t xml:space="preserve">charges more than your </w:t>
      </w:r>
      <w:r w:rsidR="005A5A73" w:rsidRPr="00EB6E42">
        <w:rPr>
          <w:rFonts w:ascii="Helvetica" w:hAnsi="Helvetica" w:cs="Helvetica"/>
        </w:rPr>
        <w:t xml:space="preserve">plan </w:t>
      </w:r>
      <w:r w:rsidRPr="00E54A68">
        <w:rPr>
          <w:rFonts w:ascii="Helvetica" w:hAnsi="Helvetica" w:cs="Helvetica"/>
        </w:rPr>
        <w:t>pays</w:t>
      </w:r>
      <w:r w:rsidR="0027451A" w:rsidRPr="00E54A68">
        <w:rPr>
          <w:rFonts w:ascii="Helvetica" w:hAnsi="Helvetica" w:cs="Helvetica"/>
        </w:rPr>
        <w:t>,</w:t>
      </w:r>
      <w:r w:rsidRPr="00E54A68">
        <w:rPr>
          <w:rFonts w:ascii="Helvetica" w:hAnsi="Helvetica" w:cs="Helvetica"/>
        </w:rPr>
        <w:t xml:space="preserve"> and the provider bill</w:t>
      </w:r>
      <w:r w:rsidR="006428FF" w:rsidRPr="00E54A68">
        <w:rPr>
          <w:rFonts w:ascii="Helvetica" w:hAnsi="Helvetica" w:cs="Helvetica"/>
        </w:rPr>
        <w:t>s you</w:t>
      </w:r>
      <w:r w:rsidRPr="00E54A68">
        <w:rPr>
          <w:rFonts w:ascii="Helvetica" w:hAnsi="Helvetica" w:cs="Helvetica"/>
        </w:rPr>
        <w:t xml:space="preserve"> for the difference. </w:t>
      </w:r>
      <w:r w:rsidR="00E356D2" w:rsidRPr="00E54A68">
        <w:rPr>
          <w:rFonts w:ascii="Helvetica" w:hAnsi="Helvetica" w:cs="Helvetica"/>
        </w:rPr>
        <w:t>In-</w:t>
      </w:r>
      <w:r w:rsidR="00804031" w:rsidRPr="00E54A68">
        <w:rPr>
          <w:rFonts w:ascii="Helvetica" w:hAnsi="Helvetica" w:cs="Helvetica"/>
        </w:rPr>
        <w:t>network</w:t>
      </w:r>
      <w:r w:rsidRPr="00E54A68">
        <w:rPr>
          <w:rFonts w:ascii="Helvetica" w:hAnsi="Helvetica" w:cs="Helvetica"/>
        </w:rPr>
        <w:t xml:space="preserve"> </w:t>
      </w:r>
      <w:r w:rsidR="00E356D2" w:rsidRPr="00E54A68">
        <w:rPr>
          <w:rFonts w:ascii="Helvetica" w:hAnsi="Helvetica" w:cs="Helvetica"/>
        </w:rPr>
        <w:t>p</w:t>
      </w:r>
      <w:r w:rsidRPr="00E54A68">
        <w:rPr>
          <w:rFonts w:ascii="Helvetica" w:hAnsi="Helvetica" w:cs="Helvetica"/>
        </w:rPr>
        <w:t xml:space="preserve">roviders have agreed to accept the </w:t>
      </w:r>
      <w:r w:rsidR="005A5A73" w:rsidRPr="00EB6E42">
        <w:rPr>
          <w:rFonts w:ascii="Helvetica" w:hAnsi="Helvetica" w:cs="Helvetica"/>
        </w:rPr>
        <w:t>plan</w:t>
      </w:r>
      <w:r w:rsidRPr="00E54A68">
        <w:rPr>
          <w:rFonts w:ascii="Helvetica" w:hAnsi="Helvetica" w:cs="Helvetica"/>
        </w:rPr>
        <w:t xml:space="preserve">’s payment as full payment and </w:t>
      </w:r>
      <w:r w:rsidR="006428FF" w:rsidRPr="00E54A68">
        <w:rPr>
          <w:rFonts w:ascii="Helvetica" w:hAnsi="Helvetica" w:cs="Helvetica"/>
        </w:rPr>
        <w:t xml:space="preserve">will </w:t>
      </w:r>
      <w:r w:rsidRPr="00E54A68">
        <w:rPr>
          <w:rFonts w:ascii="Helvetica" w:hAnsi="Helvetica" w:cs="Helvetica"/>
        </w:rPr>
        <w:t>not send you a balance bill.</w:t>
      </w:r>
      <w:r w:rsidR="00D42D3B" w:rsidRPr="00E54A68">
        <w:rPr>
          <w:rFonts w:ascii="Helvetica" w:hAnsi="Helvetica" w:cs="Helvetica"/>
        </w:rPr>
        <w:t xml:space="preserve"> </w:t>
      </w:r>
      <w:r w:rsidRPr="00E54A68">
        <w:rPr>
          <w:rFonts w:ascii="Helvetica" w:hAnsi="Helvetica" w:cs="Helvetica"/>
        </w:rPr>
        <w:t>So</w:t>
      </w:r>
      <w:r w:rsidR="007321C9">
        <w:rPr>
          <w:rFonts w:ascii="Helvetica" w:hAnsi="Helvetica" w:cs="Helvetica"/>
        </w:rPr>
        <w:t>,</w:t>
      </w:r>
      <w:r w:rsidRPr="00E54A68">
        <w:rPr>
          <w:rFonts w:ascii="Helvetica" w:hAnsi="Helvetica" w:cs="Helvetica"/>
        </w:rPr>
        <w:t xml:space="preserve"> you can avoid </w:t>
      </w:r>
      <w:r w:rsidR="006428FF" w:rsidRPr="00E54A68">
        <w:rPr>
          <w:rFonts w:ascii="Helvetica" w:hAnsi="Helvetica" w:cs="Helvetica"/>
        </w:rPr>
        <w:t xml:space="preserve">the extra cost of </w:t>
      </w:r>
      <w:r w:rsidRPr="00E54A68">
        <w:rPr>
          <w:rFonts w:ascii="Helvetica" w:hAnsi="Helvetica" w:cs="Helvetica"/>
        </w:rPr>
        <w:t xml:space="preserve">balance bills </w:t>
      </w:r>
      <w:r w:rsidR="006428FF" w:rsidRPr="00E54A68">
        <w:rPr>
          <w:rFonts w:ascii="Helvetica" w:hAnsi="Helvetica" w:cs="Helvetica"/>
        </w:rPr>
        <w:t>if you choose</w:t>
      </w:r>
      <w:r w:rsidRPr="00E54A68">
        <w:rPr>
          <w:rFonts w:ascii="Helvetica" w:hAnsi="Helvetica" w:cs="Helvetica"/>
        </w:rPr>
        <w:t xml:space="preserve"> providers in your </w:t>
      </w:r>
      <w:r w:rsidR="006428FF" w:rsidRPr="00E54A68">
        <w:rPr>
          <w:rFonts w:ascii="Helvetica" w:hAnsi="Helvetica" w:cs="Helvetica"/>
        </w:rPr>
        <w:t>health plan</w:t>
      </w:r>
      <w:r w:rsidRPr="00E54A68">
        <w:rPr>
          <w:rFonts w:ascii="Helvetica" w:hAnsi="Helvetica" w:cs="Helvetica"/>
        </w:rPr>
        <w:t>’s network.</w:t>
      </w:r>
      <w:r w:rsidR="00D42D3B" w:rsidRPr="00E54A68">
        <w:rPr>
          <w:rFonts w:ascii="Helvetica" w:hAnsi="Helvetica" w:cs="Helvetica"/>
        </w:rPr>
        <w:t xml:space="preserve"> </w:t>
      </w:r>
    </w:p>
    <w:p w14:paraId="78EACB1C" w14:textId="6F6ABF99" w:rsidR="001C7C82" w:rsidRPr="00E54A68" w:rsidRDefault="001C7C82" w:rsidP="00E54A68">
      <w:pPr>
        <w:pStyle w:val="BodyText"/>
        <w:spacing w:after="120"/>
        <w:ind w:left="90"/>
        <w:rPr>
          <w:rFonts w:ascii="Helvetica" w:hAnsi="Helvetica" w:cs="Helvetica"/>
        </w:rPr>
      </w:pPr>
      <w:r w:rsidRPr="00E54A68">
        <w:rPr>
          <w:rFonts w:ascii="Helvetica" w:hAnsi="Helvetica" w:cs="Helvetica"/>
        </w:rPr>
        <w:t xml:space="preserve">Sometimes you may not be able to choose a provider </w:t>
      </w:r>
      <w:r w:rsidR="008D3B28">
        <w:rPr>
          <w:rFonts w:ascii="Helvetica" w:hAnsi="Helvetica" w:cs="Helvetica"/>
        </w:rPr>
        <w:t>who is</w:t>
      </w:r>
      <w:r w:rsidR="006428FF" w:rsidRPr="00E54A68">
        <w:rPr>
          <w:rFonts w:ascii="Helvetica" w:hAnsi="Helvetica" w:cs="Helvetica"/>
        </w:rPr>
        <w:t xml:space="preserve"> </w:t>
      </w:r>
      <w:r w:rsidRPr="00E54A68">
        <w:rPr>
          <w:rFonts w:ascii="Helvetica" w:hAnsi="Helvetica" w:cs="Helvetica"/>
        </w:rPr>
        <w:t xml:space="preserve">in your </w:t>
      </w:r>
      <w:r w:rsidR="005A5A73" w:rsidRPr="00EB6E42">
        <w:rPr>
          <w:rFonts w:ascii="Helvetica" w:hAnsi="Helvetica" w:cs="Helvetica"/>
        </w:rPr>
        <w:t>plan</w:t>
      </w:r>
      <w:r w:rsidR="008E741E" w:rsidRPr="00E54A68">
        <w:rPr>
          <w:rFonts w:ascii="Helvetica" w:hAnsi="Helvetica" w:cs="Helvetica"/>
        </w:rPr>
        <w:t>’s network. You may need emergency treatment</w:t>
      </w:r>
      <w:r w:rsidR="00971815" w:rsidRPr="00E54A68">
        <w:rPr>
          <w:rFonts w:ascii="Helvetica" w:hAnsi="Helvetica" w:cs="Helvetica"/>
        </w:rPr>
        <w:t>,</w:t>
      </w:r>
      <w:r w:rsidR="008E741E" w:rsidRPr="00E54A68">
        <w:rPr>
          <w:rFonts w:ascii="Helvetica" w:hAnsi="Helvetica" w:cs="Helvetica"/>
        </w:rPr>
        <w:t xml:space="preserve"> or </w:t>
      </w:r>
      <w:r w:rsidR="006E28DE" w:rsidRPr="00EB6E42">
        <w:rPr>
          <w:rFonts w:ascii="Helvetica" w:hAnsi="Helvetica" w:cs="Helvetica"/>
        </w:rPr>
        <w:t xml:space="preserve">you may see </w:t>
      </w:r>
      <w:r w:rsidR="008E741E" w:rsidRPr="00E54A68">
        <w:rPr>
          <w:rFonts w:ascii="Helvetica" w:hAnsi="Helvetica" w:cs="Helvetica"/>
        </w:rPr>
        <w:t xml:space="preserve">an out-of-network provider at an in-network hospital. </w:t>
      </w:r>
      <w:r w:rsidR="006428FF" w:rsidRPr="00E54A68">
        <w:rPr>
          <w:rFonts w:ascii="Helvetica" w:hAnsi="Helvetica" w:cs="Helvetica"/>
        </w:rPr>
        <w:t xml:space="preserve">Or, you may need care from a specialist and there aren’t any in your network. </w:t>
      </w:r>
      <w:r w:rsidR="008E741E" w:rsidRPr="00E54A68">
        <w:rPr>
          <w:rFonts w:ascii="Helvetica" w:hAnsi="Helvetica" w:cs="Helvetica"/>
        </w:rPr>
        <w:t>In these cases, you</w:t>
      </w:r>
      <w:r w:rsidR="003C4A99" w:rsidRPr="00E54A68">
        <w:rPr>
          <w:rFonts w:ascii="Helvetica" w:hAnsi="Helvetica" w:cs="Helvetica"/>
        </w:rPr>
        <w:t>r</w:t>
      </w:r>
      <w:r w:rsidR="008E741E" w:rsidRPr="00E54A68">
        <w:rPr>
          <w:rFonts w:ascii="Helvetica" w:hAnsi="Helvetica" w:cs="Helvetica"/>
        </w:rPr>
        <w:t xml:space="preserve"> state may have laws to protect you from balance billing. Contact your state insurance department to find out more.</w:t>
      </w:r>
    </w:p>
    <w:p w14:paraId="0A070C36" w14:textId="77777777" w:rsidR="00814AC8" w:rsidRPr="00EB6E42" w:rsidRDefault="00814AC8" w:rsidP="00E54A68">
      <w:pPr>
        <w:pStyle w:val="BodyText"/>
        <w:spacing w:after="120"/>
        <w:rPr>
          <w:sz w:val="20"/>
        </w:rPr>
      </w:pPr>
    </w:p>
    <w:p w14:paraId="4B6C1D5A" w14:textId="77777777" w:rsidR="00814AC8" w:rsidRDefault="00814AC8" w:rsidP="00814AC8">
      <w:pPr>
        <w:pStyle w:val="BodyText"/>
        <w:rPr>
          <w:sz w:val="20"/>
        </w:rPr>
      </w:pPr>
    </w:p>
    <w:p w14:paraId="0DAEE635" w14:textId="74F9C7BB" w:rsidR="001C7C82" w:rsidRDefault="001C7C82">
      <w:r>
        <w:br w:type="page"/>
      </w:r>
    </w:p>
    <w:p w14:paraId="09C230EF" w14:textId="6D454C10" w:rsidR="00CD3A55" w:rsidRPr="00E54A68" w:rsidRDefault="00CD3A55" w:rsidP="00E54A68">
      <w:pPr>
        <w:pStyle w:val="Heading2"/>
        <w:spacing w:before="0" w:after="120"/>
        <w:ind w:left="0"/>
        <w:jc w:val="center"/>
        <w:rPr>
          <w:rFonts w:ascii="Helvetica" w:hAnsi="Helvetica" w:cs="Helvetica"/>
          <w:sz w:val="22"/>
          <w:szCs w:val="22"/>
        </w:rPr>
      </w:pPr>
      <w:bookmarkStart w:id="9" w:name="_Different_Kinds_of"/>
      <w:bookmarkEnd w:id="9"/>
      <w:r w:rsidRPr="00E54A68">
        <w:rPr>
          <w:rFonts w:ascii="Helvetica" w:hAnsi="Helvetica" w:cs="Helvetica"/>
          <w:sz w:val="22"/>
          <w:szCs w:val="22"/>
        </w:rPr>
        <w:lastRenderedPageBreak/>
        <w:t xml:space="preserve">Different Kinds of </w:t>
      </w:r>
      <w:r w:rsidR="00A860F5">
        <w:rPr>
          <w:rFonts w:ascii="Helvetica" w:hAnsi="Helvetica" w:cs="Helvetica"/>
          <w:sz w:val="22"/>
          <w:szCs w:val="22"/>
        </w:rPr>
        <w:t xml:space="preserve">Health </w:t>
      </w:r>
      <w:r w:rsidRPr="00E54A68">
        <w:rPr>
          <w:rFonts w:ascii="Helvetica" w:hAnsi="Helvetica" w:cs="Helvetica"/>
          <w:sz w:val="22"/>
          <w:szCs w:val="22"/>
        </w:rPr>
        <w:t>Plans</w:t>
      </w:r>
    </w:p>
    <w:p w14:paraId="08AD8353" w14:textId="034D658B" w:rsidR="00814AC8" w:rsidRPr="00E54A68" w:rsidRDefault="00814AC8" w:rsidP="00E54A68">
      <w:pPr>
        <w:pStyle w:val="BodyText"/>
        <w:tabs>
          <w:tab w:val="left" w:pos="6679"/>
        </w:tabs>
        <w:spacing w:after="120"/>
        <w:ind w:right="118"/>
        <w:jc w:val="both"/>
        <w:rPr>
          <w:rFonts w:ascii="Helvetica" w:hAnsi="Helvetica" w:cs="Helvetica"/>
        </w:rPr>
      </w:pPr>
      <w:r w:rsidRPr="00E54A68">
        <w:rPr>
          <w:rFonts w:ascii="Helvetica" w:hAnsi="Helvetica" w:cs="Helvetica"/>
          <w:b/>
        </w:rPr>
        <w:t>My plan is</w:t>
      </w:r>
      <w:r w:rsidRPr="00E54A68">
        <w:rPr>
          <w:rFonts w:ascii="Helvetica" w:hAnsi="Helvetica" w:cs="Helvetica"/>
        </w:rPr>
        <w:t>:</w:t>
      </w:r>
      <w:r w:rsidR="00E46535">
        <w:rPr>
          <w:rFonts w:ascii="Helvetica" w:hAnsi="Helvetica" w:cs="Helvetica"/>
        </w:rPr>
        <w:t xml:space="preserve"> </w:t>
      </w:r>
      <w:r w:rsidRPr="00E54A68">
        <w:rPr>
          <w:rFonts w:ascii="Helvetica" w:hAnsi="Helvetica" w:cs="Helvetica"/>
        </w:rPr>
        <w:t xml:space="preserve">a PPO </w:t>
      </w:r>
      <w:r w:rsidRPr="00E54A68">
        <w:rPr>
          <w:rFonts w:ascii="Helvetica" w:hAnsi="Helvetica" w:cs="Helvetica"/>
        </w:rPr>
        <w:sym w:font="Wingdings" w:char="F06F"/>
      </w:r>
      <w:r w:rsidR="00D42D3B" w:rsidRPr="00E54A68">
        <w:rPr>
          <w:rFonts w:ascii="Helvetica" w:hAnsi="Helvetica" w:cs="Helvetica"/>
        </w:rPr>
        <w:t xml:space="preserve"> </w:t>
      </w:r>
      <w:r w:rsidR="00E46535">
        <w:rPr>
          <w:rFonts w:ascii="Helvetica" w:hAnsi="Helvetica" w:cs="Helvetica"/>
        </w:rPr>
        <w:t xml:space="preserve"> </w:t>
      </w:r>
      <w:r w:rsidR="005C5AAC" w:rsidRPr="00E54A68">
        <w:rPr>
          <w:rFonts w:ascii="Helvetica" w:hAnsi="Helvetica" w:cs="Helvetica"/>
        </w:rPr>
        <w:t xml:space="preserve">an HMO </w:t>
      </w:r>
      <w:r w:rsidR="005C5AAC" w:rsidRPr="00E54A68">
        <w:rPr>
          <w:rFonts w:ascii="Helvetica" w:hAnsi="Helvetica" w:cs="Helvetica"/>
        </w:rPr>
        <w:sym w:font="Wingdings" w:char="F06F"/>
      </w:r>
      <w:r w:rsidR="005C5AAC" w:rsidRPr="00E54A68">
        <w:rPr>
          <w:rFonts w:ascii="Helvetica" w:hAnsi="Helvetica" w:cs="Helvetica"/>
        </w:rPr>
        <w:t xml:space="preserve"> </w:t>
      </w:r>
      <w:r w:rsidR="005C5AAC">
        <w:rPr>
          <w:rFonts w:ascii="Helvetica" w:hAnsi="Helvetica" w:cs="Helvetica"/>
        </w:rPr>
        <w:t xml:space="preserve"> </w:t>
      </w:r>
      <w:r w:rsidRPr="00E54A68">
        <w:rPr>
          <w:rFonts w:ascii="Helvetica" w:hAnsi="Helvetica" w:cs="Helvetica"/>
        </w:rPr>
        <w:t xml:space="preserve">an EPO </w:t>
      </w:r>
      <w:r w:rsidRPr="00E54A68">
        <w:rPr>
          <w:rFonts w:ascii="Helvetica" w:hAnsi="Helvetica" w:cs="Helvetica"/>
        </w:rPr>
        <w:sym w:font="Wingdings" w:char="F06F"/>
      </w:r>
      <w:r w:rsidR="00D42D3B" w:rsidRPr="00E54A68">
        <w:rPr>
          <w:rFonts w:ascii="Helvetica" w:hAnsi="Helvetica" w:cs="Helvetica"/>
        </w:rPr>
        <w:t xml:space="preserve">   </w:t>
      </w:r>
      <w:r w:rsidR="005C5AAC" w:rsidRPr="00E54A68">
        <w:rPr>
          <w:rFonts w:ascii="Helvetica" w:hAnsi="Helvetica" w:cs="Helvetica"/>
        </w:rPr>
        <w:t xml:space="preserve">a FFS </w:t>
      </w:r>
      <w:r w:rsidR="005C5AAC" w:rsidRPr="00E54A68">
        <w:rPr>
          <w:rFonts w:ascii="Helvetica" w:hAnsi="Helvetica" w:cs="Helvetica"/>
        </w:rPr>
        <w:sym w:font="Wingdings" w:char="F06F"/>
      </w:r>
      <w:r w:rsidR="005C5AAC">
        <w:rPr>
          <w:rFonts w:ascii="Helvetica" w:hAnsi="Helvetica" w:cs="Helvetica"/>
        </w:rPr>
        <w:t xml:space="preserve">  </w:t>
      </w:r>
      <w:r w:rsidR="000F7291" w:rsidRPr="00E54A68">
        <w:rPr>
          <w:rFonts w:ascii="Helvetica" w:hAnsi="Helvetica" w:cs="Helvetica"/>
        </w:rPr>
        <w:t>a POS</w:t>
      </w:r>
      <w:r w:rsidR="00D42D3B" w:rsidRPr="00E54A68">
        <w:rPr>
          <w:rFonts w:ascii="Helvetica" w:hAnsi="Helvetica" w:cs="Helvetica"/>
        </w:rPr>
        <w:t xml:space="preserve"> </w:t>
      </w:r>
      <w:r w:rsidR="000F7291" w:rsidRPr="00E54A68">
        <w:rPr>
          <w:rFonts w:ascii="Helvetica" w:hAnsi="Helvetica" w:cs="Helvetica"/>
        </w:rPr>
        <w:sym w:font="Wingdings" w:char="F06F"/>
      </w:r>
      <w:r w:rsidR="00D42D3B" w:rsidRPr="00E54A68">
        <w:rPr>
          <w:rFonts w:ascii="Helvetica" w:hAnsi="Helvetica" w:cs="Helvetica"/>
        </w:rPr>
        <w:t xml:space="preserve">   </w:t>
      </w:r>
      <w:r w:rsidRPr="00E54A68">
        <w:rPr>
          <w:rFonts w:ascii="Helvetica" w:hAnsi="Helvetica" w:cs="Helvetica"/>
        </w:rPr>
        <w:t xml:space="preserve">I don’t know </w:t>
      </w:r>
      <w:bookmarkStart w:id="10" w:name="_Hlk14450305"/>
      <w:r w:rsidRPr="00E54A68">
        <w:rPr>
          <w:rFonts w:ascii="Helvetica" w:hAnsi="Helvetica" w:cs="Helvetica"/>
        </w:rPr>
        <w:sym w:font="Wingdings" w:char="F06F"/>
      </w:r>
    </w:p>
    <w:bookmarkEnd w:id="10"/>
    <w:p w14:paraId="5817A561" w14:textId="0CC0E9EE" w:rsidR="00CD3A55" w:rsidRDefault="005C5AAC" w:rsidP="00CD3A55">
      <w:pPr>
        <w:pStyle w:val="BodyText"/>
        <w:spacing w:before="156"/>
        <w:ind w:left="100"/>
        <w:rPr>
          <w:noProof/>
        </w:rPr>
      </w:pPr>
      <w:r>
        <w:rPr>
          <w:noProof/>
        </w:rPr>
        <w:drawing>
          <wp:anchor distT="0" distB="0" distL="114300" distR="114300" simplePos="0" relativeHeight="251685376" behindDoc="0" locked="0" layoutInCell="1" allowOverlap="1" wp14:anchorId="3B6F1E47" wp14:editId="6E5D5641">
            <wp:simplePos x="0" y="0"/>
            <wp:positionH relativeFrom="margin">
              <wp:posOffset>44450</wp:posOffset>
            </wp:positionH>
            <wp:positionV relativeFrom="paragraph">
              <wp:posOffset>108585</wp:posOffset>
            </wp:positionV>
            <wp:extent cx="3190875" cy="2495550"/>
            <wp:effectExtent l="0" t="0" r="9525"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P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0875" cy="2495550"/>
                    </a:xfrm>
                    <a:prstGeom prst="rect">
                      <a:avLst/>
                    </a:prstGeom>
                  </pic:spPr>
                </pic:pic>
              </a:graphicData>
            </a:graphic>
            <wp14:sizeRelH relativeFrom="margin">
              <wp14:pctWidth>0</wp14:pctWidth>
            </wp14:sizeRelH>
            <wp14:sizeRelV relativeFrom="margin">
              <wp14:pctHeight>0</wp14:pctHeight>
            </wp14:sizeRelV>
          </wp:anchor>
        </w:drawing>
      </w:r>
    </w:p>
    <w:p w14:paraId="1E306444" w14:textId="231FE4CA" w:rsidR="00CD3A55" w:rsidRDefault="005C5AAC" w:rsidP="00CD3A55">
      <w:pPr>
        <w:pStyle w:val="BodyText"/>
        <w:spacing w:before="156"/>
        <w:ind w:left="100"/>
        <w:rPr>
          <w:noProof/>
        </w:rPr>
      </w:pPr>
      <w:r>
        <w:rPr>
          <w:noProof/>
        </w:rPr>
        <w:drawing>
          <wp:anchor distT="0" distB="0" distL="114300" distR="114300" simplePos="0" relativeHeight="251687424" behindDoc="0" locked="0" layoutInCell="1" allowOverlap="1" wp14:anchorId="72584864" wp14:editId="310EB0CB">
            <wp:simplePos x="0" y="0"/>
            <wp:positionH relativeFrom="margin">
              <wp:posOffset>3378200</wp:posOffset>
            </wp:positionH>
            <wp:positionV relativeFrom="paragraph">
              <wp:posOffset>29210</wp:posOffset>
            </wp:positionV>
            <wp:extent cx="2962275" cy="1971675"/>
            <wp:effectExtent l="0" t="0" r="9525" b="9525"/>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M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2275" cy="1971675"/>
                    </a:xfrm>
                    <a:prstGeom prst="rect">
                      <a:avLst/>
                    </a:prstGeom>
                  </pic:spPr>
                </pic:pic>
              </a:graphicData>
            </a:graphic>
            <wp14:sizeRelH relativeFrom="margin">
              <wp14:pctWidth>0</wp14:pctWidth>
            </wp14:sizeRelH>
            <wp14:sizeRelV relativeFrom="margin">
              <wp14:pctHeight>0</wp14:pctHeight>
            </wp14:sizeRelV>
          </wp:anchor>
        </w:drawing>
      </w:r>
      <w:r w:rsidR="00CD3A55" w:rsidRPr="006F48C2">
        <w:rPr>
          <w:noProof/>
        </w:rPr>
        <w:t xml:space="preserve"> </w:t>
      </w:r>
    </w:p>
    <w:p w14:paraId="41833901" w14:textId="2E5F8FE4" w:rsidR="00CD3A55" w:rsidRDefault="00CD3A55" w:rsidP="00CD3A55">
      <w:pPr>
        <w:pStyle w:val="BodyText"/>
        <w:spacing w:before="156"/>
        <w:ind w:left="100"/>
        <w:rPr>
          <w:noProof/>
        </w:rPr>
      </w:pPr>
    </w:p>
    <w:p w14:paraId="622EACF5" w14:textId="32E144BD" w:rsidR="00CD3A55" w:rsidRDefault="00CD3A55" w:rsidP="00CD3A55">
      <w:pPr>
        <w:pStyle w:val="BodyText"/>
        <w:spacing w:before="156"/>
        <w:ind w:left="100"/>
        <w:rPr>
          <w:noProof/>
        </w:rPr>
      </w:pPr>
    </w:p>
    <w:p w14:paraId="33AE2BCA" w14:textId="15CD8303" w:rsidR="00CD3A55" w:rsidRDefault="00CD3A55" w:rsidP="00CD3A55">
      <w:pPr>
        <w:pStyle w:val="BodyText"/>
        <w:spacing w:before="156"/>
        <w:ind w:left="100"/>
        <w:rPr>
          <w:noProof/>
        </w:rPr>
      </w:pPr>
    </w:p>
    <w:p w14:paraId="3BD2B6BB" w14:textId="116820F3" w:rsidR="00CD3A55" w:rsidRDefault="00CD3A55" w:rsidP="00CD3A55">
      <w:pPr>
        <w:pStyle w:val="BodyText"/>
        <w:spacing w:before="156"/>
        <w:ind w:left="100"/>
        <w:rPr>
          <w:noProof/>
        </w:rPr>
      </w:pPr>
    </w:p>
    <w:p w14:paraId="1DB8EF50" w14:textId="77777777" w:rsidR="00CD3A55" w:rsidRDefault="00CD3A55" w:rsidP="00CD3A55">
      <w:pPr>
        <w:pStyle w:val="BodyText"/>
        <w:spacing w:before="156"/>
        <w:ind w:left="100"/>
        <w:rPr>
          <w:noProof/>
        </w:rPr>
      </w:pPr>
    </w:p>
    <w:p w14:paraId="5AC19F8F" w14:textId="77777777" w:rsidR="00CD3A55" w:rsidRDefault="00CD3A55" w:rsidP="00CD3A55">
      <w:pPr>
        <w:pStyle w:val="BodyText"/>
        <w:spacing w:before="156"/>
        <w:ind w:left="100"/>
        <w:rPr>
          <w:color w:val="231F20"/>
        </w:rPr>
      </w:pPr>
    </w:p>
    <w:p w14:paraId="51132670" w14:textId="77777777" w:rsidR="00CD3A55" w:rsidRDefault="00CD3A55" w:rsidP="00CD3A55">
      <w:pPr>
        <w:pStyle w:val="BodyText"/>
        <w:spacing w:before="156"/>
        <w:ind w:left="100"/>
        <w:rPr>
          <w:color w:val="231F20"/>
        </w:rPr>
      </w:pPr>
    </w:p>
    <w:p w14:paraId="7EF3C920" w14:textId="63A70948" w:rsidR="00CD3A55" w:rsidRDefault="00CD3A55" w:rsidP="005C5AAC">
      <w:pPr>
        <w:pStyle w:val="BodyText"/>
        <w:spacing w:before="156"/>
        <w:rPr>
          <w:color w:val="231F20"/>
        </w:rPr>
      </w:pPr>
    </w:p>
    <w:p w14:paraId="1A1BFF1A" w14:textId="3F164A28" w:rsidR="005C5AAC" w:rsidRDefault="005C5AAC" w:rsidP="005C5AAC">
      <w:pPr>
        <w:pStyle w:val="BodyText"/>
        <w:spacing w:before="156"/>
        <w:rPr>
          <w:color w:val="231F20"/>
        </w:rPr>
      </w:pPr>
    </w:p>
    <w:p w14:paraId="7B462673" w14:textId="1353BC35" w:rsidR="005C5AAC" w:rsidRDefault="005C5AAC" w:rsidP="005C5AAC">
      <w:pPr>
        <w:pStyle w:val="BodyText"/>
        <w:spacing w:before="156"/>
        <w:rPr>
          <w:color w:val="231F20"/>
        </w:rPr>
      </w:pPr>
      <w:r>
        <w:rPr>
          <w:noProof/>
        </w:rPr>
        <w:drawing>
          <wp:anchor distT="0" distB="0" distL="114300" distR="114300" simplePos="0" relativeHeight="251689472" behindDoc="0" locked="0" layoutInCell="1" allowOverlap="1" wp14:anchorId="6A4DB665" wp14:editId="71A643A1">
            <wp:simplePos x="0" y="0"/>
            <wp:positionH relativeFrom="margin">
              <wp:posOffset>3273425</wp:posOffset>
            </wp:positionH>
            <wp:positionV relativeFrom="paragraph">
              <wp:posOffset>219710</wp:posOffset>
            </wp:positionV>
            <wp:extent cx="3343275" cy="2299697"/>
            <wp:effectExtent l="0" t="0" r="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46730" cy="2302073"/>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C8C03F2" wp14:editId="79696C65">
            <wp:extent cx="3200400" cy="231343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0400" cy="2313432"/>
                    </a:xfrm>
                    <a:prstGeom prst="rect">
                      <a:avLst/>
                    </a:prstGeom>
                  </pic:spPr>
                </pic:pic>
              </a:graphicData>
            </a:graphic>
          </wp:inline>
        </w:drawing>
      </w:r>
    </w:p>
    <w:p w14:paraId="5BE668F1" w14:textId="2723903D" w:rsidR="005C5AAC" w:rsidRDefault="005C5AAC" w:rsidP="005C5AAC">
      <w:pPr>
        <w:pStyle w:val="BodyText"/>
        <w:spacing w:before="156"/>
        <w:rPr>
          <w:color w:val="231F20"/>
        </w:rPr>
      </w:pPr>
      <w:r>
        <w:rPr>
          <w:noProof/>
        </w:rPr>
        <w:drawing>
          <wp:anchor distT="0" distB="0" distL="114300" distR="114300" simplePos="0" relativeHeight="251691520" behindDoc="0" locked="0" layoutInCell="1" allowOverlap="1" wp14:anchorId="54BCDA3E" wp14:editId="15B46973">
            <wp:simplePos x="0" y="0"/>
            <wp:positionH relativeFrom="margin">
              <wp:posOffset>1628775</wp:posOffset>
            </wp:positionH>
            <wp:positionV relativeFrom="paragraph">
              <wp:posOffset>90170</wp:posOffset>
            </wp:positionV>
            <wp:extent cx="3376675" cy="221996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76675" cy="2219960"/>
                    </a:xfrm>
                    <a:prstGeom prst="rect">
                      <a:avLst/>
                    </a:prstGeom>
                  </pic:spPr>
                </pic:pic>
              </a:graphicData>
            </a:graphic>
            <wp14:sizeRelH relativeFrom="margin">
              <wp14:pctWidth>0</wp14:pctWidth>
            </wp14:sizeRelH>
            <wp14:sizeRelV relativeFrom="margin">
              <wp14:pctHeight>0</wp14:pctHeight>
            </wp14:sizeRelV>
          </wp:anchor>
        </w:drawing>
      </w:r>
    </w:p>
    <w:p w14:paraId="1BAF4BF5" w14:textId="446B42D8" w:rsidR="005C5AAC" w:rsidRDefault="005C5AAC" w:rsidP="005C5AAC">
      <w:pPr>
        <w:pStyle w:val="BodyText"/>
        <w:spacing w:before="156"/>
        <w:rPr>
          <w:color w:val="231F20"/>
        </w:rPr>
      </w:pPr>
    </w:p>
    <w:p w14:paraId="72675075" w14:textId="00869ABC" w:rsidR="005C5AAC" w:rsidRDefault="005C5AAC" w:rsidP="005C5AAC">
      <w:pPr>
        <w:pStyle w:val="BodyText"/>
        <w:spacing w:before="156"/>
        <w:rPr>
          <w:color w:val="231F20"/>
        </w:rPr>
      </w:pPr>
    </w:p>
    <w:p w14:paraId="46EAC615" w14:textId="56980CBC" w:rsidR="005C5AAC" w:rsidRDefault="005C5AAC" w:rsidP="005C5AAC">
      <w:pPr>
        <w:pStyle w:val="BodyText"/>
        <w:spacing w:before="156"/>
        <w:rPr>
          <w:color w:val="231F20"/>
        </w:rPr>
      </w:pPr>
    </w:p>
    <w:p w14:paraId="0EE3F3DC" w14:textId="4FB538A7" w:rsidR="005C5AAC" w:rsidRDefault="005C5AAC" w:rsidP="005C5AAC">
      <w:pPr>
        <w:pStyle w:val="BodyText"/>
        <w:spacing w:before="156"/>
        <w:rPr>
          <w:color w:val="231F20"/>
        </w:rPr>
      </w:pPr>
    </w:p>
    <w:p w14:paraId="0A42470F" w14:textId="1A613367" w:rsidR="005C5AAC" w:rsidRDefault="005C5AAC" w:rsidP="005C5AAC">
      <w:pPr>
        <w:pStyle w:val="BodyText"/>
        <w:spacing w:before="156"/>
        <w:rPr>
          <w:color w:val="231F20"/>
        </w:rPr>
      </w:pPr>
    </w:p>
    <w:p w14:paraId="1DFDB596" w14:textId="5CEA6337" w:rsidR="005C5AAC" w:rsidRDefault="005C5AAC" w:rsidP="005C5AAC">
      <w:pPr>
        <w:pStyle w:val="BodyText"/>
        <w:spacing w:before="156"/>
        <w:rPr>
          <w:color w:val="231F20"/>
        </w:rPr>
      </w:pPr>
    </w:p>
    <w:p w14:paraId="0DF24D23" w14:textId="77777777" w:rsidR="007321C9" w:rsidRDefault="007321C9" w:rsidP="007321C9">
      <w:pPr>
        <w:pStyle w:val="BodyText"/>
        <w:spacing w:before="156"/>
        <w:rPr>
          <w:rFonts w:ascii="Helvetica" w:hAnsi="Helvetica" w:cs="Helvetica"/>
          <w:color w:val="231F20"/>
        </w:rPr>
      </w:pPr>
    </w:p>
    <w:p w14:paraId="2442D97E" w14:textId="77777777" w:rsidR="007321C9" w:rsidRDefault="007321C9" w:rsidP="007321C9">
      <w:pPr>
        <w:pStyle w:val="BodyText"/>
        <w:spacing w:before="156"/>
        <w:rPr>
          <w:rFonts w:ascii="Helvetica" w:hAnsi="Helvetica" w:cs="Helvetica"/>
          <w:color w:val="231F20"/>
        </w:rPr>
      </w:pPr>
    </w:p>
    <w:p w14:paraId="6977DC5D" w14:textId="5BF0142D" w:rsidR="00CD3A55" w:rsidRPr="00E54A68" w:rsidRDefault="00CD3A55" w:rsidP="007321C9">
      <w:pPr>
        <w:pStyle w:val="BodyText"/>
        <w:spacing w:before="156"/>
        <w:rPr>
          <w:rFonts w:ascii="Helvetica" w:hAnsi="Helvetica" w:cs="Helvetica"/>
        </w:rPr>
      </w:pPr>
      <w:r w:rsidRPr="00E54A68">
        <w:rPr>
          <w:rFonts w:ascii="Helvetica" w:hAnsi="Helvetica" w:cs="Helvetica"/>
          <w:color w:val="231F20"/>
        </w:rPr>
        <w:t xml:space="preserve">See </w:t>
      </w:r>
      <w:r w:rsidR="00947F44">
        <w:rPr>
          <w:rFonts w:ascii="Helvetica" w:hAnsi="Helvetica" w:cs="Helvetica"/>
          <w:color w:val="231F20"/>
        </w:rPr>
        <w:t xml:space="preserve">page 11 </w:t>
      </w:r>
      <w:r w:rsidRPr="00E54A68">
        <w:rPr>
          <w:rFonts w:ascii="Helvetica" w:hAnsi="Helvetica" w:cs="Helvetica"/>
          <w:color w:val="231F20"/>
        </w:rPr>
        <w:t>to learn more about in-network and out-of-network providers.</w:t>
      </w:r>
    </w:p>
    <w:p w14:paraId="364DD2D9" w14:textId="77777777" w:rsidR="00CD3A55" w:rsidRDefault="00CD3A55" w:rsidP="00CD3A55">
      <w:pPr>
        <w:pStyle w:val="BodyText"/>
      </w:pPr>
    </w:p>
    <w:p w14:paraId="54B8F6CE" w14:textId="60B25203" w:rsidR="002D06DA" w:rsidRDefault="002D06DA" w:rsidP="002D06DA">
      <w:pPr>
        <w:pStyle w:val="BodyText"/>
        <w:rPr>
          <w:sz w:val="20"/>
        </w:rPr>
      </w:pPr>
    </w:p>
    <w:p w14:paraId="56E11061" w14:textId="77777777" w:rsidR="002C5046" w:rsidRPr="00E54A68" w:rsidRDefault="002C5046" w:rsidP="00E54A68">
      <w:pPr>
        <w:pStyle w:val="Heading2"/>
        <w:spacing w:before="0" w:after="120"/>
        <w:ind w:left="0"/>
        <w:jc w:val="center"/>
        <w:rPr>
          <w:rFonts w:ascii="Helvetica" w:hAnsi="Helvetica" w:cs="Helvetica"/>
          <w:sz w:val="22"/>
          <w:szCs w:val="22"/>
        </w:rPr>
      </w:pPr>
      <w:bookmarkStart w:id="11" w:name="_Job-Based_Health_Plans"/>
      <w:bookmarkEnd w:id="11"/>
      <w:r w:rsidRPr="00E54A68">
        <w:rPr>
          <w:rFonts w:ascii="Helvetica" w:hAnsi="Helvetica" w:cs="Helvetica"/>
          <w:sz w:val="22"/>
          <w:szCs w:val="22"/>
        </w:rPr>
        <w:lastRenderedPageBreak/>
        <w:t>Job-Based Health Plans</w:t>
      </w:r>
    </w:p>
    <w:p w14:paraId="2FDA3E4D" w14:textId="6C83222F" w:rsidR="006E3937" w:rsidRPr="0057520A" w:rsidRDefault="009E3336" w:rsidP="00E54A68">
      <w:pPr>
        <w:pStyle w:val="Heading2"/>
        <w:spacing w:before="0" w:after="120"/>
        <w:ind w:left="0"/>
        <w:rPr>
          <w:rFonts w:ascii="Helvetica" w:hAnsi="Helvetica" w:cs="Helvetica"/>
          <w:b w:val="0"/>
          <w:sz w:val="22"/>
          <w:szCs w:val="22"/>
        </w:rPr>
      </w:pPr>
      <w:r w:rsidRPr="006F6609">
        <w:rPr>
          <w:rFonts w:ascii="Helvetica" w:hAnsi="Helvetica" w:cs="Helvetica"/>
          <w:b w:val="0"/>
          <w:bCs w:val="0"/>
          <w:sz w:val="22"/>
          <w:szCs w:val="22"/>
        </w:rPr>
        <w:t>Y</w:t>
      </w:r>
      <w:r w:rsidR="002C5046" w:rsidRPr="006F6609">
        <w:rPr>
          <w:rFonts w:ascii="Helvetica" w:hAnsi="Helvetica" w:cs="Helvetica"/>
          <w:b w:val="0"/>
          <w:bCs w:val="0"/>
          <w:sz w:val="22"/>
          <w:szCs w:val="22"/>
        </w:rPr>
        <w:t>ou</w:t>
      </w:r>
      <w:r w:rsidR="006428FF" w:rsidRPr="006F6609">
        <w:rPr>
          <w:rFonts w:ascii="Helvetica" w:hAnsi="Helvetica" w:cs="Helvetica"/>
          <w:b w:val="0"/>
          <w:bCs w:val="0"/>
          <w:sz w:val="22"/>
          <w:szCs w:val="22"/>
        </w:rPr>
        <w:t>r</w:t>
      </w:r>
      <w:r w:rsidR="002C5046" w:rsidRPr="006F6609">
        <w:rPr>
          <w:rFonts w:ascii="Helvetica" w:hAnsi="Helvetica" w:cs="Helvetica"/>
          <w:b w:val="0"/>
          <w:bCs w:val="0"/>
          <w:sz w:val="22"/>
          <w:szCs w:val="22"/>
        </w:rPr>
        <w:t xml:space="preserve"> health plan </w:t>
      </w:r>
      <w:r w:rsidR="006428FF" w:rsidRPr="006F6609">
        <w:rPr>
          <w:rFonts w:ascii="Helvetica" w:hAnsi="Helvetica" w:cs="Helvetica"/>
          <w:b w:val="0"/>
          <w:bCs w:val="0"/>
          <w:sz w:val="22"/>
          <w:szCs w:val="22"/>
        </w:rPr>
        <w:t xml:space="preserve">may be </w:t>
      </w:r>
      <w:r w:rsidR="002C5046" w:rsidRPr="006F6609">
        <w:rPr>
          <w:rFonts w:ascii="Helvetica" w:hAnsi="Helvetica" w:cs="Helvetica"/>
          <w:b w:val="0"/>
          <w:bCs w:val="0"/>
          <w:sz w:val="22"/>
          <w:szCs w:val="22"/>
        </w:rPr>
        <w:t xml:space="preserve">through your </w:t>
      </w:r>
      <w:r w:rsidR="004A0602" w:rsidRPr="006F6609">
        <w:rPr>
          <w:rFonts w:ascii="Helvetica" w:hAnsi="Helvetica" w:cs="Helvetica"/>
          <w:b w:val="0"/>
          <w:bCs w:val="0"/>
          <w:sz w:val="22"/>
          <w:szCs w:val="22"/>
        </w:rPr>
        <w:t>job or a family member’s job</w:t>
      </w:r>
      <w:r w:rsidR="00FE2475" w:rsidRPr="006F6609">
        <w:rPr>
          <w:rFonts w:ascii="Helvetica" w:hAnsi="Helvetica" w:cs="Helvetica"/>
          <w:b w:val="0"/>
          <w:bCs w:val="0"/>
          <w:sz w:val="22"/>
          <w:szCs w:val="22"/>
        </w:rPr>
        <w:t xml:space="preserve">. </w:t>
      </w:r>
      <w:r w:rsidR="008D1855" w:rsidRPr="0057520A">
        <w:rPr>
          <w:rFonts w:ascii="Helvetica" w:hAnsi="Helvetica" w:cs="Helvetica"/>
          <w:b w:val="0"/>
          <w:sz w:val="22"/>
          <w:szCs w:val="22"/>
        </w:rPr>
        <w:t>If</w:t>
      </w:r>
      <w:r w:rsidR="006428FF" w:rsidRPr="006F6609">
        <w:rPr>
          <w:rFonts w:ascii="Helvetica" w:hAnsi="Helvetica" w:cs="Helvetica"/>
          <w:b w:val="0"/>
          <w:bCs w:val="0"/>
          <w:sz w:val="22"/>
          <w:szCs w:val="22"/>
        </w:rPr>
        <w:t xml:space="preserve"> </w:t>
      </w:r>
      <w:r w:rsidR="00FE2475" w:rsidRPr="006F6609">
        <w:rPr>
          <w:rFonts w:ascii="Helvetica" w:hAnsi="Helvetica" w:cs="Helvetica"/>
          <w:b w:val="0"/>
          <w:bCs w:val="0"/>
          <w:sz w:val="22"/>
          <w:szCs w:val="22"/>
        </w:rPr>
        <w:t>the</w:t>
      </w:r>
      <w:r w:rsidR="00B5519E" w:rsidRPr="006F6609">
        <w:rPr>
          <w:rFonts w:ascii="Helvetica" w:hAnsi="Helvetica" w:cs="Helvetica"/>
          <w:b w:val="0"/>
          <w:bCs w:val="0"/>
          <w:sz w:val="22"/>
          <w:szCs w:val="22"/>
        </w:rPr>
        <w:t xml:space="preserve"> </w:t>
      </w:r>
      <w:r w:rsidR="000946E9" w:rsidRPr="006F6609">
        <w:rPr>
          <w:rFonts w:ascii="Helvetica" w:hAnsi="Helvetica" w:cs="Helvetica"/>
          <w:b w:val="0"/>
          <w:bCs w:val="0"/>
          <w:sz w:val="22"/>
          <w:szCs w:val="22"/>
        </w:rPr>
        <w:t>employer</w:t>
      </w:r>
      <w:r w:rsidR="00B5519E" w:rsidRPr="006F6609">
        <w:rPr>
          <w:rFonts w:ascii="Helvetica" w:hAnsi="Helvetica" w:cs="Helvetica"/>
          <w:b w:val="0"/>
          <w:bCs w:val="0"/>
          <w:sz w:val="22"/>
          <w:szCs w:val="22"/>
        </w:rPr>
        <w:t xml:space="preserve"> pay</w:t>
      </w:r>
      <w:r w:rsidR="006428FF" w:rsidRPr="006F6609">
        <w:rPr>
          <w:rFonts w:ascii="Helvetica" w:hAnsi="Helvetica" w:cs="Helvetica"/>
          <w:b w:val="0"/>
          <w:bCs w:val="0"/>
          <w:sz w:val="22"/>
          <w:szCs w:val="22"/>
        </w:rPr>
        <w:t>s</w:t>
      </w:r>
      <w:r w:rsidR="00B5519E" w:rsidRPr="006F6609">
        <w:rPr>
          <w:rFonts w:ascii="Helvetica" w:hAnsi="Helvetica" w:cs="Helvetica"/>
          <w:b w:val="0"/>
          <w:bCs w:val="0"/>
          <w:sz w:val="22"/>
          <w:szCs w:val="22"/>
        </w:rPr>
        <w:t xml:space="preserve"> the costs </w:t>
      </w:r>
      <w:r w:rsidR="00FE2475" w:rsidRPr="006F6609">
        <w:rPr>
          <w:rFonts w:ascii="Helvetica" w:hAnsi="Helvetica" w:cs="Helvetica"/>
          <w:b w:val="0"/>
          <w:bCs w:val="0"/>
          <w:sz w:val="22"/>
          <w:szCs w:val="22"/>
        </w:rPr>
        <w:t xml:space="preserve">of </w:t>
      </w:r>
      <w:r w:rsidR="008D1855" w:rsidRPr="0057520A">
        <w:rPr>
          <w:rFonts w:ascii="Helvetica" w:hAnsi="Helvetica" w:cs="Helvetica"/>
          <w:b w:val="0"/>
          <w:sz w:val="22"/>
          <w:szCs w:val="22"/>
        </w:rPr>
        <w:t xml:space="preserve">the </w:t>
      </w:r>
      <w:r w:rsidR="00FE2475" w:rsidRPr="006F6609">
        <w:rPr>
          <w:rFonts w:ascii="Helvetica" w:hAnsi="Helvetica" w:cs="Helvetica"/>
          <w:b w:val="0"/>
          <w:bCs w:val="0"/>
          <w:sz w:val="22"/>
          <w:szCs w:val="22"/>
        </w:rPr>
        <w:t xml:space="preserve">health care services </w:t>
      </w:r>
      <w:r w:rsidR="006428FF" w:rsidRPr="006F6609">
        <w:rPr>
          <w:rFonts w:ascii="Helvetica" w:hAnsi="Helvetica" w:cs="Helvetica"/>
          <w:b w:val="0"/>
          <w:bCs w:val="0"/>
          <w:sz w:val="22"/>
          <w:szCs w:val="22"/>
        </w:rPr>
        <w:t>these plan</w:t>
      </w:r>
      <w:r w:rsidR="00097B0E" w:rsidRPr="006F6609">
        <w:rPr>
          <w:rFonts w:ascii="Helvetica" w:hAnsi="Helvetica" w:cs="Helvetica"/>
          <w:b w:val="0"/>
          <w:bCs w:val="0"/>
          <w:sz w:val="22"/>
          <w:szCs w:val="22"/>
        </w:rPr>
        <w:t>s</w:t>
      </w:r>
      <w:r w:rsidR="006428FF" w:rsidRPr="006F6609">
        <w:rPr>
          <w:rFonts w:ascii="Helvetica" w:hAnsi="Helvetica" w:cs="Helvetica"/>
          <w:b w:val="0"/>
          <w:bCs w:val="0"/>
          <w:sz w:val="22"/>
          <w:szCs w:val="22"/>
        </w:rPr>
        <w:t xml:space="preserve"> cover</w:t>
      </w:r>
      <w:r w:rsidR="008D1855" w:rsidRPr="0057520A">
        <w:rPr>
          <w:rFonts w:ascii="Helvetica" w:hAnsi="Helvetica" w:cs="Helvetica"/>
          <w:b w:val="0"/>
          <w:sz w:val="22"/>
          <w:szCs w:val="22"/>
        </w:rPr>
        <w:t>, t</w:t>
      </w:r>
      <w:r w:rsidR="002C5046" w:rsidRPr="006F6609">
        <w:rPr>
          <w:rFonts w:ascii="Helvetica" w:hAnsi="Helvetica" w:cs="Helvetica"/>
          <w:b w:val="0"/>
          <w:bCs w:val="0"/>
          <w:sz w:val="22"/>
          <w:szCs w:val="22"/>
        </w:rPr>
        <w:t>he</w:t>
      </w:r>
      <w:r w:rsidR="0057520A">
        <w:rPr>
          <w:rFonts w:ascii="Helvetica" w:hAnsi="Helvetica" w:cs="Helvetica"/>
          <w:b w:val="0"/>
          <w:bCs w:val="0"/>
          <w:sz w:val="22"/>
          <w:szCs w:val="22"/>
        </w:rPr>
        <w:t xml:space="preserve"> plan is</w:t>
      </w:r>
      <w:r w:rsidR="002C5046" w:rsidRPr="006F6609">
        <w:rPr>
          <w:rFonts w:ascii="Helvetica" w:hAnsi="Helvetica" w:cs="Helvetica"/>
          <w:b w:val="0"/>
          <w:bCs w:val="0"/>
          <w:sz w:val="22"/>
          <w:szCs w:val="22"/>
        </w:rPr>
        <w:t xml:space="preserve"> called self-funded health plans. Many large employers, unions, government agencies</w:t>
      </w:r>
      <w:r w:rsidR="00FE2475" w:rsidRPr="006F6609">
        <w:rPr>
          <w:rFonts w:ascii="Helvetica" w:hAnsi="Helvetica" w:cs="Helvetica"/>
          <w:b w:val="0"/>
          <w:bCs w:val="0"/>
          <w:sz w:val="22"/>
          <w:szCs w:val="22"/>
        </w:rPr>
        <w:t>,</w:t>
      </w:r>
      <w:r w:rsidR="002C5046" w:rsidRPr="006F6609">
        <w:rPr>
          <w:rFonts w:ascii="Helvetica" w:hAnsi="Helvetica" w:cs="Helvetica"/>
          <w:b w:val="0"/>
          <w:bCs w:val="0"/>
          <w:sz w:val="22"/>
          <w:szCs w:val="22"/>
        </w:rPr>
        <w:t xml:space="preserve"> and school districts have self-funded health plans.</w:t>
      </w:r>
      <w:r w:rsidR="00D42D3B" w:rsidRPr="006F6609">
        <w:rPr>
          <w:rFonts w:ascii="Helvetica" w:hAnsi="Helvetica" w:cs="Helvetica"/>
          <w:b w:val="0"/>
          <w:bCs w:val="0"/>
          <w:sz w:val="22"/>
          <w:szCs w:val="22"/>
        </w:rPr>
        <w:t xml:space="preserve"> </w:t>
      </w:r>
    </w:p>
    <w:p w14:paraId="3FC2BCC8" w14:textId="3B7C0856" w:rsidR="006428FF" w:rsidRPr="00E54A68" w:rsidRDefault="006428FF" w:rsidP="00E54A68">
      <w:pPr>
        <w:pStyle w:val="Heading2"/>
        <w:spacing w:before="0" w:after="120"/>
        <w:ind w:left="0"/>
        <w:rPr>
          <w:rFonts w:ascii="Helvetica" w:hAnsi="Helvetica" w:cs="Helvetica"/>
          <w:b w:val="0"/>
          <w:sz w:val="22"/>
          <w:szCs w:val="22"/>
        </w:rPr>
      </w:pPr>
      <w:r w:rsidRPr="00E54A68">
        <w:rPr>
          <w:rFonts w:ascii="Helvetica" w:hAnsi="Helvetica" w:cs="Helvetica"/>
          <w:b w:val="0"/>
          <w:sz w:val="22"/>
          <w:szCs w:val="22"/>
        </w:rPr>
        <w:t xml:space="preserve">Self-funded health plans usually use a </w:t>
      </w:r>
      <w:r w:rsidRPr="00E54A68">
        <w:rPr>
          <w:rFonts w:ascii="Helvetica" w:hAnsi="Helvetica" w:cs="Helvetica"/>
          <w:b w:val="0"/>
          <w:i/>
          <w:sz w:val="22"/>
          <w:szCs w:val="22"/>
        </w:rPr>
        <w:t>third</w:t>
      </w:r>
      <w:r w:rsidR="00A11D50" w:rsidRPr="00E54A68">
        <w:rPr>
          <w:rFonts w:ascii="Helvetica" w:hAnsi="Helvetica" w:cs="Helvetica"/>
          <w:b w:val="0"/>
          <w:i/>
          <w:sz w:val="22"/>
          <w:szCs w:val="22"/>
        </w:rPr>
        <w:t>-</w:t>
      </w:r>
      <w:r w:rsidRPr="00E54A68">
        <w:rPr>
          <w:rFonts w:ascii="Helvetica" w:hAnsi="Helvetica" w:cs="Helvetica"/>
          <w:b w:val="0"/>
          <w:i/>
          <w:sz w:val="22"/>
          <w:szCs w:val="22"/>
        </w:rPr>
        <w:t>party administrator</w:t>
      </w:r>
      <w:r w:rsidRPr="00E54A68">
        <w:rPr>
          <w:rFonts w:ascii="Helvetica" w:hAnsi="Helvetica" w:cs="Helvetica"/>
          <w:b w:val="0"/>
          <w:sz w:val="22"/>
          <w:szCs w:val="22"/>
        </w:rPr>
        <w:t xml:space="preserve"> (TPA) to review and pay claims for the plan. Sometimes, that TPA shares a brand name with a health insurance company. But the employer still is responsible to provide </w:t>
      </w:r>
      <w:r w:rsidR="00A860F5">
        <w:rPr>
          <w:rFonts w:ascii="Helvetica" w:hAnsi="Helvetica" w:cs="Helvetica"/>
          <w:b w:val="0"/>
          <w:sz w:val="22"/>
          <w:szCs w:val="22"/>
        </w:rPr>
        <w:t xml:space="preserve">the </w:t>
      </w:r>
      <w:r w:rsidRPr="00E54A68">
        <w:rPr>
          <w:rFonts w:ascii="Helvetica" w:hAnsi="Helvetica" w:cs="Helvetica"/>
          <w:b w:val="0"/>
          <w:sz w:val="22"/>
          <w:szCs w:val="22"/>
        </w:rPr>
        <w:t xml:space="preserve">money to pay claims – not the insurance company. </w:t>
      </w:r>
      <w:r w:rsidRPr="007321C9">
        <w:rPr>
          <w:rFonts w:ascii="Helvetica" w:hAnsi="Helvetica" w:cs="Helvetica"/>
          <w:b w:val="0"/>
          <w:sz w:val="22"/>
          <w:szCs w:val="22"/>
        </w:rPr>
        <w:t xml:space="preserve">If a unit of government is the employer, then </w:t>
      </w:r>
      <w:r w:rsidR="006247A6" w:rsidRPr="007321C9">
        <w:rPr>
          <w:rFonts w:ascii="Helvetica" w:hAnsi="Helvetica" w:cs="Helvetica"/>
          <w:b w:val="0"/>
          <w:sz w:val="22"/>
          <w:szCs w:val="22"/>
        </w:rPr>
        <w:t xml:space="preserve">the </w:t>
      </w:r>
      <w:r w:rsidRPr="007321C9">
        <w:rPr>
          <w:rFonts w:ascii="Helvetica" w:hAnsi="Helvetica" w:cs="Helvetica"/>
          <w:b w:val="0"/>
          <w:sz w:val="22"/>
          <w:szCs w:val="22"/>
        </w:rPr>
        <w:t>government is responsible to provide the money to pay claims.</w:t>
      </w:r>
    </w:p>
    <w:p w14:paraId="4DF525C3" w14:textId="4B5C0E9D" w:rsidR="006E3937" w:rsidRPr="00E54A68" w:rsidRDefault="006428FF" w:rsidP="00E54A68">
      <w:pPr>
        <w:pStyle w:val="Heading2"/>
        <w:spacing w:before="0" w:after="120"/>
        <w:ind w:left="0"/>
        <w:rPr>
          <w:rFonts w:ascii="Helvetica" w:hAnsi="Helvetica" w:cs="Helvetica"/>
          <w:b w:val="0"/>
          <w:sz w:val="22"/>
          <w:szCs w:val="22"/>
        </w:rPr>
      </w:pPr>
      <w:r w:rsidRPr="00E54A68">
        <w:rPr>
          <w:rFonts w:ascii="Helvetica" w:hAnsi="Helvetica" w:cs="Helvetica"/>
          <w:b w:val="0"/>
          <w:sz w:val="22"/>
          <w:szCs w:val="22"/>
        </w:rPr>
        <w:t xml:space="preserve">The U.S. Department of Labor’s Employee Benefits Security Administration (DOL-EBSA) regulates self-funded health plans. State insurance laws generally don’t apply to self-funded plans. </w:t>
      </w:r>
    </w:p>
    <w:p w14:paraId="7404B83C" w14:textId="5904B4E8" w:rsidR="006428FF" w:rsidRPr="00E54A68" w:rsidRDefault="006428FF" w:rsidP="00E54A68">
      <w:pPr>
        <w:pStyle w:val="Heading2"/>
        <w:spacing w:before="0" w:after="120"/>
        <w:ind w:left="0"/>
        <w:rPr>
          <w:rFonts w:ascii="Helvetica" w:hAnsi="Helvetica" w:cs="Helvetica"/>
          <w:b w:val="0"/>
          <w:sz w:val="22"/>
          <w:szCs w:val="22"/>
        </w:rPr>
      </w:pPr>
      <w:r w:rsidRPr="00E54A68">
        <w:rPr>
          <w:rFonts w:ascii="Helvetica" w:hAnsi="Helvetica" w:cs="Helvetica"/>
          <w:b w:val="0"/>
          <w:sz w:val="22"/>
          <w:szCs w:val="22"/>
        </w:rPr>
        <w:t>Some employer-based plan</w:t>
      </w:r>
      <w:r w:rsidR="008D1855" w:rsidRPr="00E54A68">
        <w:rPr>
          <w:rFonts w:ascii="Helvetica" w:hAnsi="Helvetica" w:cs="Helvetica"/>
          <w:b w:val="0"/>
          <w:sz w:val="22"/>
          <w:szCs w:val="22"/>
        </w:rPr>
        <w:t>s</w:t>
      </w:r>
      <w:r w:rsidRPr="00E54A68">
        <w:rPr>
          <w:rFonts w:ascii="Helvetica" w:hAnsi="Helvetica" w:cs="Helvetica"/>
          <w:b w:val="0"/>
          <w:sz w:val="22"/>
          <w:szCs w:val="22"/>
        </w:rPr>
        <w:t xml:space="preserve"> are fully </w:t>
      </w:r>
      <w:r w:rsidRPr="00E54A68">
        <w:rPr>
          <w:rFonts w:ascii="Helvetica" w:hAnsi="Helvetica" w:cs="Helvetica"/>
          <w:b w:val="0"/>
          <w:i/>
          <w:sz w:val="22"/>
          <w:szCs w:val="22"/>
        </w:rPr>
        <w:t>insur</w:t>
      </w:r>
      <w:r w:rsidR="008D1855" w:rsidRPr="00E54A68">
        <w:rPr>
          <w:rFonts w:ascii="Helvetica" w:hAnsi="Helvetica" w:cs="Helvetica"/>
          <w:b w:val="0"/>
          <w:i/>
          <w:sz w:val="22"/>
          <w:szCs w:val="22"/>
        </w:rPr>
        <w:t>ed</w:t>
      </w:r>
      <w:r w:rsidR="008D1855" w:rsidRPr="00E54A68">
        <w:rPr>
          <w:rFonts w:ascii="Helvetica" w:hAnsi="Helvetica" w:cs="Helvetica"/>
          <w:b w:val="0"/>
          <w:sz w:val="22"/>
          <w:szCs w:val="22"/>
        </w:rPr>
        <w:t>. Unlik</w:t>
      </w:r>
      <w:r w:rsidR="003E3945" w:rsidRPr="00E54A68">
        <w:rPr>
          <w:rFonts w:ascii="Helvetica" w:hAnsi="Helvetica" w:cs="Helvetica"/>
          <w:b w:val="0"/>
          <w:sz w:val="22"/>
          <w:szCs w:val="22"/>
        </w:rPr>
        <w:t>e self-funded plans, in a fully-</w:t>
      </w:r>
      <w:r w:rsidR="008D1855" w:rsidRPr="00E54A68">
        <w:rPr>
          <w:rFonts w:ascii="Helvetica" w:hAnsi="Helvetica" w:cs="Helvetica"/>
          <w:b w:val="0"/>
          <w:sz w:val="22"/>
          <w:szCs w:val="22"/>
        </w:rPr>
        <w:t>insured plan</w:t>
      </w:r>
      <w:r w:rsidR="003E3945">
        <w:rPr>
          <w:rFonts w:ascii="Helvetica" w:hAnsi="Helvetica" w:cs="Helvetica"/>
          <w:b w:val="0"/>
          <w:sz w:val="22"/>
          <w:szCs w:val="22"/>
        </w:rPr>
        <w:t>,</w:t>
      </w:r>
      <w:r w:rsidRPr="00E54A68">
        <w:rPr>
          <w:rFonts w:ascii="Helvetica" w:hAnsi="Helvetica" w:cs="Helvetica"/>
          <w:b w:val="0"/>
          <w:sz w:val="22"/>
          <w:szCs w:val="22"/>
        </w:rPr>
        <w:t xml:space="preserve"> an insurance company is responsible for covered health care costs. The insurer charges </w:t>
      </w:r>
      <w:r w:rsidR="00947F44">
        <w:rPr>
          <w:rFonts w:ascii="Helvetica" w:hAnsi="Helvetica" w:cs="Helvetica"/>
          <w:b w:val="0"/>
          <w:sz w:val="22"/>
          <w:szCs w:val="22"/>
        </w:rPr>
        <w:t xml:space="preserve">your employer </w:t>
      </w:r>
      <w:r w:rsidR="008D1855" w:rsidRPr="00E54A68">
        <w:rPr>
          <w:rFonts w:ascii="Helvetica" w:hAnsi="Helvetica" w:cs="Helvetica"/>
          <w:b w:val="0"/>
          <w:sz w:val="22"/>
          <w:szCs w:val="22"/>
        </w:rPr>
        <w:t>a</w:t>
      </w:r>
      <w:r w:rsidRPr="00E54A68">
        <w:rPr>
          <w:rFonts w:ascii="Helvetica" w:hAnsi="Helvetica" w:cs="Helvetica"/>
          <w:b w:val="0"/>
          <w:sz w:val="22"/>
          <w:szCs w:val="22"/>
        </w:rPr>
        <w:t xml:space="preserve"> </w:t>
      </w:r>
      <w:r w:rsidR="006247A6">
        <w:rPr>
          <w:rFonts w:ascii="Helvetica" w:hAnsi="Helvetica" w:cs="Helvetica"/>
          <w:b w:val="0"/>
          <w:sz w:val="22"/>
          <w:szCs w:val="22"/>
        </w:rPr>
        <w:t>premium</w:t>
      </w:r>
      <w:r w:rsidR="00947F44" w:rsidRPr="00E54A68">
        <w:rPr>
          <w:rFonts w:ascii="Helvetica" w:hAnsi="Helvetica" w:cs="Helvetica"/>
          <w:b w:val="0"/>
          <w:sz w:val="22"/>
          <w:szCs w:val="22"/>
        </w:rPr>
        <w:t xml:space="preserve"> </w:t>
      </w:r>
      <w:r w:rsidRPr="00E54A68">
        <w:rPr>
          <w:rFonts w:ascii="Helvetica" w:hAnsi="Helvetica" w:cs="Helvetica"/>
          <w:b w:val="0"/>
          <w:sz w:val="22"/>
          <w:szCs w:val="22"/>
        </w:rPr>
        <w:t xml:space="preserve">to take on that financial responsibility. </w:t>
      </w:r>
    </w:p>
    <w:p w14:paraId="5937BB96" w14:textId="5BD336AC" w:rsidR="0082676B" w:rsidRPr="00E54A68" w:rsidRDefault="0029520B" w:rsidP="00E54A68">
      <w:pPr>
        <w:pStyle w:val="Heading2"/>
        <w:spacing w:before="0" w:after="120"/>
        <w:ind w:left="0"/>
        <w:rPr>
          <w:rFonts w:ascii="Helvetica" w:hAnsi="Helvetica" w:cs="Helvetica"/>
          <w:b w:val="0"/>
          <w:sz w:val="22"/>
          <w:szCs w:val="22"/>
        </w:rPr>
      </w:pPr>
      <w:r w:rsidRPr="00E54A68">
        <w:rPr>
          <w:rFonts w:ascii="Helvetica" w:hAnsi="Helvetica" w:cs="Helvetica"/>
          <w:b w:val="0"/>
          <w:sz w:val="22"/>
          <w:szCs w:val="22"/>
        </w:rPr>
        <w:t>State insurance departments regulate fully-insured health plans</w:t>
      </w:r>
      <w:r w:rsidR="00A1662C" w:rsidRPr="00E54A68">
        <w:rPr>
          <w:rFonts w:ascii="Helvetica" w:hAnsi="Helvetica" w:cs="Helvetica"/>
          <w:b w:val="0"/>
          <w:sz w:val="22"/>
          <w:szCs w:val="22"/>
        </w:rPr>
        <w:t>. T</w:t>
      </w:r>
      <w:r w:rsidRPr="00E54A68">
        <w:rPr>
          <w:rFonts w:ascii="Helvetica" w:hAnsi="Helvetica" w:cs="Helvetica"/>
          <w:b w:val="0"/>
          <w:sz w:val="22"/>
          <w:szCs w:val="22"/>
        </w:rPr>
        <w:t>h</w:t>
      </w:r>
      <w:r w:rsidR="00A860F5">
        <w:rPr>
          <w:rFonts w:ascii="Helvetica" w:hAnsi="Helvetica" w:cs="Helvetica"/>
          <w:b w:val="0"/>
          <w:sz w:val="22"/>
          <w:szCs w:val="22"/>
        </w:rPr>
        <w:t>e</w:t>
      </w:r>
      <w:r w:rsidRPr="00E54A68">
        <w:rPr>
          <w:rFonts w:ascii="Helvetica" w:hAnsi="Helvetica" w:cs="Helvetica"/>
          <w:b w:val="0"/>
          <w:sz w:val="22"/>
          <w:szCs w:val="22"/>
        </w:rPr>
        <w:t>se plans must follow state insurance laws.</w:t>
      </w:r>
      <w:r w:rsidR="00D42D3B" w:rsidRPr="00E54A68">
        <w:rPr>
          <w:rFonts w:ascii="Helvetica" w:hAnsi="Helvetica" w:cs="Helvetica"/>
          <w:b w:val="0"/>
          <w:sz w:val="22"/>
          <w:szCs w:val="22"/>
        </w:rPr>
        <w:t xml:space="preserve"> </w:t>
      </w:r>
      <w:r w:rsidR="00571F26" w:rsidRPr="00E54A68">
        <w:rPr>
          <w:rFonts w:ascii="Helvetica" w:hAnsi="Helvetica" w:cs="Helvetica"/>
          <w:b w:val="0"/>
          <w:sz w:val="22"/>
          <w:szCs w:val="22"/>
        </w:rPr>
        <w:t xml:space="preserve">State insurance </w:t>
      </w:r>
      <w:r w:rsidR="00FE2475" w:rsidRPr="00E54A68">
        <w:rPr>
          <w:rFonts w:ascii="Helvetica" w:hAnsi="Helvetica" w:cs="Helvetica"/>
          <w:b w:val="0"/>
          <w:sz w:val="22"/>
          <w:szCs w:val="22"/>
        </w:rPr>
        <w:t>departments</w:t>
      </w:r>
      <w:r w:rsidR="00571F26" w:rsidRPr="00E54A68">
        <w:rPr>
          <w:rFonts w:ascii="Helvetica" w:hAnsi="Helvetica" w:cs="Helvetica"/>
          <w:b w:val="0"/>
          <w:sz w:val="22"/>
          <w:szCs w:val="22"/>
        </w:rPr>
        <w:t xml:space="preserve"> can help consumers </w:t>
      </w:r>
      <w:r w:rsidR="00A1662C" w:rsidRPr="00E54A68">
        <w:rPr>
          <w:rFonts w:ascii="Helvetica" w:hAnsi="Helvetica" w:cs="Helvetica"/>
          <w:b w:val="0"/>
          <w:sz w:val="22"/>
          <w:szCs w:val="22"/>
        </w:rPr>
        <w:t>who have fully-insured</w:t>
      </w:r>
      <w:r w:rsidR="00571F26" w:rsidRPr="00E54A68">
        <w:rPr>
          <w:rFonts w:ascii="Helvetica" w:hAnsi="Helvetica" w:cs="Helvetica"/>
          <w:b w:val="0"/>
          <w:sz w:val="22"/>
          <w:szCs w:val="22"/>
        </w:rPr>
        <w:t xml:space="preserve"> plans.</w:t>
      </w:r>
    </w:p>
    <w:p w14:paraId="7B8D0736" w14:textId="77777777" w:rsidR="002C5046" w:rsidRDefault="002C5046" w:rsidP="00CD3A55">
      <w:pPr>
        <w:pStyle w:val="Heading2"/>
        <w:ind w:left="0"/>
        <w:jc w:val="center"/>
        <w:rPr>
          <w:color w:val="0095D5"/>
          <w:w w:val="105"/>
          <w:sz w:val="28"/>
          <w:szCs w:val="28"/>
        </w:rPr>
      </w:pPr>
    </w:p>
    <w:p w14:paraId="6C5A9A46" w14:textId="77777777" w:rsidR="003C314B" w:rsidRDefault="003C314B">
      <w:pPr>
        <w:rPr>
          <w:b/>
          <w:bCs/>
          <w:color w:val="0095D5"/>
          <w:w w:val="105"/>
          <w:sz w:val="28"/>
          <w:szCs w:val="28"/>
        </w:rPr>
      </w:pPr>
      <w:r>
        <w:rPr>
          <w:color w:val="0095D5"/>
          <w:w w:val="105"/>
          <w:sz w:val="28"/>
          <w:szCs w:val="28"/>
        </w:rPr>
        <w:br w:type="page"/>
      </w:r>
    </w:p>
    <w:p w14:paraId="6ADD72C7" w14:textId="38D3FFA0" w:rsidR="00CD3A55" w:rsidRPr="00E54A68" w:rsidRDefault="00CD3A55" w:rsidP="00E54A68">
      <w:pPr>
        <w:pStyle w:val="Heading2"/>
        <w:spacing w:before="0" w:after="120"/>
        <w:ind w:left="0"/>
        <w:jc w:val="center"/>
        <w:rPr>
          <w:rFonts w:ascii="Helvetica" w:hAnsi="Helvetica" w:cs="Helvetica"/>
          <w:sz w:val="22"/>
          <w:szCs w:val="22"/>
        </w:rPr>
      </w:pPr>
      <w:bookmarkStart w:id="12" w:name="_Get_Your_Prescription"/>
      <w:bookmarkEnd w:id="12"/>
      <w:r w:rsidRPr="00E54A68">
        <w:rPr>
          <w:rFonts w:ascii="Helvetica" w:hAnsi="Helvetica" w:cs="Helvetica"/>
          <w:sz w:val="22"/>
          <w:szCs w:val="22"/>
        </w:rPr>
        <w:lastRenderedPageBreak/>
        <w:t>Your Prescription Medicines</w:t>
      </w:r>
    </w:p>
    <w:p w14:paraId="43EC3C86" w14:textId="774C0A14" w:rsidR="00B369B5" w:rsidRPr="00E54A68" w:rsidRDefault="0066182C" w:rsidP="00E54A68">
      <w:pPr>
        <w:pStyle w:val="BodyText"/>
        <w:spacing w:after="120"/>
        <w:ind w:left="100" w:right="619"/>
        <w:jc w:val="both"/>
        <w:rPr>
          <w:rFonts w:ascii="Helvetica" w:hAnsi="Helvetica" w:cs="Helvetica"/>
        </w:rPr>
      </w:pPr>
      <w:r w:rsidRPr="00E54A68">
        <w:rPr>
          <w:rFonts w:ascii="Helvetica" w:hAnsi="Helvetica" w:cs="Helvetica"/>
        </w:rPr>
        <w:t>Health</w:t>
      </w:r>
      <w:r w:rsidR="00CD3A55" w:rsidRPr="00E54A68">
        <w:rPr>
          <w:rFonts w:ascii="Helvetica" w:hAnsi="Helvetica" w:cs="Helvetica"/>
        </w:rPr>
        <w:t xml:space="preserve"> plans help pay the cost of </w:t>
      </w:r>
      <w:r w:rsidR="00CD2E20" w:rsidRPr="00E54A68">
        <w:rPr>
          <w:rFonts w:ascii="Helvetica" w:hAnsi="Helvetica" w:cs="Helvetica"/>
        </w:rPr>
        <w:t xml:space="preserve">covered </w:t>
      </w:r>
      <w:r w:rsidR="00CD3A55" w:rsidRPr="00E54A68">
        <w:rPr>
          <w:rFonts w:ascii="Helvetica" w:hAnsi="Helvetica" w:cs="Helvetica"/>
        </w:rPr>
        <w:t xml:space="preserve">prescription medicines. </w:t>
      </w:r>
      <w:r w:rsidR="00A1662C" w:rsidRPr="00E54A68">
        <w:rPr>
          <w:rFonts w:ascii="Helvetica" w:hAnsi="Helvetica" w:cs="Helvetica"/>
        </w:rPr>
        <w:t>Insurers use a</w:t>
      </w:r>
      <w:r w:rsidR="00CD3A55" w:rsidRPr="00E54A68">
        <w:rPr>
          <w:rFonts w:ascii="Helvetica" w:hAnsi="Helvetica" w:cs="Helvetica"/>
        </w:rPr>
        <w:t xml:space="preserve"> “formulary”</w:t>
      </w:r>
      <w:r w:rsidR="00A1662C" w:rsidRPr="00E54A68">
        <w:rPr>
          <w:rFonts w:ascii="Helvetica" w:hAnsi="Helvetica" w:cs="Helvetica"/>
        </w:rPr>
        <w:t xml:space="preserve"> that determines </w:t>
      </w:r>
      <w:r w:rsidR="00A860F5">
        <w:rPr>
          <w:rFonts w:ascii="Helvetica" w:hAnsi="Helvetica" w:cs="Helvetica"/>
        </w:rPr>
        <w:t xml:space="preserve">how much of the </w:t>
      </w:r>
      <w:r w:rsidR="00A1662C" w:rsidRPr="00E54A68">
        <w:rPr>
          <w:rFonts w:ascii="Helvetica" w:hAnsi="Helvetica" w:cs="Helvetica"/>
        </w:rPr>
        <w:t>cost</w:t>
      </w:r>
      <w:r w:rsidR="00A860F5">
        <w:rPr>
          <w:rFonts w:ascii="Helvetica" w:hAnsi="Helvetica" w:cs="Helvetica"/>
        </w:rPr>
        <w:t xml:space="preserve"> you’ll pay</w:t>
      </w:r>
      <w:r w:rsidR="00A1662C" w:rsidRPr="00E54A68">
        <w:rPr>
          <w:rFonts w:ascii="Helvetica" w:hAnsi="Helvetica" w:cs="Helvetica"/>
        </w:rPr>
        <w:t>.</w:t>
      </w:r>
      <w:r w:rsidR="00B369B5" w:rsidRPr="00E54A68">
        <w:rPr>
          <w:rFonts w:ascii="Helvetica" w:hAnsi="Helvetica" w:cs="Helvetica"/>
        </w:rPr>
        <w:t xml:space="preserve"> </w:t>
      </w:r>
      <w:r w:rsidR="009133B9" w:rsidRPr="007321C9">
        <w:rPr>
          <w:rFonts w:ascii="Helvetica" w:hAnsi="Helvetica" w:cs="Helvetica"/>
        </w:rPr>
        <w:t>You can find a link to your plan’s formulary in the Summary of Benefits Coverage in the “Common Medical Events” section in the row labeled “if you need drugs to treat your illness or condition.”</w:t>
      </w:r>
      <w:r w:rsidR="009133B9">
        <w:rPr>
          <w:rFonts w:ascii="Helvetica" w:hAnsi="Helvetica" w:cs="Helvetica"/>
          <w:color w:val="FF0000"/>
          <w:u w:val="single"/>
        </w:rPr>
        <w:t xml:space="preserve"> </w:t>
      </w:r>
      <w:r w:rsidR="00A1662C" w:rsidRPr="00E54A68">
        <w:rPr>
          <w:rFonts w:ascii="Helvetica" w:hAnsi="Helvetica" w:cs="Helvetica"/>
        </w:rPr>
        <w:t>A</w:t>
      </w:r>
      <w:r w:rsidR="00B369B5" w:rsidRPr="00E54A68">
        <w:rPr>
          <w:rFonts w:ascii="Helvetica" w:hAnsi="Helvetica" w:cs="Helvetica"/>
        </w:rPr>
        <w:t xml:space="preserve"> formulary </w:t>
      </w:r>
      <w:r w:rsidR="00A1662C" w:rsidRPr="00E54A68">
        <w:rPr>
          <w:rFonts w:ascii="Helvetica" w:hAnsi="Helvetica" w:cs="Helvetica"/>
        </w:rPr>
        <w:t>usually has</w:t>
      </w:r>
      <w:r w:rsidR="00B369B5" w:rsidRPr="00E54A68">
        <w:rPr>
          <w:rFonts w:ascii="Helvetica" w:hAnsi="Helvetica" w:cs="Helvetica"/>
        </w:rPr>
        <w:t xml:space="preserve"> different tier</w:t>
      </w:r>
      <w:r w:rsidR="00A1662C" w:rsidRPr="00E54A68">
        <w:rPr>
          <w:rFonts w:ascii="Helvetica" w:hAnsi="Helvetica" w:cs="Helvetica"/>
        </w:rPr>
        <w:t>s. P</w:t>
      </w:r>
      <w:r w:rsidR="00B369B5" w:rsidRPr="00E54A68">
        <w:rPr>
          <w:rFonts w:ascii="Helvetica" w:hAnsi="Helvetica" w:cs="Helvetica"/>
        </w:rPr>
        <w:t xml:space="preserve">rescription medicines listed </w:t>
      </w:r>
      <w:r w:rsidR="008D1855" w:rsidRPr="00E54A68">
        <w:rPr>
          <w:rFonts w:ascii="Helvetica" w:hAnsi="Helvetica" w:cs="Helvetica"/>
        </w:rPr>
        <w:t xml:space="preserve">in </w:t>
      </w:r>
      <w:r w:rsidR="00B369B5" w:rsidRPr="00E54A68">
        <w:rPr>
          <w:rFonts w:ascii="Helvetica" w:hAnsi="Helvetica" w:cs="Helvetica"/>
        </w:rPr>
        <w:t xml:space="preserve">one tier may cost you more than those </w:t>
      </w:r>
      <w:r w:rsidR="00A1662C" w:rsidRPr="00E54A68">
        <w:rPr>
          <w:rFonts w:ascii="Helvetica" w:hAnsi="Helvetica" w:cs="Helvetica"/>
        </w:rPr>
        <w:t xml:space="preserve">in </w:t>
      </w:r>
      <w:r w:rsidR="00B369B5" w:rsidRPr="00E54A68">
        <w:rPr>
          <w:rFonts w:ascii="Helvetica" w:hAnsi="Helvetica" w:cs="Helvetica"/>
        </w:rPr>
        <w:t>another tier.</w:t>
      </w:r>
      <w:r w:rsidR="00CD3A55" w:rsidRPr="00E54A68">
        <w:rPr>
          <w:rFonts w:ascii="Helvetica" w:hAnsi="Helvetica" w:cs="Helvetica"/>
        </w:rPr>
        <w:t xml:space="preserve"> </w:t>
      </w:r>
    </w:p>
    <w:p w14:paraId="4C89262B" w14:textId="0947996E" w:rsidR="00CD3A55" w:rsidRPr="00E54A68" w:rsidRDefault="00CD3A55" w:rsidP="00E54A68">
      <w:pPr>
        <w:pStyle w:val="BodyText"/>
        <w:spacing w:after="120"/>
        <w:ind w:left="100" w:right="619"/>
        <w:jc w:val="both"/>
        <w:rPr>
          <w:rFonts w:ascii="Helvetica" w:hAnsi="Helvetica" w:cs="Helvetica"/>
        </w:rPr>
      </w:pPr>
      <w:r w:rsidRPr="00E54A68">
        <w:rPr>
          <w:rFonts w:ascii="Helvetica" w:hAnsi="Helvetica" w:cs="Helvetica"/>
        </w:rPr>
        <w:t xml:space="preserve">Always </w:t>
      </w:r>
      <w:r w:rsidR="005E27A8" w:rsidRPr="00E54A68">
        <w:rPr>
          <w:rFonts w:ascii="Helvetica" w:hAnsi="Helvetica" w:cs="Helvetica"/>
        </w:rPr>
        <w:t>show</w:t>
      </w:r>
      <w:r w:rsidR="00D90755" w:rsidRPr="00E54A68">
        <w:rPr>
          <w:rFonts w:ascii="Helvetica" w:hAnsi="Helvetica" w:cs="Helvetica"/>
        </w:rPr>
        <w:t xml:space="preserve"> </w:t>
      </w:r>
      <w:r w:rsidRPr="00E54A68">
        <w:rPr>
          <w:rFonts w:ascii="Helvetica" w:hAnsi="Helvetica" w:cs="Helvetica"/>
        </w:rPr>
        <w:t xml:space="preserve">your pharmacy your health insurance card. Prescriptions that you pay for will count toward your </w:t>
      </w:r>
      <w:r w:rsidR="00A1662C" w:rsidRPr="00E54A68">
        <w:rPr>
          <w:rFonts w:ascii="Helvetica" w:hAnsi="Helvetica" w:cs="Helvetica"/>
        </w:rPr>
        <w:t xml:space="preserve">annual </w:t>
      </w:r>
      <w:r w:rsidRPr="00E54A68">
        <w:rPr>
          <w:rFonts w:ascii="Helvetica" w:hAnsi="Helvetica" w:cs="Helvetica"/>
        </w:rPr>
        <w:t>out-of-pocket maximum.</w:t>
      </w:r>
    </w:p>
    <w:p w14:paraId="448A0C6C" w14:textId="16CF4380" w:rsidR="00CD3A55" w:rsidRPr="00E54A68" w:rsidRDefault="00CD3A55" w:rsidP="00E54A68">
      <w:pPr>
        <w:pStyle w:val="BodyText"/>
        <w:spacing w:after="120"/>
        <w:ind w:left="100"/>
        <w:rPr>
          <w:rFonts w:ascii="Helvetica" w:hAnsi="Helvetica" w:cs="Helvetica"/>
        </w:rPr>
      </w:pPr>
      <w:r w:rsidRPr="00E54A68">
        <w:rPr>
          <w:rFonts w:ascii="Helvetica" w:hAnsi="Helvetica" w:cs="Helvetica"/>
        </w:rPr>
        <w:t>To find out which prescriptions</w:t>
      </w:r>
      <w:r w:rsidR="00A1662C" w:rsidRPr="00E54A68">
        <w:rPr>
          <w:rFonts w:ascii="Helvetica" w:hAnsi="Helvetica" w:cs="Helvetica"/>
        </w:rPr>
        <w:t xml:space="preserve"> your plan</w:t>
      </w:r>
      <w:r w:rsidRPr="00E54A68">
        <w:rPr>
          <w:rFonts w:ascii="Helvetica" w:hAnsi="Helvetica" w:cs="Helvetica"/>
        </w:rPr>
        <w:t xml:space="preserve"> cover</w:t>
      </w:r>
      <w:r w:rsidR="00A1662C" w:rsidRPr="00E54A68">
        <w:rPr>
          <w:rFonts w:ascii="Helvetica" w:hAnsi="Helvetica" w:cs="Helvetica"/>
        </w:rPr>
        <w:t>s</w:t>
      </w:r>
      <w:r w:rsidRPr="00E54A68">
        <w:rPr>
          <w:rFonts w:ascii="Helvetica" w:hAnsi="Helvetica" w:cs="Helvetica"/>
        </w:rPr>
        <w:t>:</w:t>
      </w:r>
    </w:p>
    <w:p w14:paraId="7F0B6C0A" w14:textId="285D37A1" w:rsidR="00CD3A55" w:rsidRPr="00E54A68" w:rsidRDefault="00CD3A55" w:rsidP="00E54A68">
      <w:pPr>
        <w:pStyle w:val="ListParagraph"/>
        <w:numPr>
          <w:ilvl w:val="0"/>
          <w:numId w:val="3"/>
        </w:numPr>
        <w:spacing w:before="0" w:after="120"/>
        <w:ind w:left="810" w:hanging="350"/>
        <w:rPr>
          <w:rFonts w:ascii="Helvetica" w:hAnsi="Helvetica" w:cs="Helvetica"/>
        </w:rPr>
      </w:pPr>
      <w:r w:rsidRPr="00E54A68">
        <w:rPr>
          <w:rFonts w:ascii="Helvetica" w:hAnsi="Helvetica" w:cs="Helvetica"/>
        </w:rPr>
        <w:t>Visit your insurance company website</w:t>
      </w:r>
      <w:r w:rsidR="00807BD3" w:rsidRPr="00E54A68">
        <w:rPr>
          <w:rFonts w:ascii="Helvetica" w:hAnsi="Helvetica" w:cs="Helvetica"/>
        </w:rPr>
        <w:t xml:space="preserve"> </w:t>
      </w:r>
      <w:r w:rsidR="00B95701" w:rsidRPr="00E54A68">
        <w:rPr>
          <w:rFonts w:ascii="Helvetica" w:hAnsi="Helvetica" w:cs="Helvetica"/>
        </w:rPr>
        <w:t xml:space="preserve">to find your </w:t>
      </w:r>
      <w:r w:rsidR="00D90755" w:rsidRPr="00E54A68">
        <w:rPr>
          <w:rFonts w:ascii="Helvetica" w:hAnsi="Helvetica" w:cs="Helvetica"/>
        </w:rPr>
        <w:t xml:space="preserve">online </w:t>
      </w:r>
      <w:r w:rsidR="00B95701" w:rsidRPr="00E54A68">
        <w:rPr>
          <w:rFonts w:ascii="Helvetica" w:hAnsi="Helvetica" w:cs="Helvetica"/>
        </w:rPr>
        <w:t>health plan formulary</w:t>
      </w:r>
      <w:r w:rsidR="00B369B5" w:rsidRPr="00E54A68">
        <w:rPr>
          <w:rFonts w:ascii="Helvetica" w:hAnsi="Helvetica" w:cs="Helvetica"/>
        </w:rPr>
        <w:t>.</w:t>
      </w:r>
    </w:p>
    <w:p w14:paraId="4CD950DF" w14:textId="7DA96921" w:rsidR="00B95701" w:rsidRPr="00E54A68" w:rsidRDefault="00B95701" w:rsidP="00E54A68">
      <w:pPr>
        <w:pStyle w:val="ListParagraph"/>
        <w:numPr>
          <w:ilvl w:val="0"/>
          <w:numId w:val="3"/>
        </w:numPr>
        <w:spacing w:before="0" w:after="120"/>
        <w:ind w:left="810" w:hanging="350"/>
        <w:rPr>
          <w:rFonts w:ascii="Helvetica" w:hAnsi="Helvetica" w:cs="Helvetica"/>
        </w:rPr>
      </w:pPr>
      <w:r w:rsidRPr="00E54A68">
        <w:rPr>
          <w:rFonts w:ascii="Helvetica" w:hAnsi="Helvetica" w:cs="Helvetica"/>
        </w:rPr>
        <w:t xml:space="preserve">Check your </w:t>
      </w:r>
      <w:r w:rsidR="00A1662C" w:rsidRPr="00E54A68">
        <w:rPr>
          <w:rFonts w:ascii="Helvetica" w:hAnsi="Helvetica" w:cs="Helvetica"/>
        </w:rPr>
        <w:t xml:space="preserve">insurance </w:t>
      </w:r>
      <w:r w:rsidR="00705D74" w:rsidRPr="00E54A68">
        <w:rPr>
          <w:rFonts w:ascii="Helvetica" w:hAnsi="Helvetica" w:cs="Helvetica"/>
        </w:rPr>
        <w:t>policy or</w:t>
      </w:r>
      <w:r w:rsidR="00D90755" w:rsidRPr="00E54A68">
        <w:rPr>
          <w:rFonts w:ascii="Helvetica" w:hAnsi="Helvetica" w:cs="Helvetica"/>
        </w:rPr>
        <w:t xml:space="preserve"> certificate </w:t>
      </w:r>
      <w:r w:rsidR="00B369B5" w:rsidRPr="00E54A68">
        <w:rPr>
          <w:rFonts w:ascii="Helvetica" w:hAnsi="Helvetica" w:cs="Helvetica"/>
        </w:rPr>
        <w:t>to</w:t>
      </w:r>
      <w:r w:rsidR="00A1662C" w:rsidRPr="00E54A68">
        <w:rPr>
          <w:rFonts w:ascii="Helvetica" w:hAnsi="Helvetica" w:cs="Helvetica"/>
        </w:rPr>
        <w:t xml:space="preserve"> learn</w:t>
      </w:r>
      <w:r w:rsidR="00B369B5" w:rsidRPr="00E54A68">
        <w:rPr>
          <w:rFonts w:ascii="Helvetica" w:hAnsi="Helvetica" w:cs="Helvetica"/>
        </w:rPr>
        <w:t xml:space="preserve"> more about </w:t>
      </w:r>
      <w:r w:rsidR="00D90755" w:rsidRPr="00E54A68">
        <w:rPr>
          <w:rFonts w:ascii="Helvetica" w:hAnsi="Helvetica" w:cs="Helvetica"/>
        </w:rPr>
        <w:t>your</w:t>
      </w:r>
      <w:r w:rsidR="001E25F5" w:rsidRPr="00E54A68">
        <w:rPr>
          <w:rFonts w:ascii="Helvetica" w:hAnsi="Helvetica" w:cs="Helvetica"/>
        </w:rPr>
        <w:t xml:space="preserve"> formulary</w:t>
      </w:r>
      <w:r w:rsidR="00B369B5" w:rsidRPr="00E54A68">
        <w:rPr>
          <w:rFonts w:ascii="Helvetica" w:hAnsi="Helvetica" w:cs="Helvetica"/>
        </w:rPr>
        <w:t>.</w:t>
      </w:r>
    </w:p>
    <w:p w14:paraId="743CAF8B" w14:textId="2B4D444F" w:rsidR="00CD3A55" w:rsidRPr="00E54A68" w:rsidRDefault="004D0E72" w:rsidP="00E54A68">
      <w:pPr>
        <w:pStyle w:val="ListParagraph"/>
        <w:numPr>
          <w:ilvl w:val="0"/>
          <w:numId w:val="3"/>
        </w:numPr>
        <w:spacing w:before="0" w:after="120"/>
        <w:ind w:left="810" w:hanging="350"/>
        <w:rPr>
          <w:rFonts w:ascii="Helvetica" w:hAnsi="Helvetica" w:cs="Helvetica"/>
        </w:rPr>
      </w:pPr>
      <w:r w:rsidRPr="00E54A68">
        <w:rPr>
          <w:rFonts w:ascii="Helvetica" w:hAnsi="Helvetica" w:cs="Helvetica"/>
        </w:rPr>
        <w:t>If you need help, c</w:t>
      </w:r>
      <w:r w:rsidR="00CD3A55" w:rsidRPr="00E54A68">
        <w:rPr>
          <w:rFonts w:ascii="Helvetica" w:hAnsi="Helvetica" w:cs="Helvetica"/>
        </w:rPr>
        <w:t xml:space="preserve">all your insurance company directly to find out </w:t>
      </w:r>
      <w:r w:rsidR="00A1662C" w:rsidRPr="00E54A68">
        <w:rPr>
          <w:rFonts w:ascii="Helvetica" w:hAnsi="Helvetica" w:cs="Helvetica"/>
        </w:rPr>
        <w:t>what’s</w:t>
      </w:r>
      <w:r w:rsidR="00CD3A55" w:rsidRPr="00E54A68">
        <w:rPr>
          <w:rFonts w:ascii="Helvetica" w:hAnsi="Helvetica" w:cs="Helvetica"/>
        </w:rPr>
        <w:t xml:space="preserve"> covered.</w:t>
      </w:r>
    </w:p>
    <w:p w14:paraId="342EC54B" w14:textId="77777777" w:rsidR="00A860F5" w:rsidRPr="00E54A68" w:rsidRDefault="00A860F5" w:rsidP="00E54A68">
      <w:pPr>
        <w:tabs>
          <w:tab w:val="left" w:pos="584"/>
        </w:tabs>
        <w:spacing w:after="120"/>
        <w:rPr>
          <w:rFonts w:ascii="Helvetica" w:hAnsi="Helvetica" w:cs="Helvetica"/>
        </w:rPr>
      </w:pPr>
    </w:p>
    <w:p w14:paraId="1DC20FC7" w14:textId="208E5D08" w:rsidR="00CD3A55" w:rsidRPr="00E54A68" w:rsidRDefault="009133B9" w:rsidP="00E54A68">
      <w:pPr>
        <w:pStyle w:val="Heading2"/>
        <w:spacing w:before="0" w:after="120"/>
        <w:ind w:left="0"/>
        <w:rPr>
          <w:rFonts w:ascii="Helvetica" w:hAnsi="Helvetica" w:cs="Helvetica"/>
          <w:sz w:val="22"/>
          <w:szCs w:val="22"/>
        </w:rPr>
      </w:pPr>
      <w:r>
        <w:rPr>
          <w:rFonts w:ascii="Helvetica" w:hAnsi="Helvetica" w:cs="Helvetica"/>
          <w:sz w:val="22"/>
          <w:szCs w:val="22"/>
        </w:rPr>
        <w:t xml:space="preserve">Example: </w:t>
      </w:r>
      <w:r w:rsidR="00A860F5">
        <w:rPr>
          <w:rFonts w:ascii="Helvetica" w:hAnsi="Helvetica" w:cs="Helvetica"/>
          <w:sz w:val="22"/>
          <w:szCs w:val="22"/>
        </w:rPr>
        <w:t>C</w:t>
      </w:r>
      <w:r w:rsidR="00CD3A55" w:rsidRPr="00E54A68">
        <w:rPr>
          <w:rFonts w:ascii="Helvetica" w:hAnsi="Helvetica" w:cs="Helvetica"/>
          <w:sz w:val="22"/>
          <w:szCs w:val="22"/>
        </w:rPr>
        <w:t>ategories of prescription</w:t>
      </w:r>
      <w:r w:rsidR="00807BD3" w:rsidRPr="00E54A68">
        <w:rPr>
          <w:rFonts w:ascii="Helvetica" w:hAnsi="Helvetica" w:cs="Helvetica"/>
          <w:sz w:val="22"/>
          <w:szCs w:val="22"/>
        </w:rPr>
        <w:t xml:space="preserve"> drugs</w:t>
      </w:r>
      <w:r w:rsidR="00B369B5" w:rsidRPr="00E54A68">
        <w:rPr>
          <w:rFonts w:ascii="Helvetica" w:hAnsi="Helvetica" w:cs="Helvetica"/>
          <w:sz w:val="22"/>
          <w:szCs w:val="22"/>
        </w:rPr>
        <w:t xml:space="preserve"> </w:t>
      </w:r>
      <w:r w:rsidR="00A1662C" w:rsidRPr="00E54A68">
        <w:rPr>
          <w:rFonts w:ascii="Helvetica" w:hAnsi="Helvetica" w:cs="Helvetica"/>
          <w:sz w:val="22"/>
          <w:szCs w:val="22"/>
        </w:rPr>
        <w:t xml:space="preserve">in </w:t>
      </w:r>
      <w:r w:rsidR="00B369B5" w:rsidRPr="00E54A68">
        <w:rPr>
          <w:rFonts w:ascii="Helvetica" w:hAnsi="Helvetica" w:cs="Helvetica"/>
          <w:sz w:val="22"/>
          <w:szCs w:val="22"/>
        </w:rPr>
        <w:t>a tiered formulary</w:t>
      </w:r>
      <w:r w:rsidR="00CD3A55" w:rsidRPr="00E54A68">
        <w:rPr>
          <w:rFonts w:ascii="Helvetica" w:hAnsi="Helvetica" w:cs="Helvetica"/>
          <w:sz w:val="22"/>
          <w:szCs w:val="22"/>
        </w:rPr>
        <w:t>:</w:t>
      </w:r>
    </w:p>
    <w:p w14:paraId="38E3FF4A" w14:textId="378983DF" w:rsidR="00CD3A55" w:rsidRPr="00E54A68" w:rsidRDefault="006247A6" w:rsidP="006247A6">
      <w:pPr>
        <w:tabs>
          <w:tab w:val="left" w:pos="819"/>
        </w:tabs>
        <w:spacing w:after="120"/>
        <w:rPr>
          <w:rFonts w:ascii="Helvetica" w:hAnsi="Helvetica" w:cs="Helvetica"/>
        </w:rPr>
      </w:pPr>
      <w:r>
        <w:rPr>
          <w:rFonts w:ascii="Helvetica" w:hAnsi="Helvetica" w:cs="Helvetica"/>
        </w:rPr>
        <w:t xml:space="preserve">  </w:t>
      </w:r>
      <w:r w:rsidR="00CD3A55" w:rsidRPr="00E54A68">
        <w:rPr>
          <w:rFonts w:ascii="Helvetica" w:hAnsi="Helvetica" w:cs="Helvetica"/>
        </w:rPr>
        <w:t>$</w:t>
      </w:r>
      <w:r w:rsidR="00CD3A55" w:rsidRPr="00E54A68">
        <w:rPr>
          <w:rFonts w:ascii="Helvetica" w:hAnsi="Helvetica" w:cs="Helvetica"/>
        </w:rPr>
        <w:tab/>
      </w:r>
      <w:r w:rsidR="00CD3A55" w:rsidRPr="00E54A68">
        <w:rPr>
          <w:rFonts w:ascii="Helvetica" w:hAnsi="Helvetica" w:cs="Helvetica"/>
          <w:b/>
        </w:rPr>
        <w:t>Tier 1</w:t>
      </w:r>
      <w:r w:rsidR="00CD3A55" w:rsidRPr="00E54A68">
        <w:rPr>
          <w:rFonts w:ascii="Helvetica" w:hAnsi="Helvetica" w:cs="Helvetica"/>
        </w:rPr>
        <w:t>—Generic drugs</w:t>
      </w:r>
      <w:r w:rsidR="00C929AD">
        <w:rPr>
          <w:rFonts w:ascii="Helvetica" w:hAnsi="Helvetica" w:cs="Helvetica"/>
        </w:rPr>
        <w:t>. T</w:t>
      </w:r>
      <w:r w:rsidR="00B84A51" w:rsidRPr="00E54A68">
        <w:rPr>
          <w:rFonts w:ascii="Helvetica" w:hAnsi="Helvetica" w:cs="Helvetica"/>
        </w:rPr>
        <w:t>hese are lower</w:t>
      </w:r>
      <w:r w:rsidR="00C929AD">
        <w:rPr>
          <w:rFonts w:ascii="Helvetica" w:hAnsi="Helvetica" w:cs="Helvetica"/>
        </w:rPr>
        <w:t>-</w:t>
      </w:r>
      <w:r w:rsidR="00B84A51" w:rsidRPr="00E54A68">
        <w:rPr>
          <w:rFonts w:ascii="Helvetica" w:hAnsi="Helvetica" w:cs="Helvetica"/>
        </w:rPr>
        <w:t>cost drugs</w:t>
      </w:r>
      <w:r w:rsidR="00A1662C" w:rsidRPr="00E54A68">
        <w:rPr>
          <w:rFonts w:ascii="Helvetica" w:hAnsi="Helvetica" w:cs="Helvetica"/>
        </w:rPr>
        <w:t>.</w:t>
      </w:r>
    </w:p>
    <w:p w14:paraId="1DC583FD" w14:textId="378F22B0" w:rsidR="00CD3A55" w:rsidRPr="00E54A68" w:rsidRDefault="006247A6" w:rsidP="00E54A68">
      <w:pPr>
        <w:pStyle w:val="BodyText"/>
        <w:tabs>
          <w:tab w:val="left" w:pos="819"/>
        </w:tabs>
        <w:spacing w:after="120"/>
        <w:ind w:left="1620" w:hanging="1620"/>
        <w:rPr>
          <w:rFonts w:ascii="Helvetica" w:hAnsi="Helvetica" w:cs="Helvetica"/>
        </w:rPr>
      </w:pPr>
      <w:r>
        <w:rPr>
          <w:rFonts w:ascii="Helvetica" w:hAnsi="Helvetica" w:cs="Helvetica"/>
        </w:rPr>
        <w:t xml:space="preserve">  </w:t>
      </w:r>
      <w:r w:rsidR="00CD3A55" w:rsidRPr="00E54A68">
        <w:rPr>
          <w:rFonts w:ascii="Helvetica" w:hAnsi="Helvetica" w:cs="Helvetica"/>
        </w:rPr>
        <w:t>$$</w:t>
      </w:r>
      <w:r w:rsidR="00CD3A55" w:rsidRPr="00E54A68">
        <w:rPr>
          <w:rFonts w:ascii="Helvetica" w:hAnsi="Helvetica" w:cs="Helvetica"/>
        </w:rPr>
        <w:tab/>
      </w:r>
      <w:r w:rsidR="00CD3A55" w:rsidRPr="00E54A68">
        <w:rPr>
          <w:rFonts w:ascii="Helvetica" w:hAnsi="Helvetica" w:cs="Helvetica"/>
          <w:b/>
        </w:rPr>
        <w:t>Tier 2</w:t>
      </w:r>
      <w:r w:rsidR="00CD3A55" w:rsidRPr="00E54A68">
        <w:rPr>
          <w:rFonts w:ascii="Helvetica" w:hAnsi="Helvetica" w:cs="Helvetica"/>
        </w:rPr>
        <w:t>—Preferred, brand-name drugs</w:t>
      </w:r>
      <w:r w:rsidR="00C929AD">
        <w:rPr>
          <w:rFonts w:ascii="Helvetica" w:hAnsi="Helvetica" w:cs="Helvetica"/>
        </w:rPr>
        <w:t>. T</w:t>
      </w:r>
      <w:r w:rsidR="002C422B" w:rsidRPr="00E54A68">
        <w:rPr>
          <w:rFonts w:ascii="Helvetica" w:hAnsi="Helvetica" w:cs="Helvetica"/>
        </w:rPr>
        <w:t xml:space="preserve">hese drugs cost more because </w:t>
      </w:r>
      <w:r w:rsidR="00A1662C" w:rsidRPr="00E54A68">
        <w:rPr>
          <w:rFonts w:ascii="Helvetica" w:hAnsi="Helvetica" w:cs="Helvetica"/>
        </w:rPr>
        <w:t>they’re</w:t>
      </w:r>
      <w:r w:rsidR="002C422B" w:rsidRPr="00E54A68">
        <w:rPr>
          <w:rFonts w:ascii="Helvetica" w:hAnsi="Helvetica" w:cs="Helvetica"/>
        </w:rPr>
        <w:t xml:space="preserve"> unique</w:t>
      </w:r>
      <w:r w:rsidR="003E3945">
        <w:rPr>
          <w:rFonts w:ascii="Helvetica" w:hAnsi="Helvetica" w:cs="Helvetica"/>
        </w:rPr>
        <w:t>,</w:t>
      </w:r>
      <w:r w:rsidR="002C422B" w:rsidRPr="00E54A68">
        <w:rPr>
          <w:rFonts w:ascii="Helvetica" w:hAnsi="Helvetica" w:cs="Helvetica"/>
        </w:rPr>
        <w:t xml:space="preserve"> and just one </w:t>
      </w:r>
      <w:r w:rsidR="006A7F9D" w:rsidRPr="00E54A68">
        <w:rPr>
          <w:rFonts w:ascii="Helvetica" w:hAnsi="Helvetica" w:cs="Helvetica"/>
        </w:rPr>
        <w:t>drug</w:t>
      </w:r>
      <w:r w:rsidR="00C929AD">
        <w:rPr>
          <w:rFonts w:ascii="Helvetica" w:hAnsi="Helvetica" w:cs="Helvetica"/>
        </w:rPr>
        <w:t xml:space="preserve"> </w:t>
      </w:r>
      <w:r w:rsidR="006A7F9D" w:rsidRPr="00E54A68">
        <w:rPr>
          <w:rFonts w:ascii="Helvetica" w:hAnsi="Helvetica" w:cs="Helvetica"/>
        </w:rPr>
        <w:t>company</w:t>
      </w:r>
      <w:r w:rsidR="00A1662C" w:rsidRPr="00E54A68">
        <w:rPr>
          <w:rFonts w:ascii="Helvetica" w:hAnsi="Helvetica" w:cs="Helvetica"/>
        </w:rPr>
        <w:t xml:space="preserve"> makes them.</w:t>
      </w:r>
    </w:p>
    <w:p w14:paraId="3D654D0A" w14:textId="31E39C62" w:rsidR="00CD3A55" w:rsidRPr="00E54A68" w:rsidRDefault="00CD3A55" w:rsidP="00E54A68">
      <w:pPr>
        <w:pStyle w:val="BodyText"/>
        <w:tabs>
          <w:tab w:val="left" w:pos="819"/>
        </w:tabs>
        <w:spacing w:after="120"/>
        <w:ind w:left="1562" w:right="822" w:hanging="1463"/>
        <w:rPr>
          <w:rFonts w:ascii="Helvetica" w:hAnsi="Helvetica" w:cs="Helvetica"/>
        </w:rPr>
      </w:pPr>
      <w:r w:rsidRPr="00E54A68">
        <w:rPr>
          <w:rFonts w:ascii="Helvetica" w:hAnsi="Helvetica" w:cs="Helvetica"/>
        </w:rPr>
        <w:t>$$$</w:t>
      </w:r>
      <w:r w:rsidRPr="00E54A68">
        <w:rPr>
          <w:rFonts w:ascii="Helvetica" w:hAnsi="Helvetica" w:cs="Helvetica"/>
        </w:rPr>
        <w:tab/>
      </w:r>
      <w:r w:rsidRPr="00E54A68">
        <w:rPr>
          <w:rFonts w:ascii="Helvetica" w:hAnsi="Helvetica" w:cs="Helvetica"/>
          <w:b/>
        </w:rPr>
        <w:t>Tier 3</w:t>
      </w:r>
      <w:r w:rsidRPr="00E54A68">
        <w:rPr>
          <w:rFonts w:ascii="Helvetica" w:hAnsi="Helvetica" w:cs="Helvetica"/>
        </w:rPr>
        <w:t>—Non-preferred, brand-name drugs. These are also brand-name drugs</w:t>
      </w:r>
      <w:r w:rsidR="00A1662C" w:rsidRPr="00E54A68">
        <w:rPr>
          <w:rFonts w:ascii="Helvetica" w:hAnsi="Helvetica" w:cs="Helvetica"/>
        </w:rPr>
        <w:t>.</w:t>
      </w:r>
      <w:r w:rsidRPr="00E54A68">
        <w:rPr>
          <w:rFonts w:ascii="Helvetica" w:hAnsi="Helvetica" w:cs="Helvetica"/>
        </w:rPr>
        <w:t xml:space="preserve"> </w:t>
      </w:r>
      <w:r w:rsidR="00A1662C" w:rsidRPr="00E54A68">
        <w:rPr>
          <w:rFonts w:ascii="Helvetica" w:hAnsi="Helvetica" w:cs="Helvetica"/>
        </w:rPr>
        <w:t>B</w:t>
      </w:r>
      <w:r w:rsidRPr="00E54A68">
        <w:rPr>
          <w:rFonts w:ascii="Helvetica" w:hAnsi="Helvetica" w:cs="Helvetica"/>
        </w:rPr>
        <w:t xml:space="preserve">ut </w:t>
      </w:r>
      <w:r w:rsidR="00807BD3" w:rsidRPr="00E54A68">
        <w:rPr>
          <w:rFonts w:ascii="Helvetica" w:hAnsi="Helvetica" w:cs="Helvetica"/>
        </w:rPr>
        <w:t>they may cost you more</w:t>
      </w:r>
      <w:r w:rsidR="006A7F9D" w:rsidRPr="00E54A68">
        <w:rPr>
          <w:rFonts w:ascii="Helvetica" w:hAnsi="Helvetica" w:cs="Helvetica"/>
        </w:rPr>
        <w:t xml:space="preserve"> than other brand name drugs that treat the same condition</w:t>
      </w:r>
      <w:r w:rsidR="00807BD3" w:rsidRPr="00E54A68">
        <w:rPr>
          <w:rFonts w:ascii="Helvetica" w:hAnsi="Helvetica" w:cs="Helvetica"/>
        </w:rPr>
        <w:t>.</w:t>
      </w:r>
    </w:p>
    <w:p w14:paraId="72494116" w14:textId="0752CC6D" w:rsidR="00CD3A55" w:rsidRPr="00E54A68" w:rsidRDefault="00CD3A55" w:rsidP="00E54A68">
      <w:pPr>
        <w:pStyle w:val="BodyText"/>
        <w:tabs>
          <w:tab w:val="left" w:pos="819"/>
        </w:tabs>
        <w:spacing w:after="120"/>
        <w:ind w:left="1562" w:right="816" w:hanging="1463"/>
        <w:rPr>
          <w:rFonts w:ascii="Helvetica" w:hAnsi="Helvetica" w:cs="Helvetica"/>
        </w:rPr>
      </w:pPr>
      <w:r w:rsidRPr="00E54A68">
        <w:rPr>
          <w:rFonts w:ascii="Helvetica" w:hAnsi="Helvetica" w:cs="Helvetica"/>
        </w:rPr>
        <w:t>$$$$</w:t>
      </w:r>
      <w:r w:rsidRPr="00E54A68">
        <w:rPr>
          <w:rFonts w:ascii="Helvetica" w:hAnsi="Helvetica" w:cs="Helvetica"/>
        </w:rPr>
        <w:tab/>
      </w:r>
      <w:r w:rsidRPr="00E54A68">
        <w:rPr>
          <w:rFonts w:ascii="Helvetica" w:hAnsi="Helvetica" w:cs="Helvetica"/>
          <w:b/>
        </w:rPr>
        <w:t>Tier 4</w:t>
      </w:r>
      <w:r w:rsidRPr="00E54A68">
        <w:rPr>
          <w:rFonts w:ascii="Helvetica" w:hAnsi="Helvetica" w:cs="Helvetica"/>
        </w:rPr>
        <w:t>—Some plans use this tier for specialty drugs</w:t>
      </w:r>
      <w:r w:rsidR="00A1662C" w:rsidRPr="00E54A68">
        <w:rPr>
          <w:rFonts w:ascii="Helvetica" w:hAnsi="Helvetica" w:cs="Helvetica"/>
        </w:rPr>
        <w:t>. O</w:t>
      </w:r>
      <w:r w:rsidRPr="00E54A68">
        <w:rPr>
          <w:rFonts w:ascii="Helvetica" w:hAnsi="Helvetica" w:cs="Helvetica"/>
        </w:rPr>
        <w:t>ther plans have a separate “specialty” tier.</w:t>
      </w:r>
      <w:r w:rsidR="00CD4DA6" w:rsidRPr="00E54A68">
        <w:rPr>
          <w:rFonts w:ascii="Helvetica" w:hAnsi="Helvetica" w:cs="Helvetica"/>
        </w:rPr>
        <w:t xml:space="preserve"> </w:t>
      </w:r>
      <w:r w:rsidR="00BF41D0" w:rsidRPr="00E54A68">
        <w:rPr>
          <w:rFonts w:ascii="Helvetica" w:hAnsi="Helvetica" w:cs="Helvetica"/>
        </w:rPr>
        <w:t>These are high-cost drugs that treat rare or complex diseases</w:t>
      </w:r>
      <w:r w:rsidR="00C929AD">
        <w:rPr>
          <w:rFonts w:ascii="Helvetica" w:hAnsi="Helvetica" w:cs="Helvetica"/>
        </w:rPr>
        <w:t>.</w:t>
      </w:r>
    </w:p>
    <w:p w14:paraId="04A4BB34" w14:textId="3006D69D" w:rsidR="00347AB7" w:rsidRPr="00E54A68" w:rsidRDefault="00A1662C" w:rsidP="00E54A68">
      <w:pPr>
        <w:pStyle w:val="BodyText"/>
        <w:spacing w:after="120"/>
        <w:ind w:left="100" w:right="514"/>
        <w:rPr>
          <w:rFonts w:ascii="Helvetica" w:hAnsi="Helvetica" w:cs="Helvetica"/>
        </w:rPr>
      </w:pPr>
      <w:r w:rsidRPr="00E54A68">
        <w:rPr>
          <w:rFonts w:ascii="Helvetica" w:hAnsi="Helvetica" w:cs="Helvetica"/>
        </w:rPr>
        <w:t>It’s</w:t>
      </w:r>
      <w:r w:rsidR="00347AB7" w:rsidRPr="00E54A68">
        <w:rPr>
          <w:rFonts w:ascii="Helvetica" w:hAnsi="Helvetica" w:cs="Helvetica"/>
        </w:rPr>
        <w:t xml:space="preserve"> a good idea to talk with your providers about the best affordable medications for you, based on your plan.</w:t>
      </w:r>
    </w:p>
    <w:p w14:paraId="02A270BE" w14:textId="4BEAEEDA" w:rsidR="00CD3A55" w:rsidRPr="00E54A68" w:rsidRDefault="00CD3A55" w:rsidP="00E54A68">
      <w:pPr>
        <w:pStyle w:val="BodyText"/>
        <w:spacing w:after="120"/>
        <w:ind w:left="100" w:right="404"/>
        <w:rPr>
          <w:rFonts w:ascii="Helvetica" w:hAnsi="Helvetica" w:cs="Helvetica"/>
        </w:rPr>
      </w:pPr>
      <w:r w:rsidRPr="00E54A68">
        <w:rPr>
          <w:rFonts w:ascii="Helvetica" w:hAnsi="Helvetica" w:cs="Helvetica"/>
        </w:rPr>
        <w:t xml:space="preserve">If the pharmacy says that your plan doesn’t cover </w:t>
      </w:r>
      <w:r w:rsidR="00AB4FB7" w:rsidRPr="00E54A68">
        <w:rPr>
          <w:rFonts w:ascii="Helvetica" w:hAnsi="Helvetica" w:cs="Helvetica"/>
        </w:rPr>
        <w:t xml:space="preserve">a </w:t>
      </w:r>
      <w:r w:rsidR="008D1855" w:rsidRPr="00E54A68">
        <w:rPr>
          <w:rFonts w:ascii="Helvetica" w:hAnsi="Helvetica" w:cs="Helvetica"/>
        </w:rPr>
        <w:t xml:space="preserve">prescription drug </w:t>
      </w:r>
      <w:r w:rsidR="00AB4FB7" w:rsidRPr="00E54A68">
        <w:rPr>
          <w:rFonts w:ascii="Helvetica" w:hAnsi="Helvetica" w:cs="Helvetica"/>
        </w:rPr>
        <w:t>you’ve been taking</w:t>
      </w:r>
      <w:r w:rsidRPr="00E54A68">
        <w:rPr>
          <w:rFonts w:ascii="Helvetica" w:hAnsi="Helvetica" w:cs="Helvetica"/>
        </w:rPr>
        <w:t xml:space="preserve">, some insurance companies may </w:t>
      </w:r>
      <w:r w:rsidR="00A1662C" w:rsidRPr="00E54A68">
        <w:rPr>
          <w:rFonts w:ascii="Helvetica" w:hAnsi="Helvetica" w:cs="Helvetica"/>
        </w:rPr>
        <w:t>let you refill the prescription once</w:t>
      </w:r>
      <w:r w:rsidRPr="00E54A68">
        <w:rPr>
          <w:rFonts w:ascii="Helvetica" w:hAnsi="Helvetica" w:cs="Helvetica"/>
        </w:rPr>
        <w:t>.</w:t>
      </w:r>
      <w:r w:rsidR="00A1662C" w:rsidRPr="00E54A68">
        <w:rPr>
          <w:rFonts w:ascii="Helvetica" w:hAnsi="Helvetica" w:cs="Helvetica"/>
        </w:rPr>
        <w:t xml:space="preserve"> That will give you time to </w:t>
      </w:r>
      <w:r w:rsidRPr="00E54A68">
        <w:rPr>
          <w:rFonts w:ascii="Helvetica" w:hAnsi="Helvetica" w:cs="Helvetica"/>
        </w:rPr>
        <w:t>talk with your provider</w:t>
      </w:r>
      <w:r w:rsidR="00A1662C" w:rsidRPr="00E54A68">
        <w:rPr>
          <w:rFonts w:ascii="Helvetica" w:hAnsi="Helvetica" w:cs="Helvetica"/>
        </w:rPr>
        <w:t xml:space="preserve"> about other options</w:t>
      </w:r>
      <w:r w:rsidRPr="00E54A68">
        <w:rPr>
          <w:rFonts w:ascii="Helvetica" w:hAnsi="Helvetica" w:cs="Helvetica"/>
        </w:rPr>
        <w:t>.</w:t>
      </w:r>
    </w:p>
    <w:p w14:paraId="2CCBD888" w14:textId="56AA98E6" w:rsidR="00CD3A55" w:rsidRPr="00E54A68" w:rsidRDefault="00A1662C" w:rsidP="00E54A68">
      <w:pPr>
        <w:pStyle w:val="BodyText"/>
        <w:spacing w:after="120"/>
        <w:ind w:left="100" w:right="428"/>
        <w:rPr>
          <w:rFonts w:ascii="Helvetica" w:hAnsi="Helvetica" w:cs="Helvetica"/>
        </w:rPr>
      </w:pPr>
      <w:r w:rsidRPr="00E54A68">
        <w:rPr>
          <w:rFonts w:ascii="Helvetica" w:hAnsi="Helvetica" w:cs="Helvetica"/>
        </w:rPr>
        <w:t>Y</w:t>
      </w:r>
      <w:r w:rsidR="00CD3A55" w:rsidRPr="00E54A68">
        <w:rPr>
          <w:rFonts w:ascii="Helvetica" w:hAnsi="Helvetica" w:cs="Helvetica"/>
        </w:rPr>
        <w:t xml:space="preserve">ou </w:t>
      </w:r>
      <w:r w:rsidRPr="00E54A68">
        <w:rPr>
          <w:rFonts w:ascii="Helvetica" w:hAnsi="Helvetica" w:cs="Helvetica"/>
        </w:rPr>
        <w:t xml:space="preserve">also </w:t>
      </w:r>
      <w:r w:rsidR="00CD3A55" w:rsidRPr="00E54A68">
        <w:rPr>
          <w:rFonts w:ascii="Helvetica" w:hAnsi="Helvetica" w:cs="Helvetica"/>
        </w:rPr>
        <w:t xml:space="preserve">can </w:t>
      </w:r>
      <w:r w:rsidRPr="00E54A68">
        <w:rPr>
          <w:rFonts w:ascii="Helvetica" w:hAnsi="Helvetica" w:cs="Helvetica"/>
        </w:rPr>
        <w:t>ask</w:t>
      </w:r>
      <w:r w:rsidR="00F1774B" w:rsidRPr="00E54A68">
        <w:rPr>
          <w:rFonts w:ascii="Helvetica" w:hAnsi="Helvetica" w:cs="Helvetica"/>
        </w:rPr>
        <w:t xml:space="preserve"> your provider </w:t>
      </w:r>
      <w:r w:rsidRPr="00E54A68">
        <w:rPr>
          <w:rFonts w:ascii="Helvetica" w:hAnsi="Helvetica" w:cs="Helvetica"/>
        </w:rPr>
        <w:t>to ask</w:t>
      </w:r>
      <w:r w:rsidR="00CD3A55" w:rsidRPr="00E54A68">
        <w:rPr>
          <w:rFonts w:ascii="Helvetica" w:hAnsi="Helvetica" w:cs="Helvetica"/>
        </w:rPr>
        <w:t xml:space="preserve"> your </w:t>
      </w:r>
      <w:r w:rsidR="00E801BB" w:rsidRPr="00E54A68">
        <w:rPr>
          <w:rFonts w:ascii="Helvetica" w:hAnsi="Helvetica" w:cs="Helvetica"/>
        </w:rPr>
        <w:t xml:space="preserve">health </w:t>
      </w:r>
      <w:r w:rsidRPr="00E54A68">
        <w:rPr>
          <w:rFonts w:ascii="Helvetica" w:hAnsi="Helvetica" w:cs="Helvetica"/>
        </w:rPr>
        <w:t>plan for</w:t>
      </w:r>
      <w:r w:rsidR="00CD3A55" w:rsidRPr="00E54A68">
        <w:rPr>
          <w:rFonts w:ascii="Helvetica" w:hAnsi="Helvetica" w:cs="Helvetica"/>
        </w:rPr>
        <w:t xml:space="preserve"> an exception</w:t>
      </w:r>
      <w:r w:rsidR="008D1855" w:rsidRPr="00E54A68">
        <w:rPr>
          <w:rFonts w:ascii="Helvetica" w:hAnsi="Helvetica" w:cs="Helvetica"/>
        </w:rPr>
        <w:t>.</w:t>
      </w:r>
      <w:r w:rsidR="00CD3A55" w:rsidRPr="00E54A68">
        <w:rPr>
          <w:rFonts w:ascii="Helvetica" w:hAnsi="Helvetica" w:cs="Helvetica"/>
        </w:rPr>
        <w:t xml:space="preserve"> </w:t>
      </w:r>
      <w:r w:rsidR="008D1855" w:rsidRPr="00E54A68">
        <w:rPr>
          <w:rFonts w:ascii="Helvetica" w:hAnsi="Helvetica" w:cs="Helvetica"/>
        </w:rPr>
        <w:t xml:space="preserve">With an exception, </w:t>
      </w:r>
      <w:r w:rsidR="00CD3A55" w:rsidRPr="00E54A68">
        <w:rPr>
          <w:rFonts w:ascii="Helvetica" w:hAnsi="Helvetica" w:cs="Helvetica"/>
        </w:rPr>
        <w:t>you can get a prescription medicine that your plan</w:t>
      </w:r>
      <w:r w:rsidRPr="00E54A68">
        <w:rPr>
          <w:rFonts w:ascii="Helvetica" w:hAnsi="Helvetica" w:cs="Helvetica"/>
        </w:rPr>
        <w:t xml:space="preserve"> doesn’t normally cover</w:t>
      </w:r>
      <w:r w:rsidR="00CD3A55" w:rsidRPr="00E54A68">
        <w:rPr>
          <w:rFonts w:ascii="Helvetica" w:hAnsi="Helvetica" w:cs="Helvetica"/>
        </w:rPr>
        <w:t xml:space="preserve">. Your </w:t>
      </w:r>
      <w:r w:rsidRPr="00E54A68">
        <w:rPr>
          <w:rFonts w:ascii="Helvetica" w:hAnsi="Helvetica" w:cs="Helvetica"/>
        </w:rPr>
        <w:t>health insurer might agree</w:t>
      </w:r>
      <w:r w:rsidR="002965A9" w:rsidRPr="00E54A68">
        <w:rPr>
          <w:rFonts w:ascii="Helvetica" w:hAnsi="Helvetica" w:cs="Helvetica"/>
        </w:rPr>
        <w:t xml:space="preserve"> </w:t>
      </w:r>
      <w:r w:rsidR="00CD3A55" w:rsidRPr="00E54A68">
        <w:rPr>
          <w:rFonts w:ascii="Helvetica" w:hAnsi="Helvetica" w:cs="Helvetica"/>
        </w:rPr>
        <w:t>because:</w:t>
      </w:r>
    </w:p>
    <w:p w14:paraId="233E9308" w14:textId="15EC51DB" w:rsidR="00CD3A55" w:rsidRPr="00E54A68" w:rsidRDefault="00CD3A55" w:rsidP="00E54A68">
      <w:pPr>
        <w:pStyle w:val="ListParagraph"/>
        <w:numPr>
          <w:ilvl w:val="0"/>
          <w:numId w:val="10"/>
        </w:numPr>
        <w:spacing w:before="0" w:after="120"/>
        <w:ind w:left="900" w:right="617" w:hanging="530"/>
        <w:rPr>
          <w:rFonts w:ascii="Helvetica" w:hAnsi="Helvetica" w:cs="Helvetica"/>
        </w:rPr>
      </w:pPr>
      <w:r w:rsidRPr="00E54A68">
        <w:rPr>
          <w:rFonts w:ascii="Helvetica" w:hAnsi="Helvetica" w:cs="Helvetica"/>
        </w:rPr>
        <w:t xml:space="preserve">All other drugs the plan </w:t>
      </w:r>
      <w:r w:rsidR="00A1662C" w:rsidRPr="00E54A68">
        <w:rPr>
          <w:rFonts w:ascii="Helvetica" w:hAnsi="Helvetica" w:cs="Helvetica"/>
        </w:rPr>
        <w:t xml:space="preserve">covers </w:t>
      </w:r>
      <w:r w:rsidRPr="00E54A68">
        <w:rPr>
          <w:rFonts w:ascii="Helvetica" w:hAnsi="Helvetica" w:cs="Helvetica"/>
        </w:rPr>
        <w:t>have</w:t>
      </w:r>
      <w:r w:rsidR="00A1662C" w:rsidRPr="00E54A68">
        <w:rPr>
          <w:rFonts w:ascii="Helvetica" w:hAnsi="Helvetica" w:cs="Helvetica"/>
        </w:rPr>
        <w:t>n’t</w:t>
      </w:r>
      <w:r w:rsidRPr="00E54A68">
        <w:rPr>
          <w:rFonts w:ascii="Helvetica" w:hAnsi="Helvetica" w:cs="Helvetica"/>
        </w:rPr>
        <w:t xml:space="preserve"> worked or </w:t>
      </w:r>
      <w:r w:rsidR="00A1662C" w:rsidRPr="00E54A68">
        <w:rPr>
          <w:rFonts w:ascii="Helvetica" w:hAnsi="Helvetica" w:cs="Helvetica"/>
        </w:rPr>
        <w:t>won’t</w:t>
      </w:r>
      <w:r w:rsidRPr="00E54A68">
        <w:rPr>
          <w:rFonts w:ascii="Helvetica" w:hAnsi="Helvetica" w:cs="Helvetica"/>
        </w:rPr>
        <w:t xml:space="preserve"> work as well as the drug the provider prescribed</w:t>
      </w:r>
      <w:r w:rsidR="00807BD3" w:rsidRPr="00E54A68">
        <w:rPr>
          <w:rFonts w:ascii="Helvetica" w:hAnsi="Helvetica" w:cs="Helvetica"/>
        </w:rPr>
        <w:t>, or</w:t>
      </w:r>
    </w:p>
    <w:p w14:paraId="329B582C" w14:textId="5A9D6517" w:rsidR="00CD3A55" w:rsidRPr="00E54A68" w:rsidRDefault="00CD3A55" w:rsidP="00E54A68">
      <w:pPr>
        <w:pStyle w:val="ListParagraph"/>
        <w:numPr>
          <w:ilvl w:val="0"/>
          <w:numId w:val="10"/>
        </w:numPr>
        <w:spacing w:before="0" w:after="120"/>
        <w:ind w:left="900" w:right="704" w:hanging="530"/>
        <w:rPr>
          <w:rFonts w:ascii="Helvetica" w:hAnsi="Helvetica" w:cs="Helvetica"/>
        </w:rPr>
      </w:pPr>
      <w:r w:rsidRPr="00E54A68">
        <w:rPr>
          <w:rFonts w:ascii="Helvetica" w:hAnsi="Helvetica" w:cs="Helvetica"/>
        </w:rPr>
        <w:t>All other drugs</w:t>
      </w:r>
      <w:r w:rsidR="00A1662C" w:rsidRPr="00E54A68">
        <w:rPr>
          <w:rFonts w:ascii="Helvetica" w:hAnsi="Helvetica" w:cs="Helvetica"/>
        </w:rPr>
        <w:t xml:space="preserve"> the</w:t>
      </w:r>
      <w:r w:rsidRPr="00E54A68">
        <w:rPr>
          <w:rFonts w:ascii="Helvetica" w:hAnsi="Helvetica" w:cs="Helvetica"/>
        </w:rPr>
        <w:t xml:space="preserve"> plan</w:t>
      </w:r>
      <w:r w:rsidR="00A1662C" w:rsidRPr="00E54A68">
        <w:rPr>
          <w:rFonts w:ascii="Helvetica" w:hAnsi="Helvetica" w:cs="Helvetica"/>
        </w:rPr>
        <w:t xml:space="preserve"> covers</w:t>
      </w:r>
      <w:r w:rsidRPr="00E54A68">
        <w:rPr>
          <w:rFonts w:ascii="Helvetica" w:hAnsi="Helvetica" w:cs="Helvetica"/>
        </w:rPr>
        <w:t xml:space="preserve"> have caused or could cause harmful side effects.</w:t>
      </w:r>
    </w:p>
    <w:p w14:paraId="679F3913" w14:textId="77777777" w:rsidR="00CD3A55" w:rsidRDefault="00CD3A55" w:rsidP="00CD3A55">
      <w:pPr>
        <w:pStyle w:val="BodyText"/>
        <w:spacing w:before="9"/>
        <w:rPr>
          <w:sz w:val="9"/>
        </w:rPr>
      </w:pPr>
    </w:p>
    <w:p w14:paraId="625D6BB6" w14:textId="77777777" w:rsidR="00CD3A55" w:rsidRDefault="00E801BB" w:rsidP="00CD3A55">
      <w:pPr>
        <w:pStyle w:val="BodyText"/>
        <w:rPr>
          <w:sz w:val="20"/>
        </w:rPr>
      </w:pPr>
      <w:r>
        <w:rPr>
          <w:noProof/>
        </w:rPr>
        <mc:AlternateContent>
          <mc:Choice Requires="wpg">
            <w:drawing>
              <wp:anchor distT="0" distB="0" distL="0" distR="0" simplePos="0" relativeHeight="251662848" behindDoc="0" locked="0" layoutInCell="1" allowOverlap="1" wp14:anchorId="72962980" wp14:editId="05C30EC3">
                <wp:simplePos x="0" y="0"/>
                <wp:positionH relativeFrom="page">
                  <wp:posOffset>3581400</wp:posOffset>
                </wp:positionH>
                <wp:positionV relativeFrom="paragraph">
                  <wp:posOffset>216535</wp:posOffset>
                </wp:positionV>
                <wp:extent cx="449580" cy="695960"/>
                <wp:effectExtent l="3175" t="8255" r="4445" b="635"/>
                <wp:wrapTopAndBottom/>
                <wp:docPr id="8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 cy="695960"/>
                          <a:chOff x="3605" y="158"/>
                          <a:chExt cx="708" cy="1096"/>
                        </a:xfrm>
                      </wpg:grpSpPr>
                      <wps:wsp>
                        <wps:cNvPr id="83" name="AutoShape 46"/>
                        <wps:cNvSpPr>
                          <a:spLocks/>
                        </wps:cNvSpPr>
                        <wps:spPr bwMode="auto">
                          <a:xfrm>
                            <a:off x="3605" y="158"/>
                            <a:ext cx="562" cy="281"/>
                          </a:xfrm>
                          <a:custGeom>
                            <a:avLst/>
                            <a:gdLst>
                              <a:gd name="T0" fmla="+- 0 4123 3605"/>
                              <a:gd name="T1" fmla="*/ T0 w 562"/>
                              <a:gd name="T2" fmla="+- 0 158 158"/>
                              <a:gd name="T3" fmla="*/ 158 h 281"/>
                              <a:gd name="T4" fmla="+- 0 3611 3605"/>
                              <a:gd name="T5" fmla="*/ T4 w 562"/>
                              <a:gd name="T6" fmla="+- 0 276 158"/>
                              <a:gd name="T7" fmla="*/ 276 h 281"/>
                              <a:gd name="T8" fmla="+- 0 3605 3605"/>
                              <a:gd name="T9" fmla="*/ T8 w 562"/>
                              <a:gd name="T10" fmla="+- 0 286 158"/>
                              <a:gd name="T11" fmla="*/ 286 h 281"/>
                              <a:gd name="T12" fmla="+- 0 3639 3605"/>
                              <a:gd name="T13" fmla="*/ T12 w 562"/>
                              <a:gd name="T14" fmla="+- 0 433 158"/>
                              <a:gd name="T15" fmla="*/ 433 h 281"/>
                              <a:gd name="T16" fmla="+- 0 3649 3605"/>
                              <a:gd name="T17" fmla="*/ T16 w 562"/>
                              <a:gd name="T18" fmla="+- 0 439 158"/>
                              <a:gd name="T19" fmla="*/ 439 h 281"/>
                              <a:gd name="T20" fmla="+- 0 4097 3605"/>
                              <a:gd name="T21" fmla="*/ T20 w 562"/>
                              <a:gd name="T22" fmla="+- 0 335 158"/>
                              <a:gd name="T23" fmla="*/ 335 h 281"/>
                              <a:gd name="T24" fmla="+- 0 3990 3605"/>
                              <a:gd name="T25" fmla="*/ T24 w 562"/>
                              <a:gd name="T26" fmla="+- 0 335 158"/>
                              <a:gd name="T27" fmla="*/ 335 h 281"/>
                              <a:gd name="T28" fmla="+- 0 3963 3605"/>
                              <a:gd name="T29" fmla="*/ T28 w 562"/>
                              <a:gd name="T30" fmla="+- 0 219 158"/>
                              <a:gd name="T31" fmla="*/ 219 h 281"/>
                              <a:gd name="T32" fmla="+- 0 3988 3605"/>
                              <a:gd name="T33" fmla="*/ T32 w 562"/>
                              <a:gd name="T34" fmla="+- 0 213 158"/>
                              <a:gd name="T35" fmla="*/ 213 h 281"/>
                              <a:gd name="T36" fmla="+- 0 4019 3605"/>
                              <a:gd name="T37" fmla="*/ T36 w 562"/>
                              <a:gd name="T38" fmla="+- 0 213 158"/>
                              <a:gd name="T39" fmla="*/ 213 h 281"/>
                              <a:gd name="T40" fmla="+- 0 4018 3605"/>
                              <a:gd name="T41" fmla="*/ T40 w 562"/>
                              <a:gd name="T42" fmla="+- 0 206 158"/>
                              <a:gd name="T43" fmla="*/ 206 h 281"/>
                              <a:gd name="T44" fmla="+- 0 4042 3605"/>
                              <a:gd name="T45" fmla="*/ T44 w 562"/>
                              <a:gd name="T46" fmla="+- 0 201 158"/>
                              <a:gd name="T47" fmla="*/ 201 h 281"/>
                              <a:gd name="T48" fmla="+- 0 4074 3605"/>
                              <a:gd name="T49" fmla="*/ T48 w 562"/>
                              <a:gd name="T50" fmla="+- 0 201 158"/>
                              <a:gd name="T51" fmla="*/ 201 h 281"/>
                              <a:gd name="T52" fmla="+- 0 4072 3605"/>
                              <a:gd name="T53" fmla="*/ T52 w 562"/>
                              <a:gd name="T54" fmla="+- 0 194 158"/>
                              <a:gd name="T55" fmla="*/ 194 h 281"/>
                              <a:gd name="T56" fmla="+- 0 4096 3605"/>
                              <a:gd name="T57" fmla="*/ T56 w 562"/>
                              <a:gd name="T58" fmla="+- 0 188 158"/>
                              <a:gd name="T59" fmla="*/ 188 h 281"/>
                              <a:gd name="T60" fmla="+- 0 4138 3605"/>
                              <a:gd name="T61" fmla="*/ T60 w 562"/>
                              <a:gd name="T62" fmla="+- 0 188 158"/>
                              <a:gd name="T63" fmla="*/ 188 h 281"/>
                              <a:gd name="T64" fmla="+- 0 4133 3605"/>
                              <a:gd name="T65" fmla="*/ T64 w 562"/>
                              <a:gd name="T66" fmla="+- 0 164 158"/>
                              <a:gd name="T67" fmla="*/ 164 h 281"/>
                              <a:gd name="T68" fmla="+- 0 4123 3605"/>
                              <a:gd name="T69" fmla="*/ T68 w 562"/>
                              <a:gd name="T70" fmla="+- 0 158 158"/>
                              <a:gd name="T71" fmla="*/ 158 h 281"/>
                              <a:gd name="T72" fmla="+- 0 4019 3605"/>
                              <a:gd name="T73" fmla="*/ T72 w 562"/>
                              <a:gd name="T74" fmla="+- 0 213 158"/>
                              <a:gd name="T75" fmla="*/ 213 h 281"/>
                              <a:gd name="T76" fmla="+- 0 3988 3605"/>
                              <a:gd name="T77" fmla="*/ T76 w 562"/>
                              <a:gd name="T78" fmla="+- 0 213 158"/>
                              <a:gd name="T79" fmla="*/ 213 h 281"/>
                              <a:gd name="T80" fmla="+- 0 4015 3605"/>
                              <a:gd name="T81" fmla="*/ T80 w 562"/>
                              <a:gd name="T82" fmla="+- 0 330 158"/>
                              <a:gd name="T83" fmla="*/ 330 h 281"/>
                              <a:gd name="T84" fmla="+- 0 3990 3605"/>
                              <a:gd name="T85" fmla="*/ T84 w 562"/>
                              <a:gd name="T86" fmla="+- 0 335 158"/>
                              <a:gd name="T87" fmla="*/ 335 h 281"/>
                              <a:gd name="T88" fmla="+- 0 4097 3605"/>
                              <a:gd name="T89" fmla="*/ T88 w 562"/>
                              <a:gd name="T90" fmla="+- 0 335 158"/>
                              <a:gd name="T91" fmla="*/ 335 h 281"/>
                              <a:gd name="T92" fmla="+- 0 4151 3605"/>
                              <a:gd name="T93" fmla="*/ T92 w 562"/>
                              <a:gd name="T94" fmla="+- 0 323 158"/>
                              <a:gd name="T95" fmla="*/ 323 h 281"/>
                              <a:gd name="T96" fmla="+- 0 4045 3605"/>
                              <a:gd name="T97" fmla="*/ T96 w 562"/>
                              <a:gd name="T98" fmla="+- 0 323 158"/>
                              <a:gd name="T99" fmla="*/ 323 h 281"/>
                              <a:gd name="T100" fmla="+- 0 4019 3605"/>
                              <a:gd name="T101" fmla="*/ T100 w 562"/>
                              <a:gd name="T102" fmla="+- 0 213 158"/>
                              <a:gd name="T103" fmla="*/ 213 h 281"/>
                              <a:gd name="T104" fmla="+- 0 4074 3605"/>
                              <a:gd name="T105" fmla="*/ T104 w 562"/>
                              <a:gd name="T106" fmla="+- 0 201 158"/>
                              <a:gd name="T107" fmla="*/ 201 h 281"/>
                              <a:gd name="T108" fmla="+- 0 4042 3605"/>
                              <a:gd name="T109" fmla="*/ T108 w 562"/>
                              <a:gd name="T110" fmla="+- 0 201 158"/>
                              <a:gd name="T111" fmla="*/ 201 h 281"/>
                              <a:gd name="T112" fmla="+- 0 4069 3605"/>
                              <a:gd name="T113" fmla="*/ T112 w 562"/>
                              <a:gd name="T114" fmla="+- 0 317 158"/>
                              <a:gd name="T115" fmla="*/ 317 h 281"/>
                              <a:gd name="T116" fmla="+- 0 4045 3605"/>
                              <a:gd name="T117" fmla="*/ T116 w 562"/>
                              <a:gd name="T118" fmla="+- 0 323 158"/>
                              <a:gd name="T119" fmla="*/ 323 h 281"/>
                              <a:gd name="T120" fmla="+- 0 4151 3605"/>
                              <a:gd name="T121" fmla="*/ T120 w 562"/>
                              <a:gd name="T122" fmla="+- 0 323 158"/>
                              <a:gd name="T123" fmla="*/ 323 h 281"/>
                              <a:gd name="T124" fmla="+- 0 4160 3605"/>
                              <a:gd name="T125" fmla="*/ T124 w 562"/>
                              <a:gd name="T126" fmla="+- 0 321 158"/>
                              <a:gd name="T127" fmla="*/ 321 h 281"/>
                              <a:gd name="T128" fmla="+- 0 4167 3605"/>
                              <a:gd name="T129" fmla="*/ T128 w 562"/>
                              <a:gd name="T130" fmla="+- 0 311 158"/>
                              <a:gd name="T131" fmla="*/ 311 h 281"/>
                              <a:gd name="T132" fmla="+- 0 4166 3605"/>
                              <a:gd name="T133" fmla="*/ T132 w 562"/>
                              <a:gd name="T134" fmla="+- 0 310 158"/>
                              <a:gd name="T135" fmla="*/ 310 h 281"/>
                              <a:gd name="T136" fmla="+- 0 4099 3605"/>
                              <a:gd name="T137" fmla="*/ T136 w 562"/>
                              <a:gd name="T138" fmla="+- 0 310 158"/>
                              <a:gd name="T139" fmla="*/ 310 h 281"/>
                              <a:gd name="T140" fmla="+- 0 4074 3605"/>
                              <a:gd name="T141" fmla="*/ T140 w 562"/>
                              <a:gd name="T142" fmla="+- 0 201 158"/>
                              <a:gd name="T143" fmla="*/ 201 h 281"/>
                              <a:gd name="T144" fmla="+- 0 4138 3605"/>
                              <a:gd name="T145" fmla="*/ T144 w 562"/>
                              <a:gd name="T146" fmla="+- 0 188 158"/>
                              <a:gd name="T147" fmla="*/ 188 h 281"/>
                              <a:gd name="T148" fmla="+- 0 4096 3605"/>
                              <a:gd name="T149" fmla="*/ T148 w 562"/>
                              <a:gd name="T150" fmla="+- 0 188 158"/>
                              <a:gd name="T151" fmla="*/ 188 h 281"/>
                              <a:gd name="T152" fmla="+- 0 4123 3605"/>
                              <a:gd name="T153" fmla="*/ T152 w 562"/>
                              <a:gd name="T154" fmla="+- 0 305 158"/>
                              <a:gd name="T155" fmla="*/ 305 h 281"/>
                              <a:gd name="T156" fmla="+- 0 4099 3605"/>
                              <a:gd name="T157" fmla="*/ T156 w 562"/>
                              <a:gd name="T158" fmla="+- 0 310 158"/>
                              <a:gd name="T159" fmla="*/ 310 h 281"/>
                              <a:gd name="T160" fmla="+- 0 4166 3605"/>
                              <a:gd name="T161" fmla="*/ T160 w 562"/>
                              <a:gd name="T162" fmla="+- 0 310 158"/>
                              <a:gd name="T163" fmla="*/ 310 h 281"/>
                              <a:gd name="T164" fmla="+- 0 4138 3605"/>
                              <a:gd name="T165" fmla="*/ T164 w 562"/>
                              <a:gd name="T166" fmla="+- 0 188 158"/>
                              <a:gd name="T167" fmla="*/ 188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62" h="281">
                                <a:moveTo>
                                  <a:pt x="518" y="0"/>
                                </a:moveTo>
                                <a:lnTo>
                                  <a:pt x="6" y="118"/>
                                </a:lnTo>
                                <a:lnTo>
                                  <a:pt x="0" y="128"/>
                                </a:lnTo>
                                <a:lnTo>
                                  <a:pt x="34" y="275"/>
                                </a:lnTo>
                                <a:lnTo>
                                  <a:pt x="44" y="281"/>
                                </a:lnTo>
                                <a:lnTo>
                                  <a:pt x="492" y="177"/>
                                </a:lnTo>
                                <a:lnTo>
                                  <a:pt x="385" y="177"/>
                                </a:lnTo>
                                <a:lnTo>
                                  <a:pt x="358" y="61"/>
                                </a:lnTo>
                                <a:lnTo>
                                  <a:pt x="383" y="55"/>
                                </a:lnTo>
                                <a:lnTo>
                                  <a:pt x="414" y="55"/>
                                </a:lnTo>
                                <a:lnTo>
                                  <a:pt x="413" y="48"/>
                                </a:lnTo>
                                <a:lnTo>
                                  <a:pt x="437" y="43"/>
                                </a:lnTo>
                                <a:lnTo>
                                  <a:pt x="469" y="43"/>
                                </a:lnTo>
                                <a:lnTo>
                                  <a:pt x="467" y="36"/>
                                </a:lnTo>
                                <a:lnTo>
                                  <a:pt x="491" y="30"/>
                                </a:lnTo>
                                <a:lnTo>
                                  <a:pt x="533" y="30"/>
                                </a:lnTo>
                                <a:lnTo>
                                  <a:pt x="528" y="6"/>
                                </a:lnTo>
                                <a:lnTo>
                                  <a:pt x="518" y="0"/>
                                </a:lnTo>
                                <a:close/>
                                <a:moveTo>
                                  <a:pt x="414" y="55"/>
                                </a:moveTo>
                                <a:lnTo>
                                  <a:pt x="383" y="55"/>
                                </a:lnTo>
                                <a:lnTo>
                                  <a:pt x="410" y="172"/>
                                </a:lnTo>
                                <a:lnTo>
                                  <a:pt x="385" y="177"/>
                                </a:lnTo>
                                <a:lnTo>
                                  <a:pt x="492" y="177"/>
                                </a:lnTo>
                                <a:lnTo>
                                  <a:pt x="546" y="165"/>
                                </a:lnTo>
                                <a:lnTo>
                                  <a:pt x="440" y="165"/>
                                </a:lnTo>
                                <a:lnTo>
                                  <a:pt x="414" y="55"/>
                                </a:lnTo>
                                <a:close/>
                                <a:moveTo>
                                  <a:pt x="469" y="43"/>
                                </a:moveTo>
                                <a:lnTo>
                                  <a:pt x="437" y="43"/>
                                </a:lnTo>
                                <a:lnTo>
                                  <a:pt x="464" y="159"/>
                                </a:lnTo>
                                <a:lnTo>
                                  <a:pt x="440" y="165"/>
                                </a:lnTo>
                                <a:lnTo>
                                  <a:pt x="546" y="165"/>
                                </a:lnTo>
                                <a:lnTo>
                                  <a:pt x="555" y="163"/>
                                </a:lnTo>
                                <a:lnTo>
                                  <a:pt x="562" y="153"/>
                                </a:lnTo>
                                <a:lnTo>
                                  <a:pt x="561" y="152"/>
                                </a:lnTo>
                                <a:lnTo>
                                  <a:pt x="494" y="152"/>
                                </a:lnTo>
                                <a:lnTo>
                                  <a:pt x="469" y="43"/>
                                </a:lnTo>
                                <a:close/>
                                <a:moveTo>
                                  <a:pt x="533" y="30"/>
                                </a:moveTo>
                                <a:lnTo>
                                  <a:pt x="491" y="30"/>
                                </a:lnTo>
                                <a:lnTo>
                                  <a:pt x="518" y="147"/>
                                </a:lnTo>
                                <a:lnTo>
                                  <a:pt x="494" y="152"/>
                                </a:lnTo>
                                <a:lnTo>
                                  <a:pt x="561" y="152"/>
                                </a:lnTo>
                                <a:lnTo>
                                  <a:pt x="533" y="30"/>
                                </a:lnTo>
                                <a:close/>
                              </a:path>
                            </a:pathLst>
                          </a:custGeom>
                          <a:solidFill>
                            <a:srgbClr val="003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45"/>
                        <wps:cNvSpPr>
                          <a:spLocks/>
                        </wps:cNvSpPr>
                        <wps:spPr bwMode="auto">
                          <a:xfrm>
                            <a:off x="3688" y="361"/>
                            <a:ext cx="625" cy="894"/>
                          </a:xfrm>
                          <a:custGeom>
                            <a:avLst/>
                            <a:gdLst>
                              <a:gd name="T0" fmla="+- 0 3688 3688"/>
                              <a:gd name="T1" fmla="*/ T0 w 625"/>
                              <a:gd name="T2" fmla="+- 0 464 361"/>
                              <a:gd name="T3" fmla="*/ 464 h 894"/>
                              <a:gd name="T4" fmla="+- 0 3870 3688"/>
                              <a:gd name="T5" fmla="*/ T4 w 625"/>
                              <a:gd name="T6" fmla="+- 0 1240 361"/>
                              <a:gd name="T7" fmla="*/ 1240 h 894"/>
                              <a:gd name="T8" fmla="+- 0 3893 3688"/>
                              <a:gd name="T9" fmla="*/ T8 w 625"/>
                              <a:gd name="T10" fmla="+- 0 1254 361"/>
                              <a:gd name="T11" fmla="*/ 1254 h 894"/>
                              <a:gd name="T12" fmla="+- 0 4286 3688"/>
                              <a:gd name="T13" fmla="*/ T12 w 625"/>
                              <a:gd name="T14" fmla="+- 0 1166 361"/>
                              <a:gd name="T15" fmla="*/ 1166 h 894"/>
                              <a:gd name="T16" fmla="+- 0 4308 3688"/>
                              <a:gd name="T17" fmla="*/ T16 w 625"/>
                              <a:gd name="T18" fmla="+- 0 1150 361"/>
                              <a:gd name="T19" fmla="*/ 1150 h 894"/>
                              <a:gd name="T20" fmla="+- 0 4312 3688"/>
                              <a:gd name="T21" fmla="*/ T20 w 625"/>
                              <a:gd name="T22" fmla="+- 0 1124 361"/>
                              <a:gd name="T23" fmla="*/ 1124 h 894"/>
                              <a:gd name="T24" fmla="+- 0 3858 3688"/>
                              <a:gd name="T25" fmla="*/ T24 w 625"/>
                              <a:gd name="T26" fmla="+- 0 998 361"/>
                              <a:gd name="T27" fmla="*/ 998 h 894"/>
                              <a:gd name="T28" fmla="+- 0 4103 3688"/>
                              <a:gd name="T29" fmla="*/ T28 w 625"/>
                              <a:gd name="T30" fmla="+- 0 420 361"/>
                              <a:gd name="T31" fmla="*/ 420 h 894"/>
                              <a:gd name="T32" fmla="+- 0 4136 3688"/>
                              <a:gd name="T33" fmla="*/ T32 w 625"/>
                              <a:gd name="T34" fmla="+- 0 361 361"/>
                              <a:gd name="T35" fmla="*/ 361 h 894"/>
                              <a:gd name="T36" fmla="+- 0 4103 3688"/>
                              <a:gd name="T37" fmla="*/ T36 w 625"/>
                              <a:gd name="T38" fmla="+- 0 420 361"/>
                              <a:gd name="T39" fmla="*/ 420 h 894"/>
                              <a:gd name="T40" fmla="+- 0 3858 3688"/>
                              <a:gd name="T41" fmla="*/ T40 w 625"/>
                              <a:gd name="T42" fmla="+- 0 998 361"/>
                              <a:gd name="T43" fmla="*/ 998 h 894"/>
                              <a:gd name="T44" fmla="+- 0 4150 3688"/>
                              <a:gd name="T45" fmla="*/ T44 w 625"/>
                              <a:gd name="T46" fmla="+- 0 420 361"/>
                              <a:gd name="T47" fmla="*/ 420 h 894"/>
                              <a:gd name="T48" fmla="+- 0 3947 3688"/>
                              <a:gd name="T49" fmla="*/ T48 w 625"/>
                              <a:gd name="T50" fmla="+- 0 702 361"/>
                              <a:gd name="T51" fmla="*/ 702 h 894"/>
                              <a:gd name="T52" fmla="+- 0 4010 3688"/>
                              <a:gd name="T53" fmla="*/ T52 w 625"/>
                              <a:gd name="T54" fmla="+- 0 923 361"/>
                              <a:gd name="T55" fmla="*/ 923 h 894"/>
                              <a:gd name="T56" fmla="+- 0 4067 3688"/>
                              <a:gd name="T57" fmla="*/ T56 w 625"/>
                              <a:gd name="T58" fmla="+- 0 837 361"/>
                              <a:gd name="T59" fmla="*/ 837 h 894"/>
                              <a:gd name="T60" fmla="+- 0 4082 3688"/>
                              <a:gd name="T61" fmla="*/ T60 w 625"/>
                              <a:gd name="T62" fmla="+- 0 783 361"/>
                              <a:gd name="T63" fmla="*/ 783 h 894"/>
                              <a:gd name="T64" fmla="+- 0 4057 3688"/>
                              <a:gd name="T65" fmla="*/ T64 w 625"/>
                              <a:gd name="T66" fmla="+- 0 755 361"/>
                              <a:gd name="T67" fmla="*/ 755 h 894"/>
                              <a:gd name="T68" fmla="+- 0 4130 3688"/>
                              <a:gd name="T69" fmla="*/ T68 w 625"/>
                              <a:gd name="T70" fmla="+- 0 837 361"/>
                              <a:gd name="T71" fmla="*/ 837 h 894"/>
                              <a:gd name="T72" fmla="+- 0 4121 3688"/>
                              <a:gd name="T73" fmla="*/ T72 w 625"/>
                              <a:gd name="T74" fmla="+- 0 897 361"/>
                              <a:gd name="T75" fmla="*/ 897 h 894"/>
                              <a:gd name="T76" fmla="+- 0 4130 3688"/>
                              <a:gd name="T77" fmla="*/ T76 w 625"/>
                              <a:gd name="T78" fmla="+- 0 837 361"/>
                              <a:gd name="T79" fmla="*/ 837 h 894"/>
                              <a:gd name="T80" fmla="+- 0 3899 3688"/>
                              <a:gd name="T81" fmla="*/ T80 w 625"/>
                              <a:gd name="T82" fmla="+- 0 519 361"/>
                              <a:gd name="T83" fmla="*/ 519 h 894"/>
                              <a:gd name="T84" fmla="+- 0 3872 3688"/>
                              <a:gd name="T85" fmla="*/ T84 w 625"/>
                              <a:gd name="T86" fmla="+- 0 858 361"/>
                              <a:gd name="T87" fmla="*/ 858 h 894"/>
                              <a:gd name="T88" fmla="+- 0 3892 3688"/>
                              <a:gd name="T89" fmla="*/ T88 w 625"/>
                              <a:gd name="T90" fmla="+- 0 715 361"/>
                              <a:gd name="T91" fmla="*/ 715 h 894"/>
                              <a:gd name="T92" fmla="+- 0 3943 3688"/>
                              <a:gd name="T93" fmla="*/ T92 w 625"/>
                              <a:gd name="T94" fmla="+- 0 703 361"/>
                              <a:gd name="T95" fmla="*/ 703 h 894"/>
                              <a:gd name="T96" fmla="+- 0 4010 3688"/>
                              <a:gd name="T97" fmla="*/ T96 w 625"/>
                              <a:gd name="T98" fmla="+- 0 702 361"/>
                              <a:gd name="T99" fmla="*/ 702 h 894"/>
                              <a:gd name="T100" fmla="+- 0 3989 3688"/>
                              <a:gd name="T101" fmla="*/ T100 w 625"/>
                              <a:gd name="T102" fmla="+- 0 677 361"/>
                              <a:gd name="T103" fmla="*/ 677 h 894"/>
                              <a:gd name="T104" fmla="+- 0 3858 3688"/>
                              <a:gd name="T105" fmla="*/ T104 w 625"/>
                              <a:gd name="T106" fmla="+- 0 568 361"/>
                              <a:gd name="T107" fmla="*/ 568 h 894"/>
                              <a:gd name="T108" fmla="+- 0 3917 3688"/>
                              <a:gd name="T109" fmla="*/ T108 w 625"/>
                              <a:gd name="T110" fmla="+- 0 559 361"/>
                              <a:gd name="T111" fmla="*/ 559 h 894"/>
                              <a:gd name="T112" fmla="+- 0 3994 3688"/>
                              <a:gd name="T113" fmla="*/ T112 w 625"/>
                              <a:gd name="T114" fmla="+- 0 555 361"/>
                              <a:gd name="T115" fmla="*/ 555 h 894"/>
                              <a:gd name="T116" fmla="+- 0 3940 3688"/>
                              <a:gd name="T117" fmla="*/ T116 w 625"/>
                              <a:gd name="T118" fmla="+- 0 516 361"/>
                              <a:gd name="T119" fmla="*/ 516 h 894"/>
                              <a:gd name="T120" fmla="+- 0 4079 3688"/>
                              <a:gd name="T121" fmla="*/ T120 w 625"/>
                              <a:gd name="T122" fmla="+- 0 680 361"/>
                              <a:gd name="T123" fmla="*/ 680 h 894"/>
                              <a:gd name="T124" fmla="+- 0 4090 3688"/>
                              <a:gd name="T125" fmla="*/ T124 w 625"/>
                              <a:gd name="T126" fmla="+- 0 755 361"/>
                              <a:gd name="T127" fmla="*/ 755 h 894"/>
                              <a:gd name="T128" fmla="+- 0 3995 3688"/>
                              <a:gd name="T129" fmla="*/ T128 w 625"/>
                              <a:gd name="T130" fmla="+- 0 559 361"/>
                              <a:gd name="T131" fmla="*/ 559 h 894"/>
                              <a:gd name="T132" fmla="+- 0 3936 3688"/>
                              <a:gd name="T133" fmla="*/ T132 w 625"/>
                              <a:gd name="T134" fmla="+- 0 566 361"/>
                              <a:gd name="T135" fmla="*/ 566 h 894"/>
                              <a:gd name="T136" fmla="+- 0 3957 3688"/>
                              <a:gd name="T137" fmla="*/ T136 w 625"/>
                              <a:gd name="T138" fmla="+- 0 603 361"/>
                              <a:gd name="T139" fmla="*/ 603 h 894"/>
                              <a:gd name="T140" fmla="+- 0 3952 3688"/>
                              <a:gd name="T141" fmla="*/ T140 w 625"/>
                              <a:gd name="T142" fmla="+- 0 649 361"/>
                              <a:gd name="T143" fmla="*/ 649 h 894"/>
                              <a:gd name="T144" fmla="+- 0 3919 3688"/>
                              <a:gd name="T145" fmla="*/ T144 w 625"/>
                              <a:gd name="T146" fmla="+- 0 669 361"/>
                              <a:gd name="T147" fmla="*/ 669 h 894"/>
                              <a:gd name="T148" fmla="+- 0 3989 3688"/>
                              <a:gd name="T149" fmla="*/ T148 w 625"/>
                              <a:gd name="T150" fmla="+- 0 677 361"/>
                              <a:gd name="T151" fmla="*/ 677 h 894"/>
                              <a:gd name="T152" fmla="+- 0 4009 3688"/>
                              <a:gd name="T153" fmla="*/ T152 w 625"/>
                              <a:gd name="T154" fmla="+- 0 640 361"/>
                              <a:gd name="T155" fmla="*/ 640 h 894"/>
                              <a:gd name="T156" fmla="+- 0 4007 3688"/>
                              <a:gd name="T157" fmla="*/ T156 w 625"/>
                              <a:gd name="T158" fmla="+- 0 591 361"/>
                              <a:gd name="T159" fmla="*/ 591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25" h="894">
                                <a:moveTo>
                                  <a:pt x="448" y="0"/>
                                </a:moveTo>
                                <a:lnTo>
                                  <a:pt x="0" y="103"/>
                                </a:lnTo>
                                <a:lnTo>
                                  <a:pt x="177" y="867"/>
                                </a:lnTo>
                                <a:lnTo>
                                  <a:pt x="182" y="879"/>
                                </a:lnTo>
                                <a:lnTo>
                                  <a:pt x="192" y="888"/>
                                </a:lnTo>
                                <a:lnTo>
                                  <a:pt x="205" y="893"/>
                                </a:lnTo>
                                <a:lnTo>
                                  <a:pt x="219" y="892"/>
                                </a:lnTo>
                                <a:lnTo>
                                  <a:pt x="598" y="805"/>
                                </a:lnTo>
                                <a:lnTo>
                                  <a:pt x="611" y="799"/>
                                </a:lnTo>
                                <a:lnTo>
                                  <a:pt x="620" y="789"/>
                                </a:lnTo>
                                <a:lnTo>
                                  <a:pt x="625" y="777"/>
                                </a:lnTo>
                                <a:lnTo>
                                  <a:pt x="624" y="763"/>
                                </a:lnTo>
                                <a:lnTo>
                                  <a:pt x="595" y="637"/>
                                </a:lnTo>
                                <a:lnTo>
                                  <a:pt x="170" y="637"/>
                                </a:lnTo>
                                <a:lnTo>
                                  <a:pt x="56" y="142"/>
                                </a:lnTo>
                                <a:lnTo>
                                  <a:pt x="415" y="59"/>
                                </a:lnTo>
                                <a:lnTo>
                                  <a:pt x="462" y="59"/>
                                </a:lnTo>
                                <a:lnTo>
                                  <a:pt x="448" y="0"/>
                                </a:lnTo>
                                <a:close/>
                                <a:moveTo>
                                  <a:pt x="462" y="59"/>
                                </a:moveTo>
                                <a:lnTo>
                                  <a:pt x="415" y="59"/>
                                </a:lnTo>
                                <a:lnTo>
                                  <a:pt x="530" y="554"/>
                                </a:lnTo>
                                <a:lnTo>
                                  <a:pt x="170" y="637"/>
                                </a:lnTo>
                                <a:lnTo>
                                  <a:pt x="595" y="637"/>
                                </a:lnTo>
                                <a:lnTo>
                                  <a:pt x="462" y="59"/>
                                </a:lnTo>
                                <a:close/>
                                <a:moveTo>
                                  <a:pt x="322" y="341"/>
                                </a:moveTo>
                                <a:lnTo>
                                  <a:pt x="259" y="341"/>
                                </a:lnTo>
                                <a:lnTo>
                                  <a:pt x="354" y="448"/>
                                </a:lnTo>
                                <a:lnTo>
                                  <a:pt x="322" y="562"/>
                                </a:lnTo>
                                <a:lnTo>
                                  <a:pt x="357" y="553"/>
                                </a:lnTo>
                                <a:lnTo>
                                  <a:pt x="379" y="476"/>
                                </a:lnTo>
                                <a:lnTo>
                                  <a:pt x="442" y="476"/>
                                </a:lnTo>
                                <a:lnTo>
                                  <a:pt x="394" y="422"/>
                                </a:lnTo>
                                <a:lnTo>
                                  <a:pt x="402" y="394"/>
                                </a:lnTo>
                                <a:lnTo>
                                  <a:pt x="369" y="394"/>
                                </a:lnTo>
                                <a:lnTo>
                                  <a:pt x="322" y="341"/>
                                </a:lnTo>
                                <a:close/>
                                <a:moveTo>
                                  <a:pt x="442" y="476"/>
                                </a:moveTo>
                                <a:lnTo>
                                  <a:pt x="379" y="476"/>
                                </a:lnTo>
                                <a:lnTo>
                                  <a:pt x="433" y="536"/>
                                </a:lnTo>
                                <a:lnTo>
                                  <a:pt x="485" y="524"/>
                                </a:lnTo>
                                <a:lnTo>
                                  <a:pt x="442" y="476"/>
                                </a:lnTo>
                                <a:close/>
                                <a:moveTo>
                                  <a:pt x="252" y="155"/>
                                </a:moveTo>
                                <a:lnTo>
                                  <a:pt x="211" y="158"/>
                                </a:lnTo>
                                <a:lnTo>
                                  <a:pt x="111" y="181"/>
                                </a:lnTo>
                                <a:lnTo>
                                  <a:pt x="184" y="497"/>
                                </a:lnTo>
                                <a:lnTo>
                                  <a:pt x="234" y="485"/>
                                </a:lnTo>
                                <a:lnTo>
                                  <a:pt x="204" y="354"/>
                                </a:lnTo>
                                <a:lnTo>
                                  <a:pt x="252" y="343"/>
                                </a:lnTo>
                                <a:lnTo>
                                  <a:pt x="255" y="342"/>
                                </a:lnTo>
                                <a:lnTo>
                                  <a:pt x="259" y="341"/>
                                </a:lnTo>
                                <a:lnTo>
                                  <a:pt x="322" y="341"/>
                                </a:lnTo>
                                <a:lnTo>
                                  <a:pt x="300" y="317"/>
                                </a:lnTo>
                                <a:lnTo>
                                  <a:pt x="301" y="316"/>
                                </a:lnTo>
                                <a:lnTo>
                                  <a:pt x="196" y="316"/>
                                </a:lnTo>
                                <a:lnTo>
                                  <a:pt x="170" y="207"/>
                                </a:lnTo>
                                <a:lnTo>
                                  <a:pt x="203" y="200"/>
                                </a:lnTo>
                                <a:lnTo>
                                  <a:pt x="229" y="198"/>
                                </a:lnTo>
                                <a:lnTo>
                                  <a:pt x="307" y="198"/>
                                </a:lnTo>
                                <a:lnTo>
                                  <a:pt x="306" y="194"/>
                                </a:lnTo>
                                <a:lnTo>
                                  <a:pt x="283" y="168"/>
                                </a:lnTo>
                                <a:lnTo>
                                  <a:pt x="252" y="155"/>
                                </a:lnTo>
                                <a:close/>
                                <a:moveTo>
                                  <a:pt x="426" y="311"/>
                                </a:moveTo>
                                <a:lnTo>
                                  <a:pt x="391" y="319"/>
                                </a:lnTo>
                                <a:lnTo>
                                  <a:pt x="369" y="394"/>
                                </a:lnTo>
                                <a:lnTo>
                                  <a:pt x="402" y="394"/>
                                </a:lnTo>
                                <a:lnTo>
                                  <a:pt x="426" y="311"/>
                                </a:lnTo>
                                <a:close/>
                                <a:moveTo>
                                  <a:pt x="307" y="198"/>
                                </a:moveTo>
                                <a:lnTo>
                                  <a:pt x="229" y="198"/>
                                </a:lnTo>
                                <a:lnTo>
                                  <a:pt x="248" y="205"/>
                                </a:lnTo>
                                <a:lnTo>
                                  <a:pt x="261" y="220"/>
                                </a:lnTo>
                                <a:lnTo>
                                  <a:pt x="269" y="242"/>
                                </a:lnTo>
                                <a:lnTo>
                                  <a:pt x="271" y="268"/>
                                </a:lnTo>
                                <a:lnTo>
                                  <a:pt x="264" y="288"/>
                                </a:lnTo>
                                <a:lnTo>
                                  <a:pt x="250" y="301"/>
                                </a:lnTo>
                                <a:lnTo>
                                  <a:pt x="231" y="308"/>
                                </a:lnTo>
                                <a:lnTo>
                                  <a:pt x="196" y="316"/>
                                </a:lnTo>
                                <a:lnTo>
                                  <a:pt x="301" y="316"/>
                                </a:lnTo>
                                <a:lnTo>
                                  <a:pt x="313" y="299"/>
                                </a:lnTo>
                                <a:lnTo>
                                  <a:pt x="321" y="279"/>
                                </a:lnTo>
                                <a:lnTo>
                                  <a:pt x="323" y="255"/>
                                </a:lnTo>
                                <a:lnTo>
                                  <a:pt x="319" y="230"/>
                                </a:lnTo>
                                <a:lnTo>
                                  <a:pt x="307" y="198"/>
                                </a:lnTo>
                                <a:close/>
                              </a:path>
                            </a:pathLst>
                          </a:custGeom>
                          <a:solidFill>
                            <a:srgbClr val="003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7892D" id="Group 44" o:spid="_x0000_s1026" style="position:absolute;margin-left:282pt;margin-top:17.05pt;width:35.4pt;height:54.8pt;z-index:251662848;mso-wrap-distance-left:0;mso-wrap-distance-right:0;mso-position-horizontal-relative:page" coordorigin="3605,158" coordsize="708,1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">
                <v:shape id="AutoShape 46" o:spid="_x0000_s1027" style="position:absolute;left:3605;top:158;width:562;height:281;visibility:visible;mso-wrap-style:square;v-text-anchor:top" coordsize="56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" path="m518,l6,118,,128,34,275r10,6l492,177r-107,l358,61r25,-6l414,55r-1,-7l437,43r32,l467,36r24,-6l533,30,528,6,518,xm414,55r-31,l410,172r-25,5l492,177r54,-12l440,165,414,55xm469,43r-32,l464,159r-24,6l546,165r9,-2l562,153r-1,-1l494,152,469,43xm533,30r-42,l518,147r-24,5l561,152,533,30xe" fillcolor="#00395d" stroked="f">
                  <v:path arrowok="t" o:connecttype="custom" o:connectlocs="518,158;6,276;0,286;34,433;44,439;492,335;385,335;358,219;383,213;414,213;413,206;437,201;469,201;467,194;491,188;533,188;528,164;518,158;414,213;383,213;410,330;385,335;492,335;546,323;440,323;414,213;469,201;437,201;464,317;440,323;546,323;555,321;562,311;561,310;494,310;469,201;533,188;491,188;518,305;494,310;561,310;533,188" o:connectangles="0,0,0,0,0,0,0,0,0,0,0,0,0,0,0,0,0,0,0,0,0,0,0,0,0,0,0,0,0,0,0,0,0,0,0,0,0,0,0,0,0,0"/>
                </v:shape>
                <v:shape id="AutoShape 45" o:spid="_x0000_s1028" style="position:absolute;left:3688;top:361;width:625;height:894;visibility:visible;mso-wrap-style:square;v-text-anchor:top" coordsize="62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" path="m448,l,103,177,867r5,12l192,888r13,5l219,892,598,805r13,-6l620,789r5,-12l624,763,595,637r-425,l56,142,415,59r47,l448,xm462,59r-47,l530,554,170,637r425,l462,59xm322,341r-63,l354,448,322,562r35,-9l379,476r63,l394,422r8,-28l369,394,322,341xm442,476r-63,l433,536r52,-12l442,476xm252,155r-41,3l111,181r73,316l234,485,204,354r48,-11l255,342r4,-1l322,341,300,317r1,-1l196,316,170,207r33,-7l229,198r78,l306,194,283,168,252,155xm426,311r-35,8l369,394r33,l426,311xm307,198r-78,l248,205r13,15l269,242r2,26l264,288r-14,13l231,308r-35,8l301,316r12,-17l321,279r2,-24l319,230,307,198xe" fillcolor="#00395d" stroked="f">
                  <v:path arrowok="t" o:connecttype="custom" o:connectlocs="0,464;182,1240;205,1254;598,1166;620,1150;624,1124;170,998;415,420;448,361;415,420;170,998;462,420;259,702;322,923;379,837;394,783;369,755;442,837;433,897;442,837;211,519;184,858;204,715;255,703;322,702;301,677;170,568;229,559;306,555;252,516;391,680;402,755;307,559;248,566;269,603;264,649;231,669;301,677;321,640;319,591" o:connectangles="0,0,0,0,0,0,0,0,0,0,0,0,0,0,0,0,0,0,0,0,0,0,0,0,0,0,0,0,0,0,0,0,0,0,0,0,0,0,0,0"/>
                </v:shape>
                <w10:wrap type="topAndBottom" anchorx="page"/>
              </v:group>
            </w:pict>
          </mc:Fallback>
        </mc:AlternateContent>
      </w:r>
    </w:p>
    <w:p w14:paraId="34FA0ED8" w14:textId="77777777" w:rsidR="00CD3A55" w:rsidRDefault="00CD3A55" w:rsidP="00CD3A55">
      <w:pPr>
        <w:rPr>
          <w:sz w:val="20"/>
        </w:rPr>
      </w:pPr>
      <w:r>
        <w:rPr>
          <w:sz w:val="20"/>
        </w:rPr>
        <w:br w:type="page"/>
      </w:r>
    </w:p>
    <w:p w14:paraId="53734D0F" w14:textId="77777777" w:rsidR="00BE2E90" w:rsidRPr="00E54A68" w:rsidRDefault="00E86B38" w:rsidP="00E54A68">
      <w:pPr>
        <w:pStyle w:val="Heading2"/>
        <w:spacing w:before="0" w:after="120"/>
        <w:ind w:left="680" w:right="779"/>
        <w:jc w:val="center"/>
        <w:rPr>
          <w:rFonts w:ascii="Helvetica" w:hAnsi="Helvetica" w:cs="Helvetica"/>
          <w:sz w:val="22"/>
          <w:szCs w:val="22"/>
        </w:rPr>
      </w:pPr>
      <w:bookmarkStart w:id="13" w:name="_Get_the_Most"/>
      <w:bookmarkEnd w:id="13"/>
      <w:r w:rsidRPr="00E54A68">
        <w:rPr>
          <w:rFonts w:ascii="Helvetica" w:hAnsi="Helvetica" w:cs="Helvetica"/>
          <w:sz w:val="22"/>
          <w:szCs w:val="22"/>
        </w:rPr>
        <w:lastRenderedPageBreak/>
        <w:t xml:space="preserve">Get the Most Out of Your </w:t>
      </w:r>
      <w:r w:rsidR="00E801BB" w:rsidRPr="00E54A68">
        <w:rPr>
          <w:rFonts w:ascii="Helvetica" w:hAnsi="Helvetica" w:cs="Helvetica"/>
          <w:sz w:val="22"/>
          <w:szCs w:val="22"/>
        </w:rPr>
        <w:t>Health</w:t>
      </w:r>
      <w:r w:rsidRPr="00E54A68">
        <w:rPr>
          <w:rFonts w:ascii="Helvetica" w:hAnsi="Helvetica" w:cs="Helvetica"/>
          <w:sz w:val="22"/>
          <w:szCs w:val="22"/>
        </w:rPr>
        <w:t xml:space="preserve"> Plan</w:t>
      </w:r>
    </w:p>
    <w:p w14:paraId="4B1C5663" w14:textId="3693041D" w:rsidR="00C053C7" w:rsidRPr="00E54A68" w:rsidRDefault="00A1662C" w:rsidP="00E54A68">
      <w:pPr>
        <w:pStyle w:val="BodyText"/>
        <w:spacing w:after="120"/>
        <w:ind w:left="100" w:right="405"/>
        <w:rPr>
          <w:rFonts w:ascii="Helvetica" w:hAnsi="Helvetica" w:cs="Helvetica"/>
        </w:rPr>
      </w:pPr>
      <w:r w:rsidRPr="00E54A68">
        <w:rPr>
          <w:rFonts w:ascii="Helvetica" w:hAnsi="Helvetica" w:cs="Helvetica"/>
        </w:rPr>
        <w:t xml:space="preserve">You can use your health plan to get </w:t>
      </w:r>
      <w:r w:rsidR="00E86B38" w:rsidRPr="00E54A68">
        <w:rPr>
          <w:rFonts w:ascii="Helvetica" w:hAnsi="Helvetica" w:cs="Helvetica"/>
        </w:rPr>
        <w:t xml:space="preserve">preventive care to </w:t>
      </w:r>
      <w:r w:rsidRPr="00E54A68">
        <w:rPr>
          <w:rFonts w:ascii="Helvetica" w:hAnsi="Helvetica" w:cs="Helvetica"/>
        </w:rPr>
        <w:t>stay</w:t>
      </w:r>
      <w:r w:rsidR="00E86B38" w:rsidRPr="00E54A68">
        <w:rPr>
          <w:rFonts w:ascii="Helvetica" w:hAnsi="Helvetica" w:cs="Helvetica"/>
        </w:rPr>
        <w:t xml:space="preserve"> healthy</w:t>
      </w:r>
      <w:r w:rsidRPr="00E54A68">
        <w:rPr>
          <w:rFonts w:ascii="Helvetica" w:hAnsi="Helvetica" w:cs="Helvetica"/>
        </w:rPr>
        <w:t>.</w:t>
      </w:r>
      <w:r w:rsidR="00E86B38" w:rsidRPr="00E54A68">
        <w:rPr>
          <w:rFonts w:ascii="Helvetica" w:hAnsi="Helvetica" w:cs="Helvetica"/>
        </w:rPr>
        <w:t xml:space="preserve"> </w:t>
      </w:r>
      <w:r w:rsidRPr="00E54A68">
        <w:rPr>
          <w:rFonts w:ascii="Helvetica" w:hAnsi="Helvetica" w:cs="Helvetica"/>
        </w:rPr>
        <w:t>S</w:t>
      </w:r>
      <w:r w:rsidR="00C14998" w:rsidRPr="00E54A68">
        <w:rPr>
          <w:rFonts w:ascii="Helvetica" w:hAnsi="Helvetica" w:cs="Helvetica"/>
        </w:rPr>
        <w:t>chedule needed appointments for you and your family</w:t>
      </w:r>
      <w:r w:rsidR="008D1855" w:rsidRPr="00E54A68">
        <w:rPr>
          <w:rFonts w:ascii="Helvetica" w:hAnsi="Helvetica" w:cs="Helvetica"/>
        </w:rPr>
        <w:t>.</w:t>
      </w:r>
      <w:r w:rsidR="00D2435F" w:rsidRPr="00E54A68">
        <w:rPr>
          <w:rFonts w:ascii="Helvetica" w:hAnsi="Helvetica" w:cs="Helvetica"/>
        </w:rPr>
        <w:t xml:space="preserve"> </w:t>
      </w:r>
      <w:r w:rsidR="008D1855" w:rsidRPr="00E54A68">
        <w:rPr>
          <w:rFonts w:ascii="Helvetica" w:hAnsi="Helvetica" w:cs="Helvetica"/>
        </w:rPr>
        <w:t>A</w:t>
      </w:r>
      <w:r w:rsidR="00E86B38" w:rsidRPr="00E54A68">
        <w:rPr>
          <w:rFonts w:ascii="Helvetica" w:hAnsi="Helvetica" w:cs="Helvetica"/>
        </w:rPr>
        <w:t xml:space="preserve">void emergency </w:t>
      </w:r>
      <w:r w:rsidR="00325D5B" w:rsidRPr="00E54A68">
        <w:rPr>
          <w:rFonts w:ascii="Helvetica" w:hAnsi="Helvetica" w:cs="Helvetica"/>
        </w:rPr>
        <w:t>department</w:t>
      </w:r>
      <w:r w:rsidR="00E86B38" w:rsidRPr="00E54A68">
        <w:rPr>
          <w:rFonts w:ascii="Helvetica" w:hAnsi="Helvetica" w:cs="Helvetica"/>
        </w:rPr>
        <w:t xml:space="preserve"> visits</w:t>
      </w:r>
      <w:r w:rsidR="00325D5B" w:rsidRPr="00E54A68">
        <w:rPr>
          <w:rFonts w:ascii="Helvetica" w:hAnsi="Helvetica" w:cs="Helvetica"/>
        </w:rPr>
        <w:t xml:space="preserve"> </w:t>
      </w:r>
      <w:r w:rsidR="00365C36" w:rsidRPr="00E54A68">
        <w:rPr>
          <w:rFonts w:ascii="Helvetica" w:hAnsi="Helvetica" w:cs="Helvetica"/>
        </w:rPr>
        <w:t>when you can</w:t>
      </w:r>
      <w:r w:rsidR="0004576D" w:rsidRPr="00E54A68">
        <w:rPr>
          <w:rFonts w:ascii="Helvetica" w:hAnsi="Helvetica" w:cs="Helvetica"/>
        </w:rPr>
        <w:t xml:space="preserve"> –</w:t>
      </w:r>
      <w:r w:rsidR="008D1855" w:rsidRPr="00E54A68">
        <w:rPr>
          <w:rFonts w:ascii="Helvetica" w:hAnsi="Helvetica" w:cs="Helvetica"/>
        </w:rPr>
        <w:t xml:space="preserve"> </w:t>
      </w:r>
      <w:r w:rsidRPr="00E54A68">
        <w:rPr>
          <w:rFonts w:ascii="Helvetica" w:hAnsi="Helvetica" w:cs="Helvetica"/>
        </w:rPr>
        <w:t>it’ll</w:t>
      </w:r>
      <w:r w:rsidR="00E86B38" w:rsidRPr="00E54A68">
        <w:rPr>
          <w:rFonts w:ascii="Helvetica" w:hAnsi="Helvetica" w:cs="Helvetica"/>
        </w:rPr>
        <w:t xml:space="preserve"> save you money. </w:t>
      </w:r>
      <w:r w:rsidRPr="00E54A68">
        <w:rPr>
          <w:rFonts w:ascii="Helvetica" w:hAnsi="Helvetica" w:cs="Helvetica"/>
        </w:rPr>
        <w:t xml:space="preserve">And, your plan may cover other services that can help you stay healthy. Some services that can help you get the most from your health plan include: </w:t>
      </w:r>
    </w:p>
    <w:p w14:paraId="445741D1" w14:textId="77777777" w:rsidR="00BE2E90" w:rsidRPr="00E54A68" w:rsidRDefault="00E86B38" w:rsidP="00E54A68">
      <w:pPr>
        <w:pStyle w:val="ListParagraph"/>
        <w:numPr>
          <w:ilvl w:val="0"/>
          <w:numId w:val="4"/>
        </w:numPr>
        <w:tabs>
          <w:tab w:val="left" w:pos="584"/>
        </w:tabs>
        <w:spacing w:before="0" w:after="120"/>
        <w:ind w:hanging="123"/>
        <w:rPr>
          <w:rFonts w:ascii="Helvetica" w:hAnsi="Helvetica" w:cs="Helvetica"/>
        </w:rPr>
      </w:pPr>
      <w:r w:rsidRPr="00E54A68">
        <w:rPr>
          <w:rFonts w:ascii="Helvetica" w:hAnsi="Helvetica" w:cs="Helvetica"/>
        </w:rPr>
        <w:t>Care for new mothers and babies</w:t>
      </w:r>
    </w:p>
    <w:p w14:paraId="6608EEE5" w14:textId="77777777" w:rsidR="00F60F2B" w:rsidRPr="00E54A68" w:rsidRDefault="00240F85" w:rsidP="00E54A68">
      <w:pPr>
        <w:pStyle w:val="ListParagraph"/>
        <w:numPr>
          <w:ilvl w:val="0"/>
          <w:numId w:val="4"/>
        </w:numPr>
        <w:tabs>
          <w:tab w:val="left" w:pos="584"/>
        </w:tabs>
        <w:spacing w:before="0" w:after="120"/>
        <w:ind w:left="591" w:hanging="130"/>
        <w:rPr>
          <w:rFonts w:ascii="Helvetica" w:hAnsi="Helvetica" w:cs="Helvetica"/>
        </w:rPr>
      </w:pPr>
      <w:r w:rsidRPr="00E54A68">
        <w:rPr>
          <w:rFonts w:ascii="Helvetica" w:hAnsi="Helvetica" w:cs="Helvetica"/>
        </w:rPr>
        <w:t>Annual physicals</w:t>
      </w:r>
    </w:p>
    <w:p w14:paraId="688F8A4A" w14:textId="63515CE4" w:rsidR="00240F85" w:rsidRPr="00E54A68" w:rsidRDefault="00F60F2B" w:rsidP="00E54A68">
      <w:pPr>
        <w:pStyle w:val="ListParagraph"/>
        <w:numPr>
          <w:ilvl w:val="0"/>
          <w:numId w:val="4"/>
        </w:numPr>
        <w:tabs>
          <w:tab w:val="left" w:pos="584"/>
        </w:tabs>
        <w:spacing w:before="0" w:after="120"/>
        <w:ind w:left="591" w:hanging="130"/>
        <w:rPr>
          <w:rFonts w:ascii="Helvetica" w:hAnsi="Helvetica" w:cs="Helvetica"/>
        </w:rPr>
      </w:pPr>
      <w:r w:rsidRPr="00E54A68">
        <w:rPr>
          <w:rFonts w:ascii="Helvetica" w:hAnsi="Helvetica" w:cs="Helvetica"/>
        </w:rPr>
        <w:t>W</w:t>
      </w:r>
      <w:r w:rsidR="00240F85" w:rsidRPr="00E54A68">
        <w:rPr>
          <w:rFonts w:ascii="Helvetica" w:hAnsi="Helvetica" w:cs="Helvetica"/>
        </w:rPr>
        <w:t>ell-baby visits</w:t>
      </w:r>
    </w:p>
    <w:p w14:paraId="48E13152" w14:textId="271E6DC7" w:rsidR="00DD44EC" w:rsidRPr="00E54A68" w:rsidRDefault="00DD44EC" w:rsidP="00E54A68">
      <w:pPr>
        <w:pStyle w:val="ListParagraph"/>
        <w:numPr>
          <w:ilvl w:val="0"/>
          <w:numId w:val="4"/>
        </w:numPr>
        <w:tabs>
          <w:tab w:val="left" w:pos="584"/>
        </w:tabs>
        <w:spacing w:before="0" w:after="120"/>
        <w:ind w:left="591" w:hanging="130"/>
        <w:rPr>
          <w:rFonts w:ascii="Helvetica" w:hAnsi="Helvetica" w:cs="Helvetica"/>
        </w:rPr>
      </w:pPr>
      <w:r w:rsidRPr="00E54A68">
        <w:rPr>
          <w:rFonts w:ascii="Helvetica" w:hAnsi="Helvetica" w:cs="Helvetica"/>
        </w:rPr>
        <w:t xml:space="preserve">Scheduled preventive screenings such as mammograms, colonoscopies, </w:t>
      </w:r>
      <w:r w:rsidR="00325D5B" w:rsidRPr="00E54A68">
        <w:rPr>
          <w:rFonts w:ascii="Helvetica" w:hAnsi="Helvetica" w:cs="Helvetica"/>
        </w:rPr>
        <w:t>and others</w:t>
      </w:r>
    </w:p>
    <w:p w14:paraId="33994CC2" w14:textId="77777777" w:rsidR="00F60F2B" w:rsidRPr="00E54A68" w:rsidRDefault="00F60F2B" w:rsidP="00E54A68">
      <w:pPr>
        <w:pStyle w:val="ListParagraph"/>
        <w:numPr>
          <w:ilvl w:val="0"/>
          <w:numId w:val="4"/>
        </w:numPr>
        <w:tabs>
          <w:tab w:val="left" w:pos="584"/>
        </w:tabs>
        <w:spacing w:before="0" w:after="120"/>
        <w:ind w:left="591" w:hanging="130"/>
        <w:rPr>
          <w:rFonts w:ascii="Helvetica" w:hAnsi="Helvetica" w:cs="Helvetica"/>
        </w:rPr>
      </w:pPr>
      <w:r w:rsidRPr="00E54A68">
        <w:rPr>
          <w:rFonts w:ascii="Helvetica" w:hAnsi="Helvetica" w:cs="Helvetica"/>
        </w:rPr>
        <w:t>Other preventive and wellness services</w:t>
      </w:r>
    </w:p>
    <w:p w14:paraId="6284BBE0" w14:textId="728BB00A" w:rsidR="00BE2E90" w:rsidRPr="00E54A68" w:rsidRDefault="00E86B38" w:rsidP="00E54A68">
      <w:pPr>
        <w:pStyle w:val="ListParagraph"/>
        <w:numPr>
          <w:ilvl w:val="0"/>
          <w:numId w:val="4"/>
        </w:numPr>
        <w:tabs>
          <w:tab w:val="left" w:pos="584"/>
        </w:tabs>
        <w:spacing w:before="0" w:after="120"/>
        <w:ind w:hanging="123"/>
        <w:rPr>
          <w:rFonts w:ascii="Helvetica" w:hAnsi="Helvetica" w:cs="Helvetica"/>
        </w:rPr>
      </w:pPr>
      <w:r w:rsidRPr="00E54A68">
        <w:rPr>
          <w:rFonts w:ascii="Helvetica" w:hAnsi="Helvetica" w:cs="Helvetica"/>
        </w:rPr>
        <w:t xml:space="preserve">Counseling and </w:t>
      </w:r>
      <w:r w:rsidR="00240F85" w:rsidRPr="00E54A68">
        <w:rPr>
          <w:rFonts w:ascii="Helvetica" w:hAnsi="Helvetica" w:cs="Helvetica"/>
        </w:rPr>
        <w:t xml:space="preserve">services for </w:t>
      </w:r>
      <w:r w:rsidRPr="00E54A68">
        <w:rPr>
          <w:rFonts w:ascii="Helvetica" w:hAnsi="Helvetica" w:cs="Helvetica"/>
        </w:rPr>
        <w:t xml:space="preserve">substance use </w:t>
      </w:r>
      <w:r w:rsidR="008E131C" w:rsidRPr="00E54A68">
        <w:rPr>
          <w:rFonts w:ascii="Helvetica" w:hAnsi="Helvetica" w:cs="Helvetica"/>
        </w:rPr>
        <w:t>disorder</w:t>
      </w:r>
      <w:r w:rsidR="00325D5B" w:rsidRPr="00E54A68">
        <w:rPr>
          <w:rFonts w:ascii="Helvetica" w:hAnsi="Helvetica" w:cs="Helvetica"/>
        </w:rPr>
        <w:t>s</w:t>
      </w:r>
    </w:p>
    <w:p w14:paraId="19286F1F" w14:textId="77777777" w:rsidR="00BE2E90" w:rsidRPr="00E54A68" w:rsidRDefault="00E86B38" w:rsidP="00E54A68">
      <w:pPr>
        <w:pStyle w:val="ListParagraph"/>
        <w:numPr>
          <w:ilvl w:val="0"/>
          <w:numId w:val="4"/>
        </w:numPr>
        <w:tabs>
          <w:tab w:val="left" w:pos="584"/>
        </w:tabs>
        <w:spacing w:before="0" w:after="120"/>
        <w:ind w:hanging="123"/>
        <w:rPr>
          <w:rFonts w:ascii="Helvetica" w:hAnsi="Helvetica" w:cs="Helvetica"/>
        </w:rPr>
      </w:pPr>
      <w:r w:rsidRPr="00E54A68">
        <w:rPr>
          <w:rFonts w:ascii="Helvetica" w:hAnsi="Helvetica" w:cs="Helvetica"/>
        </w:rPr>
        <w:t>Prescription medicines</w:t>
      </w:r>
    </w:p>
    <w:p w14:paraId="3F3BBD92" w14:textId="77777777" w:rsidR="00BE2E90" w:rsidRPr="00E54A68" w:rsidRDefault="00E86B38" w:rsidP="00E54A68">
      <w:pPr>
        <w:pStyle w:val="ListParagraph"/>
        <w:numPr>
          <w:ilvl w:val="0"/>
          <w:numId w:val="4"/>
        </w:numPr>
        <w:tabs>
          <w:tab w:val="left" w:pos="584"/>
        </w:tabs>
        <w:spacing w:before="0" w:after="120"/>
        <w:ind w:hanging="123"/>
        <w:rPr>
          <w:rFonts w:ascii="Helvetica" w:hAnsi="Helvetica" w:cs="Helvetica"/>
        </w:rPr>
      </w:pPr>
      <w:r w:rsidRPr="00E54A68">
        <w:rPr>
          <w:rFonts w:ascii="Helvetica" w:hAnsi="Helvetica" w:cs="Helvetica"/>
        </w:rPr>
        <w:t>Laboratory services</w:t>
      </w:r>
    </w:p>
    <w:p w14:paraId="7783A920" w14:textId="174D4108" w:rsidR="00325D5B" w:rsidRPr="00E54A68" w:rsidRDefault="00E86B38" w:rsidP="00E54A68">
      <w:pPr>
        <w:pStyle w:val="ListParagraph"/>
        <w:numPr>
          <w:ilvl w:val="0"/>
          <w:numId w:val="4"/>
        </w:numPr>
        <w:tabs>
          <w:tab w:val="left" w:pos="584"/>
        </w:tabs>
        <w:spacing w:before="0" w:after="120"/>
        <w:ind w:hanging="123"/>
        <w:rPr>
          <w:rFonts w:ascii="Helvetica" w:hAnsi="Helvetica" w:cs="Helvetica"/>
        </w:rPr>
      </w:pPr>
      <w:r w:rsidRPr="00E54A68">
        <w:rPr>
          <w:rFonts w:ascii="Helvetica" w:hAnsi="Helvetica" w:cs="Helvetica"/>
        </w:rPr>
        <w:t xml:space="preserve">Help </w:t>
      </w:r>
      <w:r w:rsidR="008D1855" w:rsidRPr="00E54A68">
        <w:rPr>
          <w:rFonts w:ascii="Helvetica" w:hAnsi="Helvetica" w:cs="Helvetica"/>
        </w:rPr>
        <w:t>to</w:t>
      </w:r>
      <w:r w:rsidRPr="00E54A68">
        <w:rPr>
          <w:rFonts w:ascii="Helvetica" w:hAnsi="Helvetica" w:cs="Helvetica"/>
        </w:rPr>
        <w:t xml:space="preserve"> manag</w:t>
      </w:r>
      <w:r w:rsidR="008D1855" w:rsidRPr="00E54A68">
        <w:rPr>
          <w:rFonts w:ascii="Helvetica" w:hAnsi="Helvetica" w:cs="Helvetica"/>
        </w:rPr>
        <w:t>e</w:t>
      </w:r>
      <w:r w:rsidRPr="00E54A68">
        <w:rPr>
          <w:rFonts w:ascii="Helvetica" w:hAnsi="Helvetica" w:cs="Helvetica"/>
        </w:rPr>
        <w:t xml:space="preserve"> diseases like diabetes or high blood pressure</w:t>
      </w:r>
    </w:p>
    <w:p w14:paraId="2A3CCEA0" w14:textId="7670D536" w:rsidR="00BE2E90" w:rsidRDefault="00E86B38" w:rsidP="00E54A68">
      <w:pPr>
        <w:pStyle w:val="ListParagraph"/>
        <w:numPr>
          <w:ilvl w:val="0"/>
          <w:numId w:val="4"/>
        </w:numPr>
        <w:tabs>
          <w:tab w:val="left" w:pos="584"/>
        </w:tabs>
        <w:spacing w:before="0" w:after="120"/>
        <w:ind w:hanging="123"/>
        <w:rPr>
          <w:rFonts w:ascii="Helvetica" w:hAnsi="Helvetica" w:cs="Helvetica"/>
        </w:rPr>
      </w:pPr>
      <w:r w:rsidRPr="00E54A68">
        <w:rPr>
          <w:rFonts w:ascii="Helvetica" w:hAnsi="Helvetica" w:cs="Helvetica"/>
        </w:rPr>
        <w:t>Services for kids (for example, vision checks)</w:t>
      </w:r>
    </w:p>
    <w:p w14:paraId="61B07991" w14:textId="6F0BA1AC" w:rsidR="00097B0E" w:rsidRPr="00E54A68" w:rsidRDefault="00097B0E" w:rsidP="00E54A68">
      <w:pPr>
        <w:pStyle w:val="ListParagraph"/>
        <w:numPr>
          <w:ilvl w:val="0"/>
          <w:numId w:val="4"/>
        </w:numPr>
        <w:tabs>
          <w:tab w:val="left" w:pos="584"/>
        </w:tabs>
        <w:spacing w:before="0" w:after="120"/>
        <w:ind w:hanging="123"/>
        <w:rPr>
          <w:rFonts w:ascii="Helvetica" w:hAnsi="Helvetica" w:cs="Helvetica"/>
        </w:rPr>
      </w:pPr>
      <w:r>
        <w:rPr>
          <w:rFonts w:ascii="Helvetica" w:hAnsi="Helvetica" w:cs="Helvetica"/>
        </w:rPr>
        <w:t>Vaccinations</w:t>
      </w:r>
    </w:p>
    <w:p w14:paraId="79CFA8B0" w14:textId="3D070A34" w:rsidR="00BE2E90" w:rsidRPr="00E54A68" w:rsidRDefault="00A1662C" w:rsidP="00E54A68">
      <w:pPr>
        <w:pStyle w:val="BodyText"/>
        <w:spacing w:after="120"/>
        <w:ind w:left="100" w:right="256"/>
        <w:rPr>
          <w:rFonts w:ascii="Helvetica" w:hAnsi="Helvetica" w:cs="Helvetica"/>
        </w:rPr>
      </w:pPr>
      <w:r w:rsidRPr="00E54A68">
        <w:rPr>
          <w:rFonts w:ascii="Helvetica" w:hAnsi="Helvetica" w:cs="Helvetica"/>
        </w:rPr>
        <w:t xml:space="preserve">Your plan may </w:t>
      </w:r>
      <w:r w:rsidR="00A860F5">
        <w:rPr>
          <w:rFonts w:ascii="Helvetica" w:hAnsi="Helvetica" w:cs="Helvetica"/>
        </w:rPr>
        <w:t>pay all of the costs for</w:t>
      </w:r>
      <w:r w:rsidRPr="00E54A68">
        <w:rPr>
          <w:rFonts w:ascii="Helvetica" w:hAnsi="Helvetica" w:cs="Helvetica"/>
        </w:rPr>
        <w:t xml:space="preserve"> some </w:t>
      </w:r>
      <w:r w:rsidR="00E86B38" w:rsidRPr="00E54A68">
        <w:rPr>
          <w:rFonts w:ascii="Helvetica" w:hAnsi="Helvetica" w:cs="Helvetica"/>
        </w:rPr>
        <w:t xml:space="preserve">of these services </w:t>
      </w:r>
      <w:r w:rsidRPr="00E54A68">
        <w:rPr>
          <w:rFonts w:ascii="Helvetica" w:hAnsi="Helvetica" w:cs="Helvetica"/>
        </w:rPr>
        <w:t xml:space="preserve">even </w:t>
      </w:r>
      <w:r w:rsidR="00E86B38" w:rsidRPr="00E54A68">
        <w:rPr>
          <w:rFonts w:ascii="Helvetica" w:hAnsi="Helvetica" w:cs="Helvetica"/>
        </w:rPr>
        <w:t xml:space="preserve">before you </w:t>
      </w:r>
      <w:r w:rsidRPr="00E54A68">
        <w:rPr>
          <w:rFonts w:ascii="Helvetica" w:hAnsi="Helvetica" w:cs="Helvetica"/>
        </w:rPr>
        <w:t xml:space="preserve">meet </w:t>
      </w:r>
      <w:r w:rsidR="00E86B38" w:rsidRPr="00E54A68">
        <w:rPr>
          <w:rFonts w:ascii="Helvetica" w:hAnsi="Helvetica" w:cs="Helvetica"/>
        </w:rPr>
        <w:t>your deductible.</w:t>
      </w:r>
      <w:r w:rsidRPr="00E54A68">
        <w:rPr>
          <w:rFonts w:ascii="Helvetica" w:hAnsi="Helvetica" w:cs="Helvetica"/>
        </w:rPr>
        <w:t xml:space="preserve"> You don’t have to pay anything for some preventive services.</w:t>
      </w:r>
      <w:r w:rsidR="006247A6">
        <w:rPr>
          <w:rFonts w:ascii="Helvetica" w:hAnsi="Helvetica" w:cs="Helvetica"/>
        </w:rPr>
        <w:t xml:space="preserve"> Check with your provider and your plan to make sure your service is considered preventive.</w:t>
      </w:r>
    </w:p>
    <w:p w14:paraId="703BB32C" w14:textId="3DFECE1A" w:rsidR="00AD33EF" w:rsidRPr="00613830" w:rsidRDefault="00AD33EF" w:rsidP="00E54A68">
      <w:pPr>
        <w:pStyle w:val="BodyText"/>
        <w:spacing w:after="120"/>
        <w:ind w:left="100" w:right="405"/>
      </w:pPr>
      <w:r w:rsidRPr="00E54A68">
        <w:rPr>
          <w:rFonts w:ascii="Helvetica" w:hAnsi="Helvetica" w:cs="Helvetica"/>
        </w:rPr>
        <w:t>Your plan likely covers the Essential Health Benefits.</w:t>
      </w:r>
      <w:r w:rsidRPr="00E54A68">
        <w:rPr>
          <w:rStyle w:val="FootnoteReference"/>
          <w:rFonts w:ascii="Helvetica" w:hAnsi="Helvetica" w:cs="Helvetica"/>
        </w:rPr>
        <w:footnoteReference w:id="2"/>
      </w:r>
      <w:r w:rsidRPr="00E54A68">
        <w:rPr>
          <w:rFonts w:ascii="Helvetica" w:hAnsi="Helvetica" w:cs="Helvetica"/>
        </w:rPr>
        <w:t xml:space="preserve"> All</w:t>
      </w:r>
      <w:r w:rsidR="006E3937" w:rsidRPr="00E54A68">
        <w:rPr>
          <w:rFonts w:ascii="Helvetica" w:hAnsi="Helvetica" w:cs="Helvetica"/>
        </w:rPr>
        <w:t xml:space="preserve"> </w:t>
      </w:r>
      <w:r w:rsidRPr="00E54A68">
        <w:rPr>
          <w:rFonts w:ascii="Helvetica" w:hAnsi="Helvetica" w:cs="Helvetica"/>
        </w:rPr>
        <w:t xml:space="preserve">Qualified Health Plans that you buy through the Health Insurance Marketplace [State Marketplace Brand] cover these benefits. Some grandfathered plans or employer-based plans that you buy outside the Marketplace </w:t>
      </w:r>
      <w:r w:rsidR="00097B0E">
        <w:rPr>
          <w:rFonts w:ascii="Helvetica" w:hAnsi="Helvetica" w:cs="Helvetica"/>
        </w:rPr>
        <w:t>may not</w:t>
      </w:r>
      <w:r w:rsidRPr="00E54A68">
        <w:rPr>
          <w:rFonts w:ascii="Helvetica" w:hAnsi="Helvetica" w:cs="Helvetica"/>
        </w:rPr>
        <w:t xml:space="preserve">. </w:t>
      </w:r>
    </w:p>
    <w:p w14:paraId="2E875C9A" w14:textId="59430C5B" w:rsidR="00BE2E90" w:rsidRDefault="007321C9">
      <w:pPr>
        <w:pStyle w:val="BodyText"/>
        <w:spacing w:before="1"/>
        <w:rPr>
          <w:sz w:val="26"/>
        </w:rPr>
      </w:pPr>
      <w:r>
        <w:rPr>
          <w:noProof/>
        </w:rPr>
        <mc:AlternateContent>
          <mc:Choice Requires="wpg">
            <w:drawing>
              <wp:anchor distT="0" distB="0" distL="0" distR="0" simplePos="0" relativeHeight="251654656" behindDoc="0" locked="0" layoutInCell="1" allowOverlap="1" wp14:anchorId="550F8266" wp14:editId="6DDC371D">
                <wp:simplePos x="0" y="0"/>
                <wp:positionH relativeFrom="page">
                  <wp:posOffset>3064510</wp:posOffset>
                </wp:positionH>
                <wp:positionV relativeFrom="paragraph">
                  <wp:posOffset>227330</wp:posOffset>
                </wp:positionV>
                <wp:extent cx="551180" cy="551180"/>
                <wp:effectExtent l="5080" t="6985" r="5715" b="3810"/>
                <wp:wrapTopAndBottom/>
                <wp:docPr id="13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5003" y="358"/>
                          <a:chExt cx="868" cy="868"/>
                        </a:xfrm>
                      </wpg:grpSpPr>
                      <wps:wsp>
                        <wps:cNvPr id="131" name="Freeform 95"/>
                        <wps:cNvSpPr>
                          <a:spLocks/>
                        </wps:cNvSpPr>
                        <wps:spPr bwMode="auto">
                          <a:xfrm>
                            <a:off x="5003" y="358"/>
                            <a:ext cx="868" cy="868"/>
                          </a:xfrm>
                          <a:custGeom>
                            <a:avLst/>
                            <a:gdLst>
                              <a:gd name="T0" fmla="+- 0 5757 5003"/>
                              <a:gd name="T1" fmla="*/ T0 w 868"/>
                              <a:gd name="T2" fmla="+- 0 358 358"/>
                              <a:gd name="T3" fmla="*/ 358 h 868"/>
                              <a:gd name="T4" fmla="+- 0 5117 5003"/>
                              <a:gd name="T5" fmla="*/ T4 w 868"/>
                              <a:gd name="T6" fmla="+- 0 358 358"/>
                              <a:gd name="T7" fmla="*/ 358 h 868"/>
                              <a:gd name="T8" fmla="+- 0 5073 5003"/>
                              <a:gd name="T9" fmla="*/ T8 w 868"/>
                              <a:gd name="T10" fmla="+- 0 367 358"/>
                              <a:gd name="T11" fmla="*/ 367 h 868"/>
                              <a:gd name="T12" fmla="+- 0 5036 5003"/>
                              <a:gd name="T13" fmla="*/ T12 w 868"/>
                              <a:gd name="T14" fmla="+- 0 392 358"/>
                              <a:gd name="T15" fmla="*/ 392 h 868"/>
                              <a:gd name="T16" fmla="+- 0 5012 5003"/>
                              <a:gd name="T17" fmla="*/ T16 w 868"/>
                              <a:gd name="T18" fmla="+- 0 428 358"/>
                              <a:gd name="T19" fmla="*/ 428 h 868"/>
                              <a:gd name="T20" fmla="+- 0 5003 5003"/>
                              <a:gd name="T21" fmla="*/ T20 w 868"/>
                              <a:gd name="T22" fmla="+- 0 472 358"/>
                              <a:gd name="T23" fmla="*/ 472 h 868"/>
                              <a:gd name="T24" fmla="+- 0 5003 5003"/>
                              <a:gd name="T25" fmla="*/ T24 w 868"/>
                              <a:gd name="T26" fmla="+- 0 1112 358"/>
                              <a:gd name="T27" fmla="*/ 1112 h 868"/>
                              <a:gd name="T28" fmla="+- 0 5012 5003"/>
                              <a:gd name="T29" fmla="*/ T28 w 868"/>
                              <a:gd name="T30" fmla="+- 0 1157 358"/>
                              <a:gd name="T31" fmla="*/ 1157 h 868"/>
                              <a:gd name="T32" fmla="+- 0 5036 5003"/>
                              <a:gd name="T33" fmla="*/ T32 w 868"/>
                              <a:gd name="T34" fmla="+- 0 1193 358"/>
                              <a:gd name="T35" fmla="*/ 1193 h 868"/>
                              <a:gd name="T36" fmla="+- 0 5073 5003"/>
                              <a:gd name="T37" fmla="*/ T36 w 868"/>
                              <a:gd name="T38" fmla="+- 0 1217 358"/>
                              <a:gd name="T39" fmla="*/ 1217 h 868"/>
                              <a:gd name="T40" fmla="+- 0 5117 5003"/>
                              <a:gd name="T41" fmla="*/ T40 w 868"/>
                              <a:gd name="T42" fmla="+- 0 1226 358"/>
                              <a:gd name="T43" fmla="*/ 1226 h 868"/>
                              <a:gd name="T44" fmla="+- 0 5757 5003"/>
                              <a:gd name="T45" fmla="*/ T44 w 868"/>
                              <a:gd name="T46" fmla="+- 0 1226 358"/>
                              <a:gd name="T47" fmla="*/ 1226 h 868"/>
                              <a:gd name="T48" fmla="+- 0 5801 5003"/>
                              <a:gd name="T49" fmla="*/ T48 w 868"/>
                              <a:gd name="T50" fmla="+- 0 1217 358"/>
                              <a:gd name="T51" fmla="*/ 1217 h 868"/>
                              <a:gd name="T52" fmla="+- 0 5838 5003"/>
                              <a:gd name="T53" fmla="*/ T52 w 868"/>
                              <a:gd name="T54" fmla="+- 0 1193 358"/>
                              <a:gd name="T55" fmla="*/ 1193 h 868"/>
                              <a:gd name="T56" fmla="+- 0 5862 5003"/>
                              <a:gd name="T57" fmla="*/ T56 w 868"/>
                              <a:gd name="T58" fmla="+- 0 1157 358"/>
                              <a:gd name="T59" fmla="*/ 1157 h 868"/>
                              <a:gd name="T60" fmla="+- 0 5871 5003"/>
                              <a:gd name="T61" fmla="*/ T60 w 868"/>
                              <a:gd name="T62" fmla="+- 0 1112 358"/>
                              <a:gd name="T63" fmla="*/ 1112 h 868"/>
                              <a:gd name="T64" fmla="+- 0 5871 5003"/>
                              <a:gd name="T65" fmla="*/ T64 w 868"/>
                              <a:gd name="T66" fmla="+- 0 472 358"/>
                              <a:gd name="T67" fmla="*/ 472 h 868"/>
                              <a:gd name="T68" fmla="+- 0 5862 5003"/>
                              <a:gd name="T69" fmla="*/ T68 w 868"/>
                              <a:gd name="T70" fmla="+- 0 428 358"/>
                              <a:gd name="T71" fmla="*/ 428 h 868"/>
                              <a:gd name="T72" fmla="+- 0 5838 5003"/>
                              <a:gd name="T73" fmla="*/ T72 w 868"/>
                              <a:gd name="T74" fmla="+- 0 392 358"/>
                              <a:gd name="T75" fmla="*/ 392 h 868"/>
                              <a:gd name="T76" fmla="+- 0 5801 5003"/>
                              <a:gd name="T77" fmla="*/ T76 w 868"/>
                              <a:gd name="T78" fmla="+- 0 367 358"/>
                              <a:gd name="T79" fmla="*/ 367 h 868"/>
                              <a:gd name="T80" fmla="+- 0 5757 5003"/>
                              <a:gd name="T81" fmla="*/ T80 w 868"/>
                              <a:gd name="T82" fmla="+- 0 358 358"/>
                              <a:gd name="T83" fmla="*/ 358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8" h="868">
                                <a:moveTo>
                                  <a:pt x="754" y="0"/>
                                </a:moveTo>
                                <a:lnTo>
                                  <a:pt x="114" y="0"/>
                                </a:lnTo>
                                <a:lnTo>
                                  <a:pt x="70" y="9"/>
                                </a:lnTo>
                                <a:lnTo>
                                  <a:pt x="33" y="34"/>
                                </a:lnTo>
                                <a:lnTo>
                                  <a:pt x="9" y="70"/>
                                </a:lnTo>
                                <a:lnTo>
                                  <a:pt x="0" y="114"/>
                                </a:lnTo>
                                <a:lnTo>
                                  <a:pt x="0" y="754"/>
                                </a:lnTo>
                                <a:lnTo>
                                  <a:pt x="9" y="799"/>
                                </a:lnTo>
                                <a:lnTo>
                                  <a:pt x="33" y="835"/>
                                </a:lnTo>
                                <a:lnTo>
                                  <a:pt x="70" y="859"/>
                                </a:lnTo>
                                <a:lnTo>
                                  <a:pt x="114" y="868"/>
                                </a:lnTo>
                                <a:lnTo>
                                  <a:pt x="754" y="868"/>
                                </a:lnTo>
                                <a:lnTo>
                                  <a:pt x="798" y="859"/>
                                </a:lnTo>
                                <a:lnTo>
                                  <a:pt x="835" y="835"/>
                                </a:lnTo>
                                <a:lnTo>
                                  <a:pt x="859" y="799"/>
                                </a:lnTo>
                                <a:lnTo>
                                  <a:pt x="868" y="754"/>
                                </a:lnTo>
                                <a:lnTo>
                                  <a:pt x="868" y="114"/>
                                </a:lnTo>
                                <a:lnTo>
                                  <a:pt x="859" y="70"/>
                                </a:lnTo>
                                <a:lnTo>
                                  <a:pt x="835" y="34"/>
                                </a:lnTo>
                                <a:lnTo>
                                  <a:pt x="798" y="9"/>
                                </a:lnTo>
                                <a:lnTo>
                                  <a:pt x="754" y="0"/>
                                </a:lnTo>
                                <a:close/>
                              </a:path>
                            </a:pathLst>
                          </a:custGeom>
                          <a:solidFill>
                            <a:srgbClr val="003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0" y="461"/>
                            <a:ext cx="352"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AutoShape 93"/>
                        <wps:cNvSpPr>
                          <a:spLocks/>
                        </wps:cNvSpPr>
                        <wps:spPr bwMode="auto">
                          <a:xfrm>
                            <a:off x="5287" y="591"/>
                            <a:ext cx="299" cy="532"/>
                          </a:xfrm>
                          <a:custGeom>
                            <a:avLst/>
                            <a:gdLst>
                              <a:gd name="T0" fmla="+- 0 5287 5287"/>
                              <a:gd name="T1" fmla="*/ T0 w 299"/>
                              <a:gd name="T2" fmla="+- 0 591 591"/>
                              <a:gd name="T3" fmla="*/ 591 h 532"/>
                              <a:gd name="T4" fmla="+- 0 5297 5287"/>
                              <a:gd name="T5" fmla="*/ T4 w 299"/>
                              <a:gd name="T6" fmla="+- 0 1123 591"/>
                              <a:gd name="T7" fmla="*/ 1123 h 532"/>
                              <a:gd name="T8" fmla="+- 0 5586 5287"/>
                              <a:gd name="T9" fmla="*/ T8 w 299"/>
                              <a:gd name="T10" fmla="+- 0 1113 591"/>
                              <a:gd name="T11" fmla="*/ 1113 h 532"/>
                              <a:gd name="T12" fmla="+- 0 5317 5287"/>
                              <a:gd name="T13" fmla="*/ T12 w 299"/>
                              <a:gd name="T14" fmla="+- 0 954 591"/>
                              <a:gd name="T15" fmla="*/ 954 h 532"/>
                              <a:gd name="T16" fmla="+- 0 5586 5287"/>
                              <a:gd name="T17" fmla="*/ T16 w 299"/>
                              <a:gd name="T18" fmla="+- 0 624 591"/>
                              <a:gd name="T19" fmla="*/ 624 h 532"/>
                              <a:gd name="T20" fmla="+- 0 5586 5287"/>
                              <a:gd name="T21" fmla="*/ T20 w 299"/>
                              <a:gd name="T22" fmla="+- 0 624 591"/>
                              <a:gd name="T23" fmla="*/ 624 h 532"/>
                              <a:gd name="T24" fmla="+- 0 5556 5287"/>
                              <a:gd name="T25" fmla="*/ T24 w 299"/>
                              <a:gd name="T26" fmla="+- 0 954 591"/>
                              <a:gd name="T27" fmla="*/ 954 h 532"/>
                              <a:gd name="T28" fmla="+- 0 5586 5287"/>
                              <a:gd name="T29" fmla="*/ T28 w 299"/>
                              <a:gd name="T30" fmla="+- 0 624 591"/>
                              <a:gd name="T31" fmla="*/ 624 h 532"/>
                              <a:gd name="T32" fmla="+- 0 5416 5287"/>
                              <a:gd name="T33" fmla="*/ T32 w 299"/>
                              <a:gd name="T34" fmla="+- 0 780 591"/>
                              <a:gd name="T35" fmla="*/ 780 h 532"/>
                              <a:gd name="T36" fmla="+- 0 5424 5287"/>
                              <a:gd name="T37" fmla="*/ T36 w 299"/>
                              <a:gd name="T38" fmla="+- 0 928 591"/>
                              <a:gd name="T39" fmla="*/ 928 h 532"/>
                              <a:gd name="T40" fmla="+- 0 5472 5287"/>
                              <a:gd name="T41" fmla="*/ T40 w 299"/>
                              <a:gd name="T42" fmla="+- 0 882 591"/>
                              <a:gd name="T43" fmla="*/ 882 h 532"/>
                              <a:gd name="T44" fmla="+- 0 5490 5287"/>
                              <a:gd name="T45" fmla="*/ T44 w 299"/>
                              <a:gd name="T46" fmla="+- 0 851 591"/>
                              <a:gd name="T47" fmla="*/ 851 h 532"/>
                              <a:gd name="T48" fmla="+- 0 5478 5287"/>
                              <a:gd name="T49" fmla="*/ T48 w 299"/>
                              <a:gd name="T50" fmla="+- 0 830 591"/>
                              <a:gd name="T51" fmla="*/ 830 h 532"/>
                              <a:gd name="T52" fmla="+- 0 5507 5287"/>
                              <a:gd name="T53" fmla="*/ T52 w 299"/>
                              <a:gd name="T54" fmla="+- 0 882 591"/>
                              <a:gd name="T55" fmla="*/ 882 h 532"/>
                              <a:gd name="T56" fmla="+- 0 5498 5287"/>
                              <a:gd name="T57" fmla="*/ T56 w 299"/>
                              <a:gd name="T58" fmla="+- 0 928 591"/>
                              <a:gd name="T59" fmla="*/ 928 h 532"/>
                              <a:gd name="T60" fmla="+- 0 5507 5287"/>
                              <a:gd name="T61" fmla="*/ T60 w 299"/>
                              <a:gd name="T62" fmla="+- 0 882 591"/>
                              <a:gd name="T63" fmla="*/ 882 h 532"/>
                              <a:gd name="T64" fmla="+- 0 5346 5287"/>
                              <a:gd name="T65" fmla="*/ T64 w 299"/>
                              <a:gd name="T66" fmla="+- 0 657 591"/>
                              <a:gd name="T67" fmla="*/ 657 h 532"/>
                              <a:gd name="T68" fmla="+- 0 5380 5287"/>
                              <a:gd name="T69" fmla="*/ T68 w 299"/>
                              <a:gd name="T70" fmla="+- 0 867 591"/>
                              <a:gd name="T71" fmla="*/ 867 h 532"/>
                              <a:gd name="T72" fmla="+- 0 5411 5287"/>
                              <a:gd name="T73" fmla="*/ T72 w 299"/>
                              <a:gd name="T74" fmla="+- 0 780 591"/>
                              <a:gd name="T75" fmla="*/ 780 h 532"/>
                              <a:gd name="T76" fmla="+- 0 5416 5287"/>
                              <a:gd name="T77" fmla="*/ T76 w 299"/>
                              <a:gd name="T78" fmla="+- 0 780 591"/>
                              <a:gd name="T79" fmla="*/ 780 h 532"/>
                              <a:gd name="T80" fmla="+- 0 5446 5287"/>
                              <a:gd name="T81" fmla="*/ T80 w 299"/>
                              <a:gd name="T82" fmla="+- 0 770 591"/>
                              <a:gd name="T83" fmla="*/ 770 h 532"/>
                              <a:gd name="T84" fmla="+- 0 5461 5287"/>
                              <a:gd name="T85" fmla="*/ T84 w 299"/>
                              <a:gd name="T86" fmla="+- 0 755 591"/>
                              <a:gd name="T87" fmla="*/ 755 h 532"/>
                              <a:gd name="T88" fmla="+- 0 5380 5287"/>
                              <a:gd name="T89" fmla="*/ T88 w 299"/>
                              <a:gd name="T90" fmla="+- 0 682 591"/>
                              <a:gd name="T91" fmla="*/ 682 h 532"/>
                              <a:gd name="T92" fmla="+- 0 5457 5287"/>
                              <a:gd name="T93" fmla="*/ T92 w 299"/>
                              <a:gd name="T94" fmla="+- 0 674 591"/>
                              <a:gd name="T95" fmla="*/ 674 h 532"/>
                              <a:gd name="T96" fmla="+- 0 5413 5287"/>
                              <a:gd name="T97" fmla="*/ T96 w 299"/>
                              <a:gd name="T98" fmla="+- 0 657 591"/>
                              <a:gd name="T99" fmla="*/ 657 h 532"/>
                              <a:gd name="T100" fmla="+- 0 5503 5287"/>
                              <a:gd name="T101" fmla="*/ T100 w 299"/>
                              <a:gd name="T102" fmla="+- 0 785 591"/>
                              <a:gd name="T103" fmla="*/ 785 h 532"/>
                              <a:gd name="T104" fmla="+- 0 5501 5287"/>
                              <a:gd name="T105" fmla="*/ T104 w 299"/>
                              <a:gd name="T106" fmla="+- 0 830 591"/>
                              <a:gd name="T107" fmla="*/ 830 h 532"/>
                              <a:gd name="T108" fmla="+- 0 5461 5287"/>
                              <a:gd name="T109" fmla="*/ T108 w 299"/>
                              <a:gd name="T110" fmla="+- 0 682 591"/>
                              <a:gd name="T111" fmla="*/ 682 h 532"/>
                              <a:gd name="T112" fmla="+- 0 5418 5287"/>
                              <a:gd name="T113" fmla="*/ T112 w 299"/>
                              <a:gd name="T114" fmla="+- 0 684 591"/>
                              <a:gd name="T115" fmla="*/ 684 h 532"/>
                              <a:gd name="T116" fmla="+- 0 5435 5287"/>
                              <a:gd name="T117" fmla="*/ T116 w 299"/>
                              <a:gd name="T118" fmla="+- 0 703 591"/>
                              <a:gd name="T119" fmla="*/ 703 h 532"/>
                              <a:gd name="T120" fmla="+- 0 5434 5287"/>
                              <a:gd name="T121" fmla="*/ T120 w 299"/>
                              <a:gd name="T122" fmla="+- 0 735 591"/>
                              <a:gd name="T123" fmla="*/ 735 h 532"/>
                              <a:gd name="T124" fmla="+- 0 5416 5287"/>
                              <a:gd name="T125" fmla="*/ T124 w 299"/>
                              <a:gd name="T126" fmla="+- 0 753 591"/>
                              <a:gd name="T127" fmla="*/ 753 h 532"/>
                              <a:gd name="T128" fmla="+- 0 5461 5287"/>
                              <a:gd name="T129" fmla="*/ T128 w 299"/>
                              <a:gd name="T130" fmla="+- 0 755 591"/>
                              <a:gd name="T131" fmla="*/ 755 h 532"/>
                              <a:gd name="T132" fmla="+- 0 5469 5287"/>
                              <a:gd name="T133" fmla="*/ T132 w 299"/>
                              <a:gd name="T134" fmla="+- 0 735 591"/>
                              <a:gd name="T135" fmla="*/ 735 h 532"/>
                              <a:gd name="T136" fmla="+- 0 5467 5287"/>
                              <a:gd name="T137" fmla="*/ T136 w 299"/>
                              <a:gd name="T138" fmla="+- 0 693 591"/>
                              <a:gd name="T139" fmla="*/ 693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99" h="532">
                                <a:moveTo>
                                  <a:pt x="299" y="0"/>
                                </a:moveTo>
                                <a:lnTo>
                                  <a:pt x="0" y="0"/>
                                </a:lnTo>
                                <a:lnTo>
                                  <a:pt x="0" y="522"/>
                                </a:lnTo>
                                <a:lnTo>
                                  <a:pt x="10" y="532"/>
                                </a:lnTo>
                                <a:lnTo>
                                  <a:pt x="288" y="532"/>
                                </a:lnTo>
                                <a:lnTo>
                                  <a:pt x="299" y="522"/>
                                </a:lnTo>
                                <a:lnTo>
                                  <a:pt x="299" y="363"/>
                                </a:lnTo>
                                <a:lnTo>
                                  <a:pt x="30" y="363"/>
                                </a:lnTo>
                                <a:lnTo>
                                  <a:pt x="30" y="33"/>
                                </a:lnTo>
                                <a:lnTo>
                                  <a:pt x="299" y="33"/>
                                </a:lnTo>
                                <a:lnTo>
                                  <a:pt x="299" y="0"/>
                                </a:lnTo>
                                <a:close/>
                                <a:moveTo>
                                  <a:pt x="299" y="33"/>
                                </a:moveTo>
                                <a:lnTo>
                                  <a:pt x="269" y="33"/>
                                </a:lnTo>
                                <a:lnTo>
                                  <a:pt x="269" y="363"/>
                                </a:lnTo>
                                <a:lnTo>
                                  <a:pt x="299" y="363"/>
                                </a:lnTo>
                                <a:lnTo>
                                  <a:pt x="299" y="33"/>
                                </a:lnTo>
                                <a:close/>
                                <a:moveTo>
                                  <a:pt x="164" y="189"/>
                                </a:moveTo>
                                <a:lnTo>
                                  <a:pt x="129" y="189"/>
                                </a:lnTo>
                                <a:lnTo>
                                  <a:pt x="174" y="270"/>
                                </a:lnTo>
                                <a:lnTo>
                                  <a:pt x="137" y="337"/>
                                </a:lnTo>
                                <a:lnTo>
                                  <a:pt x="160" y="337"/>
                                </a:lnTo>
                                <a:lnTo>
                                  <a:pt x="185" y="291"/>
                                </a:lnTo>
                                <a:lnTo>
                                  <a:pt x="220" y="291"/>
                                </a:lnTo>
                                <a:lnTo>
                                  <a:pt x="203" y="260"/>
                                </a:lnTo>
                                <a:lnTo>
                                  <a:pt x="214" y="239"/>
                                </a:lnTo>
                                <a:lnTo>
                                  <a:pt x="191" y="239"/>
                                </a:lnTo>
                                <a:lnTo>
                                  <a:pt x="164" y="189"/>
                                </a:lnTo>
                                <a:close/>
                                <a:moveTo>
                                  <a:pt x="220" y="291"/>
                                </a:moveTo>
                                <a:lnTo>
                                  <a:pt x="185" y="291"/>
                                </a:lnTo>
                                <a:lnTo>
                                  <a:pt x="211" y="337"/>
                                </a:lnTo>
                                <a:lnTo>
                                  <a:pt x="245" y="337"/>
                                </a:lnTo>
                                <a:lnTo>
                                  <a:pt x="220" y="291"/>
                                </a:lnTo>
                                <a:close/>
                                <a:moveTo>
                                  <a:pt x="126" y="66"/>
                                </a:moveTo>
                                <a:lnTo>
                                  <a:pt x="59" y="66"/>
                                </a:lnTo>
                                <a:lnTo>
                                  <a:pt x="59" y="276"/>
                                </a:lnTo>
                                <a:lnTo>
                                  <a:pt x="93" y="276"/>
                                </a:lnTo>
                                <a:lnTo>
                                  <a:pt x="93" y="189"/>
                                </a:lnTo>
                                <a:lnTo>
                                  <a:pt x="124" y="189"/>
                                </a:lnTo>
                                <a:lnTo>
                                  <a:pt x="127" y="189"/>
                                </a:lnTo>
                                <a:lnTo>
                                  <a:pt x="129" y="189"/>
                                </a:lnTo>
                                <a:lnTo>
                                  <a:pt x="164" y="189"/>
                                </a:lnTo>
                                <a:lnTo>
                                  <a:pt x="159" y="179"/>
                                </a:lnTo>
                                <a:lnTo>
                                  <a:pt x="169" y="170"/>
                                </a:lnTo>
                                <a:lnTo>
                                  <a:pt x="174" y="164"/>
                                </a:lnTo>
                                <a:lnTo>
                                  <a:pt x="93" y="164"/>
                                </a:lnTo>
                                <a:lnTo>
                                  <a:pt x="93" y="91"/>
                                </a:lnTo>
                                <a:lnTo>
                                  <a:pt x="174" y="91"/>
                                </a:lnTo>
                                <a:lnTo>
                                  <a:pt x="170" y="83"/>
                                </a:lnTo>
                                <a:lnTo>
                                  <a:pt x="152" y="70"/>
                                </a:lnTo>
                                <a:lnTo>
                                  <a:pt x="126" y="66"/>
                                </a:lnTo>
                                <a:close/>
                                <a:moveTo>
                                  <a:pt x="239" y="194"/>
                                </a:moveTo>
                                <a:lnTo>
                                  <a:pt x="216" y="194"/>
                                </a:lnTo>
                                <a:lnTo>
                                  <a:pt x="191" y="239"/>
                                </a:lnTo>
                                <a:lnTo>
                                  <a:pt x="214" y="239"/>
                                </a:lnTo>
                                <a:lnTo>
                                  <a:pt x="239" y="194"/>
                                </a:lnTo>
                                <a:close/>
                                <a:moveTo>
                                  <a:pt x="174" y="91"/>
                                </a:moveTo>
                                <a:lnTo>
                                  <a:pt x="114" y="91"/>
                                </a:lnTo>
                                <a:lnTo>
                                  <a:pt x="131" y="93"/>
                                </a:lnTo>
                                <a:lnTo>
                                  <a:pt x="142" y="101"/>
                                </a:lnTo>
                                <a:lnTo>
                                  <a:pt x="148" y="112"/>
                                </a:lnTo>
                                <a:lnTo>
                                  <a:pt x="150" y="128"/>
                                </a:lnTo>
                                <a:lnTo>
                                  <a:pt x="147" y="144"/>
                                </a:lnTo>
                                <a:lnTo>
                                  <a:pt x="140" y="156"/>
                                </a:lnTo>
                                <a:lnTo>
                                  <a:pt x="129" y="162"/>
                                </a:lnTo>
                                <a:lnTo>
                                  <a:pt x="116" y="164"/>
                                </a:lnTo>
                                <a:lnTo>
                                  <a:pt x="174" y="164"/>
                                </a:lnTo>
                                <a:lnTo>
                                  <a:pt x="177" y="158"/>
                                </a:lnTo>
                                <a:lnTo>
                                  <a:pt x="182" y="144"/>
                                </a:lnTo>
                                <a:lnTo>
                                  <a:pt x="184" y="127"/>
                                </a:lnTo>
                                <a:lnTo>
                                  <a:pt x="180" y="102"/>
                                </a:lnTo>
                                <a:lnTo>
                                  <a:pt x="174"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8A410" id="Group 92" o:spid="_x0000_s1026" style="position:absolute;margin-left:241.3pt;margin-top:17.9pt;width:43.4pt;height:43.4pt;z-index:251654656;mso-wrap-distance-left:0;mso-wrap-distance-right:0;mso-position-horizontal-relative:page" coordorigin="5003,358" coordsize="86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">
                <v:shape id="Freeform 95" o:spid="_x0000_s1027" style="position:absolute;left:5003;top:358;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" path="m754,l114,,70,9,33,34,9,70,,114,,754r9,45l33,835r37,24l114,868r640,l798,859r37,-24l859,799r9,-45l868,114,859,70,835,34,798,9,754,xe" fillcolor="#00395d" stroked="f">
                  <v:path arrowok="t" o:connecttype="custom" o:connectlocs="754,358;114,358;70,367;33,392;9,428;0,472;0,1112;9,1157;33,1193;70,1217;114,1226;754,1226;798,1217;835,1193;859,1157;868,1112;868,472;859,428;835,392;798,367;754,358"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8" type="#_x0000_t75" style="position:absolute;left:5260;top:461;width:352;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">
                  <v:imagedata r:id="rId29" o:title=""/>
                </v:shape>
                <v:shape id="AutoShape 93" o:spid="_x0000_s1029" style="position:absolute;left:5287;top:591;width:299;height:532;visibility:visible;mso-wrap-style:square;v-text-anchor:top" coordsize="29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" path="m299,l,,,522r10,10l288,532r11,-10l299,363r-269,l30,33r269,l299,xm299,33r-30,l269,363r30,l299,33xm164,189r-35,l174,270r-37,67l160,337r25,-46l220,291,203,260r11,-21l191,239,164,189xm220,291r-35,l211,337r34,l220,291xm126,66r-67,l59,276r34,l93,189r31,l127,189r2,l164,189r-5,-10l169,170r5,-6l93,164r,-73l174,91r-4,-8l152,70,126,66xm239,194r-23,l191,239r23,l239,194xm174,91r-60,l131,93r11,8l148,112r2,16l147,144r-7,12l129,162r-13,2l174,164r3,-6l182,144r2,-17l180,102,174,91xe" stroked="f">
                  <v:path arrowok="t" o:connecttype="custom" o:connectlocs="0,591;10,1123;299,1113;30,954;299,624;299,624;269,954;299,624;129,780;137,928;185,882;203,851;191,830;220,882;211,928;220,882;59,657;93,867;124,780;129,780;159,770;174,755;93,682;170,674;126,657;216,785;214,830;174,682;131,684;148,703;147,735;129,753;174,755;182,735;180,693" o:connectangles="0,0,0,0,0,0,0,0,0,0,0,0,0,0,0,0,0,0,0,0,0,0,0,0,0,0,0,0,0,0,0,0,0,0,0"/>
                </v:shape>
                <w10:wrap type="topAndBottom" anchorx="page"/>
              </v:group>
            </w:pict>
          </mc:Fallback>
        </mc:AlternateContent>
      </w:r>
      <w:r>
        <w:rPr>
          <w:noProof/>
        </w:rPr>
        <mc:AlternateContent>
          <mc:Choice Requires="wpg">
            <w:drawing>
              <wp:anchor distT="0" distB="0" distL="0" distR="0" simplePos="0" relativeHeight="251653632" behindDoc="0" locked="0" layoutInCell="1" allowOverlap="1" wp14:anchorId="6A08FA30" wp14:editId="337230FC">
                <wp:simplePos x="0" y="0"/>
                <wp:positionH relativeFrom="page">
                  <wp:posOffset>2477770</wp:posOffset>
                </wp:positionH>
                <wp:positionV relativeFrom="paragraph">
                  <wp:posOffset>227330</wp:posOffset>
                </wp:positionV>
                <wp:extent cx="551180" cy="551180"/>
                <wp:effectExtent l="8255" t="6985" r="2540" b="3810"/>
                <wp:wrapTopAndBottom/>
                <wp:docPr id="13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4018" y="358"/>
                          <a:chExt cx="868" cy="868"/>
                        </a:xfrm>
                      </wpg:grpSpPr>
                      <wps:wsp>
                        <wps:cNvPr id="135" name="Freeform 101"/>
                        <wps:cNvSpPr>
                          <a:spLocks/>
                        </wps:cNvSpPr>
                        <wps:spPr bwMode="auto">
                          <a:xfrm>
                            <a:off x="4018" y="358"/>
                            <a:ext cx="868" cy="868"/>
                          </a:xfrm>
                          <a:custGeom>
                            <a:avLst/>
                            <a:gdLst>
                              <a:gd name="T0" fmla="+- 0 4772 4018"/>
                              <a:gd name="T1" fmla="*/ T0 w 868"/>
                              <a:gd name="T2" fmla="+- 0 358 358"/>
                              <a:gd name="T3" fmla="*/ 358 h 868"/>
                              <a:gd name="T4" fmla="+- 0 4132 4018"/>
                              <a:gd name="T5" fmla="*/ T4 w 868"/>
                              <a:gd name="T6" fmla="+- 0 358 358"/>
                              <a:gd name="T7" fmla="*/ 358 h 868"/>
                              <a:gd name="T8" fmla="+- 0 4088 4018"/>
                              <a:gd name="T9" fmla="*/ T8 w 868"/>
                              <a:gd name="T10" fmla="+- 0 367 358"/>
                              <a:gd name="T11" fmla="*/ 367 h 868"/>
                              <a:gd name="T12" fmla="+- 0 4052 4018"/>
                              <a:gd name="T13" fmla="*/ T12 w 868"/>
                              <a:gd name="T14" fmla="+- 0 392 358"/>
                              <a:gd name="T15" fmla="*/ 392 h 868"/>
                              <a:gd name="T16" fmla="+- 0 4027 4018"/>
                              <a:gd name="T17" fmla="*/ T16 w 868"/>
                              <a:gd name="T18" fmla="+- 0 428 358"/>
                              <a:gd name="T19" fmla="*/ 428 h 868"/>
                              <a:gd name="T20" fmla="+- 0 4018 4018"/>
                              <a:gd name="T21" fmla="*/ T20 w 868"/>
                              <a:gd name="T22" fmla="+- 0 472 358"/>
                              <a:gd name="T23" fmla="*/ 472 h 868"/>
                              <a:gd name="T24" fmla="+- 0 4018 4018"/>
                              <a:gd name="T25" fmla="*/ T24 w 868"/>
                              <a:gd name="T26" fmla="+- 0 1112 358"/>
                              <a:gd name="T27" fmla="*/ 1112 h 868"/>
                              <a:gd name="T28" fmla="+- 0 4027 4018"/>
                              <a:gd name="T29" fmla="*/ T28 w 868"/>
                              <a:gd name="T30" fmla="+- 0 1157 358"/>
                              <a:gd name="T31" fmla="*/ 1157 h 868"/>
                              <a:gd name="T32" fmla="+- 0 4052 4018"/>
                              <a:gd name="T33" fmla="*/ T32 w 868"/>
                              <a:gd name="T34" fmla="+- 0 1193 358"/>
                              <a:gd name="T35" fmla="*/ 1193 h 868"/>
                              <a:gd name="T36" fmla="+- 0 4088 4018"/>
                              <a:gd name="T37" fmla="*/ T36 w 868"/>
                              <a:gd name="T38" fmla="+- 0 1217 358"/>
                              <a:gd name="T39" fmla="*/ 1217 h 868"/>
                              <a:gd name="T40" fmla="+- 0 4132 4018"/>
                              <a:gd name="T41" fmla="*/ T40 w 868"/>
                              <a:gd name="T42" fmla="+- 0 1226 358"/>
                              <a:gd name="T43" fmla="*/ 1226 h 868"/>
                              <a:gd name="T44" fmla="+- 0 4772 4018"/>
                              <a:gd name="T45" fmla="*/ T44 w 868"/>
                              <a:gd name="T46" fmla="+- 0 1226 358"/>
                              <a:gd name="T47" fmla="*/ 1226 h 868"/>
                              <a:gd name="T48" fmla="+- 0 4817 4018"/>
                              <a:gd name="T49" fmla="*/ T48 w 868"/>
                              <a:gd name="T50" fmla="+- 0 1217 358"/>
                              <a:gd name="T51" fmla="*/ 1217 h 868"/>
                              <a:gd name="T52" fmla="+- 0 4853 4018"/>
                              <a:gd name="T53" fmla="*/ T52 w 868"/>
                              <a:gd name="T54" fmla="+- 0 1193 358"/>
                              <a:gd name="T55" fmla="*/ 1193 h 868"/>
                              <a:gd name="T56" fmla="+- 0 4877 4018"/>
                              <a:gd name="T57" fmla="*/ T56 w 868"/>
                              <a:gd name="T58" fmla="+- 0 1157 358"/>
                              <a:gd name="T59" fmla="*/ 1157 h 868"/>
                              <a:gd name="T60" fmla="+- 0 4886 4018"/>
                              <a:gd name="T61" fmla="*/ T60 w 868"/>
                              <a:gd name="T62" fmla="+- 0 1112 358"/>
                              <a:gd name="T63" fmla="*/ 1112 h 868"/>
                              <a:gd name="T64" fmla="+- 0 4886 4018"/>
                              <a:gd name="T65" fmla="*/ T64 w 868"/>
                              <a:gd name="T66" fmla="+- 0 472 358"/>
                              <a:gd name="T67" fmla="*/ 472 h 868"/>
                              <a:gd name="T68" fmla="+- 0 4877 4018"/>
                              <a:gd name="T69" fmla="*/ T68 w 868"/>
                              <a:gd name="T70" fmla="+- 0 428 358"/>
                              <a:gd name="T71" fmla="*/ 428 h 868"/>
                              <a:gd name="T72" fmla="+- 0 4853 4018"/>
                              <a:gd name="T73" fmla="*/ T72 w 868"/>
                              <a:gd name="T74" fmla="+- 0 392 358"/>
                              <a:gd name="T75" fmla="*/ 392 h 868"/>
                              <a:gd name="T76" fmla="+- 0 4817 4018"/>
                              <a:gd name="T77" fmla="*/ T76 w 868"/>
                              <a:gd name="T78" fmla="+- 0 367 358"/>
                              <a:gd name="T79" fmla="*/ 367 h 868"/>
                              <a:gd name="T80" fmla="+- 0 4772 4018"/>
                              <a:gd name="T81" fmla="*/ T80 w 868"/>
                              <a:gd name="T82" fmla="+- 0 358 358"/>
                              <a:gd name="T83" fmla="*/ 358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8" h="868">
                                <a:moveTo>
                                  <a:pt x="754" y="0"/>
                                </a:moveTo>
                                <a:lnTo>
                                  <a:pt x="114" y="0"/>
                                </a:lnTo>
                                <a:lnTo>
                                  <a:pt x="70" y="9"/>
                                </a:lnTo>
                                <a:lnTo>
                                  <a:pt x="34" y="34"/>
                                </a:lnTo>
                                <a:lnTo>
                                  <a:pt x="9" y="70"/>
                                </a:lnTo>
                                <a:lnTo>
                                  <a:pt x="0" y="114"/>
                                </a:lnTo>
                                <a:lnTo>
                                  <a:pt x="0" y="754"/>
                                </a:lnTo>
                                <a:lnTo>
                                  <a:pt x="9" y="799"/>
                                </a:lnTo>
                                <a:lnTo>
                                  <a:pt x="34" y="835"/>
                                </a:lnTo>
                                <a:lnTo>
                                  <a:pt x="70" y="859"/>
                                </a:lnTo>
                                <a:lnTo>
                                  <a:pt x="114" y="868"/>
                                </a:lnTo>
                                <a:lnTo>
                                  <a:pt x="754" y="868"/>
                                </a:lnTo>
                                <a:lnTo>
                                  <a:pt x="799" y="859"/>
                                </a:lnTo>
                                <a:lnTo>
                                  <a:pt x="835" y="835"/>
                                </a:lnTo>
                                <a:lnTo>
                                  <a:pt x="859" y="799"/>
                                </a:lnTo>
                                <a:lnTo>
                                  <a:pt x="868" y="754"/>
                                </a:lnTo>
                                <a:lnTo>
                                  <a:pt x="868" y="114"/>
                                </a:lnTo>
                                <a:lnTo>
                                  <a:pt x="859" y="70"/>
                                </a:lnTo>
                                <a:lnTo>
                                  <a:pt x="835" y="34"/>
                                </a:lnTo>
                                <a:lnTo>
                                  <a:pt x="799" y="9"/>
                                </a:lnTo>
                                <a:lnTo>
                                  <a:pt x="754" y="0"/>
                                </a:lnTo>
                                <a:close/>
                              </a:path>
                            </a:pathLst>
                          </a:custGeom>
                          <a:solidFill>
                            <a:srgbClr val="003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1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214" y="775"/>
                            <a:ext cx="47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AutoShape 99"/>
                        <wps:cNvSpPr>
                          <a:spLocks/>
                        </wps:cNvSpPr>
                        <wps:spPr bwMode="auto">
                          <a:xfrm>
                            <a:off x="4141" y="714"/>
                            <a:ext cx="629" cy="393"/>
                          </a:xfrm>
                          <a:custGeom>
                            <a:avLst/>
                            <a:gdLst>
                              <a:gd name="T0" fmla="+- 0 4169 4141"/>
                              <a:gd name="T1" fmla="*/ T0 w 629"/>
                              <a:gd name="T2" fmla="+- 0 714 714"/>
                              <a:gd name="T3" fmla="*/ 714 h 393"/>
                              <a:gd name="T4" fmla="+- 0 4158 4141"/>
                              <a:gd name="T5" fmla="*/ T4 w 629"/>
                              <a:gd name="T6" fmla="+- 0 716 714"/>
                              <a:gd name="T7" fmla="*/ 716 h 393"/>
                              <a:gd name="T8" fmla="+- 0 4149 4141"/>
                              <a:gd name="T9" fmla="*/ T8 w 629"/>
                              <a:gd name="T10" fmla="+- 0 722 714"/>
                              <a:gd name="T11" fmla="*/ 722 h 393"/>
                              <a:gd name="T12" fmla="+- 0 4143 4141"/>
                              <a:gd name="T13" fmla="*/ T12 w 629"/>
                              <a:gd name="T14" fmla="+- 0 731 714"/>
                              <a:gd name="T15" fmla="*/ 731 h 393"/>
                              <a:gd name="T16" fmla="+- 0 4141 4141"/>
                              <a:gd name="T17" fmla="*/ T16 w 629"/>
                              <a:gd name="T18" fmla="+- 0 743 714"/>
                              <a:gd name="T19" fmla="*/ 743 h 393"/>
                              <a:gd name="T20" fmla="+- 0 4141 4141"/>
                              <a:gd name="T21" fmla="*/ T20 w 629"/>
                              <a:gd name="T22" fmla="+- 0 1106 714"/>
                              <a:gd name="T23" fmla="*/ 1106 h 393"/>
                              <a:gd name="T24" fmla="+- 0 4198 4141"/>
                              <a:gd name="T25" fmla="*/ T24 w 629"/>
                              <a:gd name="T26" fmla="+- 0 1106 714"/>
                              <a:gd name="T27" fmla="*/ 1106 h 393"/>
                              <a:gd name="T28" fmla="+- 0 4198 4141"/>
                              <a:gd name="T29" fmla="*/ T28 w 629"/>
                              <a:gd name="T30" fmla="+- 0 1010 714"/>
                              <a:gd name="T31" fmla="*/ 1010 h 393"/>
                              <a:gd name="T32" fmla="+- 0 4769 4141"/>
                              <a:gd name="T33" fmla="*/ T32 w 629"/>
                              <a:gd name="T34" fmla="+- 0 1010 714"/>
                              <a:gd name="T35" fmla="*/ 1010 h 393"/>
                              <a:gd name="T36" fmla="+- 0 4769 4141"/>
                              <a:gd name="T37" fmla="*/ T36 w 629"/>
                              <a:gd name="T38" fmla="+- 0 941 714"/>
                              <a:gd name="T39" fmla="*/ 941 h 393"/>
                              <a:gd name="T40" fmla="+- 0 4198 4141"/>
                              <a:gd name="T41" fmla="*/ T40 w 629"/>
                              <a:gd name="T42" fmla="+- 0 941 714"/>
                              <a:gd name="T43" fmla="*/ 941 h 393"/>
                              <a:gd name="T44" fmla="+- 0 4198 4141"/>
                              <a:gd name="T45" fmla="*/ T44 w 629"/>
                              <a:gd name="T46" fmla="+- 0 743 714"/>
                              <a:gd name="T47" fmla="*/ 743 h 393"/>
                              <a:gd name="T48" fmla="+- 0 4196 4141"/>
                              <a:gd name="T49" fmla="*/ T48 w 629"/>
                              <a:gd name="T50" fmla="+- 0 731 714"/>
                              <a:gd name="T51" fmla="*/ 731 h 393"/>
                              <a:gd name="T52" fmla="+- 0 4189 4141"/>
                              <a:gd name="T53" fmla="*/ T52 w 629"/>
                              <a:gd name="T54" fmla="+- 0 722 714"/>
                              <a:gd name="T55" fmla="*/ 722 h 393"/>
                              <a:gd name="T56" fmla="+- 0 4180 4141"/>
                              <a:gd name="T57" fmla="*/ T56 w 629"/>
                              <a:gd name="T58" fmla="+- 0 716 714"/>
                              <a:gd name="T59" fmla="*/ 716 h 393"/>
                              <a:gd name="T60" fmla="+- 0 4169 4141"/>
                              <a:gd name="T61" fmla="*/ T60 w 629"/>
                              <a:gd name="T62" fmla="+- 0 714 714"/>
                              <a:gd name="T63" fmla="*/ 714 h 393"/>
                              <a:gd name="T64" fmla="+- 0 4769 4141"/>
                              <a:gd name="T65" fmla="*/ T64 w 629"/>
                              <a:gd name="T66" fmla="+- 0 1010 714"/>
                              <a:gd name="T67" fmla="*/ 1010 h 393"/>
                              <a:gd name="T68" fmla="+- 0 4711 4141"/>
                              <a:gd name="T69" fmla="*/ T68 w 629"/>
                              <a:gd name="T70" fmla="+- 0 1010 714"/>
                              <a:gd name="T71" fmla="*/ 1010 h 393"/>
                              <a:gd name="T72" fmla="+- 0 4711 4141"/>
                              <a:gd name="T73" fmla="*/ T72 w 629"/>
                              <a:gd name="T74" fmla="+- 0 1106 714"/>
                              <a:gd name="T75" fmla="*/ 1106 h 393"/>
                              <a:gd name="T76" fmla="+- 0 4769 4141"/>
                              <a:gd name="T77" fmla="*/ T76 w 629"/>
                              <a:gd name="T78" fmla="+- 0 1106 714"/>
                              <a:gd name="T79" fmla="*/ 1106 h 393"/>
                              <a:gd name="T80" fmla="+- 0 4769 4141"/>
                              <a:gd name="T81" fmla="*/ T80 w 629"/>
                              <a:gd name="T82" fmla="+- 0 1010 714"/>
                              <a:gd name="T83" fmla="*/ 1010 h 393"/>
                              <a:gd name="T84" fmla="+- 0 4740 4141"/>
                              <a:gd name="T85" fmla="*/ T84 w 629"/>
                              <a:gd name="T86" fmla="+- 0 772 714"/>
                              <a:gd name="T87" fmla="*/ 772 h 393"/>
                              <a:gd name="T88" fmla="+- 0 4729 4141"/>
                              <a:gd name="T89" fmla="*/ T88 w 629"/>
                              <a:gd name="T90" fmla="+- 0 774 714"/>
                              <a:gd name="T91" fmla="*/ 774 h 393"/>
                              <a:gd name="T92" fmla="+- 0 4720 4141"/>
                              <a:gd name="T93" fmla="*/ T92 w 629"/>
                              <a:gd name="T94" fmla="+- 0 780 714"/>
                              <a:gd name="T95" fmla="*/ 780 h 393"/>
                              <a:gd name="T96" fmla="+- 0 4714 4141"/>
                              <a:gd name="T97" fmla="*/ T96 w 629"/>
                              <a:gd name="T98" fmla="+- 0 789 714"/>
                              <a:gd name="T99" fmla="*/ 789 h 393"/>
                              <a:gd name="T100" fmla="+- 0 4711 4141"/>
                              <a:gd name="T101" fmla="*/ T100 w 629"/>
                              <a:gd name="T102" fmla="+- 0 800 714"/>
                              <a:gd name="T103" fmla="*/ 800 h 393"/>
                              <a:gd name="T104" fmla="+- 0 4711 4141"/>
                              <a:gd name="T105" fmla="*/ T104 w 629"/>
                              <a:gd name="T106" fmla="+- 0 941 714"/>
                              <a:gd name="T107" fmla="*/ 941 h 393"/>
                              <a:gd name="T108" fmla="+- 0 4769 4141"/>
                              <a:gd name="T109" fmla="*/ T108 w 629"/>
                              <a:gd name="T110" fmla="+- 0 941 714"/>
                              <a:gd name="T111" fmla="*/ 941 h 393"/>
                              <a:gd name="T112" fmla="+- 0 4769 4141"/>
                              <a:gd name="T113" fmla="*/ T112 w 629"/>
                              <a:gd name="T114" fmla="+- 0 800 714"/>
                              <a:gd name="T115" fmla="*/ 800 h 393"/>
                              <a:gd name="T116" fmla="+- 0 4766 4141"/>
                              <a:gd name="T117" fmla="*/ T116 w 629"/>
                              <a:gd name="T118" fmla="+- 0 789 714"/>
                              <a:gd name="T119" fmla="*/ 789 h 393"/>
                              <a:gd name="T120" fmla="+- 0 4760 4141"/>
                              <a:gd name="T121" fmla="*/ T120 w 629"/>
                              <a:gd name="T122" fmla="+- 0 780 714"/>
                              <a:gd name="T123" fmla="*/ 780 h 393"/>
                              <a:gd name="T124" fmla="+- 0 4751 4141"/>
                              <a:gd name="T125" fmla="*/ T124 w 629"/>
                              <a:gd name="T126" fmla="+- 0 774 714"/>
                              <a:gd name="T127" fmla="*/ 774 h 393"/>
                              <a:gd name="T128" fmla="+- 0 4740 4141"/>
                              <a:gd name="T129" fmla="*/ T128 w 629"/>
                              <a:gd name="T130" fmla="+- 0 772 714"/>
                              <a:gd name="T131" fmla="*/ 772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29" h="393">
                                <a:moveTo>
                                  <a:pt x="28" y="0"/>
                                </a:moveTo>
                                <a:lnTo>
                                  <a:pt x="17" y="2"/>
                                </a:lnTo>
                                <a:lnTo>
                                  <a:pt x="8" y="8"/>
                                </a:lnTo>
                                <a:lnTo>
                                  <a:pt x="2" y="17"/>
                                </a:lnTo>
                                <a:lnTo>
                                  <a:pt x="0" y="29"/>
                                </a:lnTo>
                                <a:lnTo>
                                  <a:pt x="0" y="392"/>
                                </a:lnTo>
                                <a:lnTo>
                                  <a:pt x="57" y="392"/>
                                </a:lnTo>
                                <a:lnTo>
                                  <a:pt x="57" y="296"/>
                                </a:lnTo>
                                <a:lnTo>
                                  <a:pt x="628" y="296"/>
                                </a:lnTo>
                                <a:lnTo>
                                  <a:pt x="628" y="227"/>
                                </a:lnTo>
                                <a:lnTo>
                                  <a:pt x="57" y="227"/>
                                </a:lnTo>
                                <a:lnTo>
                                  <a:pt x="57" y="29"/>
                                </a:lnTo>
                                <a:lnTo>
                                  <a:pt x="55" y="17"/>
                                </a:lnTo>
                                <a:lnTo>
                                  <a:pt x="48" y="8"/>
                                </a:lnTo>
                                <a:lnTo>
                                  <a:pt x="39" y="2"/>
                                </a:lnTo>
                                <a:lnTo>
                                  <a:pt x="28" y="0"/>
                                </a:lnTo>
                                <a:close/>
                                <a:moveTo>
                                  <a:pt x="628" y="296"/>
                                </a:moveTo>
                                <a:lnTo>
                                  <a:pt x="570" y="296"/>
                                </a:lnTo>
                                <a:lnTo>
                                  <a:pt x="570" y="392"/>
                                </a:lnTo>
                                <a:lnTo>
                                  <a:pt x="628" y="392"/>
                                </a:lnTo>
                                <a:lnTo>
                                  <a:pt x="628" y="296"/>
                                </a:lnTo>
                                <a:close/>
                                <a:moveTo>
                                  <a:pt x="599" y="58"/>
                                </a:moveTo>
                                <a:lnTo>
                                  <a:pt x="588" y="60"/>
                                </a:lnTo>
                                <a:lnTo>
                                  <a:pt x="579" y="66"/>
                                </a:lnTo>
                                <a:lnTo>
                                  <a:pt x="573" y="75"/>
                                </a:lnTo>
                                <a:lnTo>
                                  <a:pt x="570" y="86"/>
                                </a:lnTo>
                                <a:lnTo>
                                  <a:pt x="570" y="227"/>
                                </a:lnTo>
                                <a:lnTo>
                                  <a:pt x="628" y="227"/>
                                </a:lnTo>
                                <a:lnTo>
                                  <a:pt x="628" y="86"/>
                                </a:lnTo>
                                <a:lnTo>
                                  <a:pt x="625" y="75"/>
                                </a:lnTo>
                                <a:lnTo>
                                  <a:pt x="619" y="66"/>
                                </a:lnTo>
                                <a:lnTo>
                                  <a:pt x="610" y="60"/>
                                </a:lnTo>
                                <a:lnTo>
                                  <a:pt x="599"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406" y="451"/>
                            <a:ext cx="24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136" y="451"/>
                            <a:ext cx="18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F0E05D" id="Group 96" o:spid="_x0000_s1026" style="position:absolute;margin-left:195.1pt;margin-top:17.9pt;width:43.4pt;height:43.4pt;z-index:251653632;mso-wrap-distance-left:0;mso-wrap-distance-right:0;mso-position-horizontal-relative:page" coordorigin="4018,358" coordsize="86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">
                <v:shape id="Freeform 101" o:spid="_x0000_s1027" style="position:absolute;left:4018;top:358;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" path="m754,l114,,70,9,34,34,9,70,,114,,754r9,45l34,835r36,24l114,868r640,l799,859r36,-24l859,799r9,-45l868,114,859,70,835,34,799,9,754,xe" fillcolor="#00395d" stroked="f">
                  <v:path arrowok="t" o:connecttype="custom" o:connectlocs="754,358;114,358;70,367;34,392;9,428;0,472;0,1112;9,1157;34,1193;70,1217;114,1226;754,1226;799,1217;835,1193;859,1157;868,1112;868,472;859,428;835,392;799,367;754,358" o:connectangles="0,0,0,0,0,0,0,0,0,0,0,0,0,0,0,0,0,0,0,0,0"/>
                </v:shape>
                <v:shape id="Picture 100" o:spid="_x0000_s1028" type="#_x0000_t75" style="position:absolute;left:4214;top:775;width:477;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">
                  <v:imagedata r:id="rId33" o:title=""/>
                </v:shape>
                <v:shape id="AutoShape 99" o:spid="_x0000_s1029" style="position:absolute;left:4141;top:714;width:629;height:393;visibility:visible;mso-wrap-style:square;v-text-anchor:top" coordsize="62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" path="m28,l17,2,8,8,2,17,,29,,392r57,l57,296r571,l628,227r-571,l57,29,55,17,48,8,39,2,28,xm628,296r-58,l570,392r58,l628,296xm599,58r-11,2l579,66r-6,9l570,86r,141l628,227r,-141l625,75r-6,-9l610,60,599,58xe" stroked="f">
                  <v:path arrowok="t" o:connecttype="custom" o:connectlocs="28,714;17,716;8,722;2,731;0,743;0,1106;57,1106;57,1010;628,1010;628,941;57,941;57,743;55,731;48,722;39,716;28,714;628,1010;570,1010;570,1106;628,1106;628,1010;599,772;588,774;579,780;573,789;570,800;570,941;628,941;628,800;625,789;619,780;610,774;599,772" o:connectangles="0,0,0,0,0,0,0,0,0,0,0,0,0,0,0,0,0,0,0,0,0,0,0,0,0,0,0,0,0,0,0,0,0"/>
                </v:shape>
                <v:shape id="Picture 98" o:spid="_x0000_s1030" type="#_x0000_t75" style="position:absolute;left:4406;top:451;width:24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">
                  <v:imagedata r:id="rId34" o:title=""/>
                </v:shape>
                <v:shape id="Picture 97" o:spid="_x0000_s1031" type="#_x0000_t75" style="position:absolute;left:4136;top:451;width:18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">
                  <v:imagedata r:id="rId35" o:title=""/>
                </v:shape>
                <w10:wrap type="topAndBottom" anchorx="page"/>
              </v:group>
            </w:pict>
          </mc:Fallback>
        </mc:AlternateContent>
      </w:r>
      <w:r>
        <w:rPr>
          <w:noProof/>
        </w:rPr>
        <mc:AlternateContent>
          <mc:Choice Requires="wpg">
            <w:drawing>
              <wp:anchor distT="0" distB="0" distL="0" distR="0" simplePos="0" relativeHeight="251652608" behindDoc="0" locked="0" layoutInCell="1" allowOverlap="1" wp14:anchorId="1C56FAA0" wp14:editId="6762FC18">
                <wp:simplePos x="0" y="0"/>
                <wp:positionH relativeFrom="page">
                  <wp:posOffset>1871980</wp:posOffset>
                </wp:positionH>
                <wp:positionV relativeFrom="paragraph">
                  <wp:posOffset>209550</wp:posOffset>
                </wp:positionV>
                <wp:extent cx="551180" cy="551180"/>
                <wp:effectExtent l="2540" t="6985" r="8255" b="3810"/>
                <wp:wrapTopAndBottom/>
                <wp:docPr id="14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3034" y="358"/>
                          <a:chExt cx="868" cy="868"/>
                        </a:xfrm>
                      </wpg:grpSpPr>
                      <wps:wsp>
                        <wps:cNvPr id="141" name="Freeform 104"/>
                        <wps:cNvSpPr>
                          <a:spLocks/>
                        </wps:cNvSpPr>
                        <wps:spPr bwMode="auto">
                          <a:xfrm>
                            <a:off x="3034" y="358"/>
                            <a:ext cx="868" cy="868"/>
                          </a:xfrm>
                          <a:custGeom>
                            <a:avLst/>
                            <a:gdLst>
                              <a:gd name="T0" fmla="+- 0 3793 3034"/>
                              <a:gd name="T1" fmla="*/ T0 w 868"/>
                              <a:gd name="T2" fmla="+- 0 358 358"/>
                              <a:gd name="T3" fmla="*/ 358 h 868"/>
                              <a:gd name="T4" fmla="+- 0 3142 3034"/>
                              <a:gd name="T5" fmla="*/ T4 w 868"/>
                              <a:gd name="T6" fmla="+- 0 358 358"/>
                              <a:gd name="T7" fmla="*/ 358 h 868"/>
                              <a:gd name="T8" fmla="+- 0 3101 3034"/>
                              <a:gd name="T9" fmla="*/ T8 w 868"/>
                              <a:gd name="T10" fmla="+- 0 367 358"/>
                              <a:gd name="T11" fmla="*/ 367 h 868"/>
                              <a:gd name="T12" fmla="+- 0 3067 3034"/>
                              <a:gd name="T13" fmla="*/ T12 w 868"/>
                              <a:gd name="T14" fmla="+- 0 392 358"/>
                              <a:gd name="T15" fmla="*/ 392 h 868"/>
                              <a:gd name="T16" fmla="+- 0 3043 3034"/>
                              <a:gd name="T17" fmla="*/ T16 w 868"/>
                              <a:gd name="T18" fmla="+- 0 426 358"/>
                              <a:gd name="T19" fmla="*/ 426 h 868"/>
                              <a:gd name="T20" fmla="+- 0 3034 3034"/>
                              <a:gd name="T21" fmla="*/ T20 w 868"/>
                              <a:gd name="T22" fmla="+- 0 467 358"/>
                              <a:gd name="T23" fmla="*/ 467 h 868"/>
                              <a:gd name="T24" fmla="+- 0 3034 3034"/>
                              <a:gd name="T25" fmla="*/ T24 w 868"/>
                              <a:gd name="T26" fmla="+- 0 1118 358"/>
                              <a:gd name="T27" fmla="*/ 1118 h 868"/>
                              <a:gd name="T28" fmla="+- 0 3043 3034"/>
                              <a:gd name="T29" fmla="*/ T28 w 868"/>
                              <a:gd name="T30" fmla="+- 0 1158 358"/>
                              <a:gd name="T31" fmla="*/ 1158 h 868"/>
                              <a:gd name="T32" fmla="+- 0 3067 3034"/>
                              <a:gd name="T33" fmla="*/ T32 w 868"/>
                              <a:gd name="T34" fmla="+- 0 1193 358"/>
                              <a:gd name="T35" fmla="*/ 1193 h 868"/>
                              <a:gd name="T36" fmla="+- 0 3102 3034"/>
                              <a:gd name="T37" fmla="*/ T36 w 868"/>
                              <a:gd name="T38" fmla="+- 0 1217 358"/>
                              <a:gd name="T39" fmla="*/ 1217 h 868"/>
                              <a:gd name="T40" fmla="+- 0 3142 3034"/>
                              <a:gd name="T41" fmla="*/ T40 w 868"/>
                              <a:gd name="T42" fmla="+- 0 1226 358"/>
                              <a:gd name="T43" fmla="*/ 1226 h 868"/>
                              <a:gd name="T44" fmla="+- 0 3793 3034"/>
                              <a:gd name="T45" fmla="*/ T44 w 868"/>
                              <a:gd name="T46" fmla="+- 0 1226 358"/>
                              <a:gd name="T47" fmla="*/ 1226 h 868"/>
                              <a:gd name="T48" fmla="+- 0 3834 3034"/>
                              <a:gd name="T49" fmla="*/ T48 w 868"/>
                              <a:gd name="T50" fmla="+- 0 1217 358"/>
                              <a:gd name="T51" fmla="*/ 1217 h 868"/>
                              <a:gd name="T52" fmla="+- 0 3868 3034"/>
                              <a:gd name="T53" fmla="*/ T52 w 868"/>
                              <a:gd name="T54" fmla="+- 0 1193 358"/>
                              <a:gd name="T55" fmla="*/ 1193 h 868"/>
                              <a:gd name="T56" fmla="+- 0 3893 3034"/>
                              <a:gd name="T57" fmla="*/ T56 w 868"/>
                              <a:gd name="T58" fmla="+- 0 1158 358"/>
                              <a:gd name="T59" fmla="*/ 1158 h 868"/>
                              <a:gd name="T60" fmla="+- 0 3902 3034"/>
                              <a:gd name="T61" fmla="*/ T60 w 868"/>
                              <a:gd name="T62" fmla="+- 0 1118 358"/>
                              <a:gd name="T63" fmla="*/ 1118 h 868"/>
                              <a:gd name="T64" fmla="+- 0 3902 3034"/>
                              <a:gd name="T65" fmla="*/ T64 w 868"/>
                              <a:gd name="T66" fmla="+- 0 467 358"/>
                              <a:gd name="T67" fmla="*/ 467 h 868"/>
                              <a:gd name="T68" fmla="+- 0 3893 3034"/>
                              <a:gd name="T69" fmla="*/ T68 w 868"/>
                              <a:gd name="T70" fmla="+- 0 426 358"/>
                              <a:gd name="T71" fmla="*/ 426 h 868"/>
                              <a:gd name="T72" fmla="+- 0 3868 3034"/>
                              <a:gd name="T73" fmla="*/ T72 w 868"/>
                              <a:gd name="T74" fmla="+- 0 392 358"/>
                              <a:gd name="T75" fmla="*/ 392 h 868"/>
                              <a:gd name="T76" fmla="+- 0 3834 3034"/>
                              <a:gd name="T77" fmla="*/ T76 w 868"/>
                              <a:gd name="T78" fmla="+- 0 367 358"/>
                              <a:gd name="T79" fmla="*/ 367 h 868"/>
                              <a:gd name="T80" fmla="+- 0 3793 3034"/>
                              <a:gd name="T81" fmla="*/ T80 w 868"/>
                              <a:gd name="T82" fmla="+- 0 358 358"/>
                              <a:gd name="T83" fmla="*/ 358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8" h="868">
                                <a:moveTo>
                                  <a:pt x="759" y="0"/>
                                </a:moveTo>
                                <a:lnTo>
                                  <a:pt x="108" y="0"/>
                                </a:lnTo>
                                <a:lnTo>
                                  <a:pt x="67" y="9"/>
                                </a:lnTo>
                                <a:lnTo>
                                  <a:pt x="33" y="34"/>
                                </a:lnTo>
                                <a:lnTo>
                                  <a:pt x="9" y="68"/>
                                </a:lnTo>
                                <a:lnTo>
                                  <a:pt x="0" y="109"/>
                                </a:lnTo>
                                <a:lnTo>
                                  <a:pt x="0" y="760"/>
                                </a:lnTo>
                                <a:lnTo>
                                  <a:pt x="9" y="800"/>
                                </a:lnTo>
                                <a:lnTo>
                                  <a:pt x="33" y="835"/>
                                </a:lnTo>
                                <a:lnTo>
                                  <a:pt x="68" y="859"/>
                                </a:lnTo>
                                <a:lnTo>
                                  <a:pt x="108" y="868"/>
                                </a:lnTo>
                                <a:lnTo>
                                  <a:pt x="759" y="868"/>
                                </a:lnTo>
                                <a:lnTo>
                                  <a:pt x="800" y="859"/>
                                </a:lnTo>
                                <a:lnTo>
                                  <a:pt x="834" y="835"/>
                                </a:lnTo>
                                <a:lnTo>
                                  <a:pt x="859" y="800"/>
                                </a:lnTo>
                                <a:lnTo>
                                  <a:pt x="868" y="760"/>
                                </a:lnTo>
                                <a:lnTo>
                                  <a:pt x="868" y="109"/>
                                </a:lnTo>
                                <a:lnTo>
                                  <a:pt x="859" y="68"/>
                                </a:lnTo>
                                <a:lnTo>
                                  <a:pt x="834" y="34"/>
                                </a:lnTo>
                                <a:lnTo>
                                  <a:pt x="800" y="9"/>
                                </a:lnTo>
                                <a:lnTo>
                                  <a:pt x="759" y="0"/>
                                </a:lnTo>
                                <a:close/>
                              </a:path>
                            </a:pathLst>
                          </a:custGeom>
                          <a:solidFill>
                            <a:srgbClr val="003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03"/>
                        <wps:cNvSpPr>
                          <a:spLocks/>
                        </wps:cNvSpPr>
                        <wps:spPr bwMode="auto">
                          <a:xfrm>
                            <a:off x="3120" y="445"/>
                            <a:ext cx="696" cy="695"/>
                          </a:xfrm>
                          <a:custGeom>
                            <a:avLst/>
                            <a:gdLst>
                              <a:gd name="T0" fmla="+- 0 3584 3120"/>
                              <a:gd name="T1" fmla="*/ T0 w 696"/>
                              <a:gd name="T2" fmla="+- 0 1139 445"/>
                              <a:gd name="T3" fmla="*/ 1139 h 695"/>
                              <a:gd name="T4" fmla="+- 0 3120 3120"/>
                              <a:gd name="T5" fmla="*/ T4 w 696"/>
                              <a:gd name="T6" fmla="+- 0 908 445"/>
                              <a:gd name="T7" fmla="*/ 908 h 695"/>
                              <a:gd name="T8" fmla="+- 0 3465 3120"/>
                              <a:gd name="T9" fmla="*/ T8 w 696"/>
                              <a:gd name="T10" fmla="+- 0 839 445"/>
                              <a:gd name="T11" fmla="*/ 839 h 695"/>
                              <a:gd name="T12" fmla="+- 0 3375 3120"/>
                              <a:gd name="T13" fmla="*/ T12 w 696"/>
                              <a:gd name="T14" fmla="+- 0 745 445"/>
                              <a:gd name="T15" fmla="*/ 745 h 695"/>
                              <a:gd name="T16" fmla="+- 0 3815 3120"/>
                              <a:gd name="T17" fmla="*/ T16 w 696"/>
                              <a:gd name="T18" fmla="+- 0 744 445"/>
                              <a:gd name="T19" fmla="*/ 744 h 695"/>
                              <a:gd name="T20" fmla="+- 0 3502 3120"/>
                              <a:gd name="T21" fmla="*/ T20 w 696"/>
                              <a:gd name="T22" fmla="+- 0 799 445"/>
                              <a:gd name="T23" fmla="*/ 799 h 695"/>
                              <a:gd name="T24" fmla="+- 0 3471 3120"/>
                              <a:gd name="T25" fmla="*/ T24 w 696"/>
                              <a:gd name="T26" fmla="+- 0 841 445"/>
                              <a:gd name="T27" fmla="*/ 841 h 695"/>
                              <a:gd name="T28" fmla="+- 0 3517 3120"/>
                              <a:gd name="T29" fmla="*/ T28 w 696"/>
                              <a:gd name="T30" fmla="+- 0 787 445"/>
                              <a:gd name="T31" fmla="*/ 787 h 695"/>
                              <a:gd name="T32" fmla="+- 0 3715 3120"/>
                              <a:gd name="T33" fmla="*/ T32 w 696"/>
                              <a:gd name="T34" fmla="+- 0 835 445"/>
                              <a:gd name="T35" fmla="*/ 835 h 695"/>
                              <a:gd name="T36" fmla="+- 0 3749 3120"/>
                              <a:gd name="T37" fmla="*/ T36 w 696"/>
                              <a:gd name="T38" fmla="+- 0 839 445"/>
                              <a:gd name="T39" fmla="*/ 839 h 695"/>
                              <a:gd name="T40" fmla="+- 0 3199 3120"/>
                              <a:gd name="T41" fmla="*/ T40 w 696"/>
                              <a:gd name="T42" fmla="+- 0 761 445"/>
                              <a:gd name="T43" fmla="*/ 761 h 695"/>
                              <a:gd name="T44" fmla="+- 0 3197 3120"/>
                              <a:gd name="T45" fmla="*/ T44 w 696"/>
                              <a:gd name="T46" fmla="+- 0 798 445"/>
                              <a:gd name="T47" fmla="*/ 798 h 695"/>
                              <a:gd name="T48" fmla="+- 0 3201 3120"/>
                              <a:gd name="T49" fmla="*/ T48 w 696"/>
                              <a:gd name="T50" fmla="+- 0 839 445"/>
                              <a:gd name="T51" fmla="*/ 839 h 695"/>
                              <a:gd name="T52" fmla="+- 0 3233 3120"/>
                              <a:gd name="T53" fmla="*/ T52 w 696"/>
                              <a:gd name="T54" fmla="+- 0 839 445"/>
                              <a:gd name="T55" fmla="*/ 839 h 695"/>
                              <a:gd name="T56" fmla="+- 0 3233 3120"/>
                              <a:gd name="T57" fmla="*/ T56 w 696"/>
                              <a:gd name="T58" fmla="+- 0 779 445"/>
                              <a:gd name="T59" fmla="*/ 779 h 695"/>
                              <a:gd name="T60" fmla="+- 0 3305 3120"/>
                              <a:gd name="T61" fmla="*/ T60 w 696"/>
                              <a:gd name="T62" fmla="+- 0 839 445"/>
                              <a:gd name="T63" fmla="*/ 839 h 695"/>
                              <a:gd name="T64" fmla="+- 0 3350 3120"/>
                              <a:gd name="T65" fmla="*/ T64 w 696"/>
                              <a:gd name="T66" fmla="+- 0 761 445"/>
                              <a:gd name="T67" fmla="*/ 761 h 695"/>
                              <a:gd name="T68" fmla="+- 0 3348 3120"/>
                              <a:gd name="T69" fmla="*/ T68 w 696"/>
                              <a:gd name="T70" fmla="+- 0 798 445"/>
                              <a:gd name="T71" fmla="*/ 798 h 695"/>
                              <a:gd name="T72" fmla="+- 0 3351 3120"/>
                              <a:gd name="T73" fmla="*/ T72 w 696"/>
                              <a:gd name="T74" fmla="+- 0 839 445"/>
                              <a:gd name="T75" fmla="*/ 839 h 695"/>
                              <a:gd name="T76" fmla="+- 0 3396 3120"/>
                              <a:gd name="T77" fmla="*/ T76 w 696"/>
                              <a:gd name="T78" fmla="+- 0 802 445"/>
                              <a:gd name="T79" fmla="*/ 802 h 695"/>
                              <a:gd name="T80" fmla="+- 0 3397 3120"/>
                              <a:gd name="T81" fmla="*/ T80 w 696"/>
                              <a:gd name="T82" fmla="+- 0 804 445"/>
                              <a:gd name="T83" fmla="*/ 804 h 695"/>
                              <a:gd name="T84" fmla="+- 0 3406 3120"/>
                              <a:gd name="T85" fmla="*/ T84 w 696"/>
                              <a:gd name="T86" fmla="+- 0 746 445"/>
                              <a:gd name="T87" fmla="*/ 746 h 695"/>
                              <a:gd name="T88" fmla="+- 0 3424 3120"/>
                              <a:gd name="T89" fmla="*/ T88 w 696"/>
                              <a:gd name="T90" fmla="+- 0 786 445"/>
                              <a:gd name="T91" fmla="*/ 786 h 695"/>
                              <a:gd name="T92" fmla="+- 0 3413 3120"/>
                              <a:gd name="T93" fmla="*/ T92 w 696"/>
                              <a:gd name="T94" fmla="+- 0 797 445"/>
                              <a:gd name="T95" fmla="*/ 797 h 695"/>
                              <a:gd name="T96" fmla="+- 0 3465 3120"/>
                              <a:gd name="T97" fmla="*/ T96 w 696"/>
                              <a:gd name="T98" fmla="+- 0 839 445"/>
                              <a:gd name="T99" fmla="*/ 839 h 695"/>
                              <a:gd name="T100" fmla="+- 0 3437 3120"/>
                              <a:gd name="T101" fmla="*/ T100 w 696"/>
                              <a:gd name="T102" fmla="+- 0 793 445"/>
                              <a:gd name="T103" fmla="*/ 793 h 695"/>
                              <a:gd name="T104" fmla="+- 0 3456 3120"/>
                              <a:gd name="T105" fmla="*/ T104 w 696"/>
                              <a:gd name="T106" fmla="+- 0 748 445"/>
                              <a:gd name="T107" fmla="*/ 748 h 695"/>
                              <a:gd name="T108" fmla="+- 0 3563 3120"/>
                              <a:gd name="T109" fmla="*/ T108 w 696"/>
                              <a:gd name="T110" fmla="+- 0 761 445"/>
                              <a:gd name="T111" fmla="*/ 761 h 695"/>
                              <a:gd name="T112" fmla="+- 0 3560 3120"/>
                              <a:gd name="T113" fmla="*/ T112 w 696"/>
                              <a:gd name="T114" fmla="+- 0 798 445"/>
                              <a:gd name="T115" fmla="*/ 798 h 695"/>
                              <a:gd name="T116" fmla="+- 0 3564 3120"/>
                              <a:gd name="T117" fmla="*/ T116 w 696"/>
                              <a:gd name="T118" fmla="+- 0 839 445"/>
                              <a:gd name="T119" fmla="*/ 839 h 695"/>
                              <a:gd name="T120" fmla="+- 0 3597 3120"/>
                              <a:gd name="T121" fmla="*/ T120 w 696"/>
                              <a:gd name="T122" fmla="+- 0 781 445"/>
                              <a:gd name="T123" fmla="*/ 781 h 695"/>
                              <a:gd name="T124" fmla="+- 0 3689 3120"/>
                              <a:gd name="T125" fmla="*/ T124 w 696"/>
                              <a:gd name="T126" fmla="+- 0 745 445"/>
                              <a:gd name="T127" fmla="*/ 745 h 695"/>
                              <a:gd name="T128" fmla="+- 0 3678 3120"/>
                              <a:gd name="T129" fmla="*/ T128 w 696"/>
                              <a:gd name="T130" fmla="+- 0 837 445"/>
                              <a:gd name="T131" fmla="*/ 837 h 695"/>
                              <a:gd name="T132" fmla="+- 0 3661 3120"/>
                              <a:gd name="T133" fmla="*/ T132 w 696"/>
                              <a:gd name="T134" fmla="+- 0 775 445"/>
                              <a:gd name="T135" fmla="*/ 775 h 695"/>
                              <a:gd name="T136" fmla="+- 0 3815 3120"/>
                              <a:gd name="T137" fmla="*/ T136 w 696"/>
                              <a:gd name="T138" fmla="+- 0 745 445"/>
                              <a:gd name="T139" fmla="*/ 745 h 695"/>
                              <a:gd name="T140" fmla="+- 0 3815 3120"/>
                              <a:gd name="T141" fmla="*/ T140 w 696"/>
                              <a:gd name="T142" fmla="+- 0 839 445"/>
                              <a:gd name="T143" fmla="*/ 839 h 695"/>
                              <a:gd name="T144" fmla="+- 0 3456 3120"/>
                              <a:gd name="T145" fmla="*/ T144 w 696"/>
                              <a:gd name="T146" fmla="+- 0 775 445"/>
                              <a:gd name="T147" fmla="*/ 775 h 695"/>
                              <a:gd name="T148" fmla="+- 0 3485 3120"/>
                              <a:gd name="T149" fmla="*/ T148 w 696"/>
                              <a:gd name="T150" fmla="+- 0 815 445"/>
                              <a:gd name="T151" fmla="*/ 815 h 695"/>
                              <a:gd name="T152" fmla="+- 0 3517 3120"/>
                              <a:gd name="T153" fmla="*/ T152 w 696"/>
                              <a:gd name="T154" fmla="+- 0 787 445"/>
                              <a:gd name="T155" fmla="*/ 787 h 695"/>
                              <a:gd name="T156" fmla="+- 0 3480 3120"/>
                              <a:gd name="T157" fmla="*/ T156 w 696"/>
                              <a:gd name="T158" fmla="+- 0 759 445"/>
                              <a:gd name="T159" fmla="*/ 759 h 695"/>
                              <a:gd name="T160" fmla="+- 0 3678 3120"/>
                              <a:gd name="T161" fmla="*/ T160 w 696"/>
                              <a:gd name="T162" fmla="+- 0 805 445"/>
                              <a:gd name="T163" fmla="*/ 805 h 695"/>
                              <a:gd name="T164" fmla="+- 0 3712 3120"/>
                              <a:gd name="T165" fmla="*/ T164 w 696"/>
                              <a:gd name="T166" fmla="+- 0 815 445"/>
                              <a:gd name="T167" fmla="*/ 815 h 695"/>
                              <a:gd name="T168" fmla="+- 0 3710 3120"/>
                              <a:gd name="T169" fmla="*/ T168 w 696"/>
                              <a:gd name="T170" fmla="+- 0 770 445"/>
                              <a:gd name="T171" fmla="*/ 770 h 695"/>
                              <a:gd name="T172" fmla="+- 0 3269 3120"/>
                              <a:gd name="T173" fmla="*/ T172 w 696"/>
                              <a:gd name="T174" fmla="+- 0 778 445"/>
                              <a:gd name="T175" fmla="*/ 778 h 695"/>
                              <a:gd name="T176" fmla="+- 0 3626 3120"/>
                              <a:gd name="T177" fmla="*/ T176 w 696"/>
                              <a:gd name="T178" fmla="+- 0 745 445"/>
                              <a:gd name="T179" fmla="*/ 745 h 695"/>
                              <a:gd name="T180" fmla="+- 0 3626 3120"/>
                              <a:gd name="T181" fmla="*/ T180 w 696"/>
                              <a:gd name="T182" fmla="+- 0 745 445"/>
                              <a:gd name="T183" fmla="*/ 745 h 695"/>
                              <a:gd name="T184" fmla="+- 0 3772 3120"/>
                              <a:gd name="T185" fmla="*/ T184 w 696"/>
                              <a:gd name="T186" fmla="+- 0 745 445"/>
                              <a:gd name="T187" fmla="*/ 745 h 695"/>
                              <a:gd name="T188" fmla="+- 0 3385 3120"/>
                              <a:gd name="T189" fmla="*/ T188 w 696"/>
                              <a:gd name="T190" fmla="+- 0 788 445"/>
                              <a:gd name="T191" fmla="*/ 788 h 695"/>
                              <a:gd name="T192" fmla="+- 0 3404 3120"/>
                              <a:gd name="T193" fmla="*/ T192 w 696"/>
                              <a:gd name="T194" fmla="+- 0 759 445"/>
                              <a:gd name="T195" fmla="*/ 759 h 695"/>
                              <a:gd name="T196" fmla="+- 0 3269 3120"/>
                              <a:gd name="T197" fmla="*/ T196 w 696"/>
                              <a:gd name="T198" fmla="+- 0 745 445"/>
                              <a:gd name="T199" fmla="*/ 745 h 695"/>
                              <a:gd name="T200" fmla="+- 0 3720 3120"/>
                              <a:gd name="T201" fmla="*/ T200 w 696"/>
                              <a:gd name="T202" fmla="+- 0 757 445"/>
                              <a:gd name="T203" fmla="*/ 757 h 695"/>
                              <a:gd name="T204" fmla="+- 0 3815 3120"/>
                              <a:gd name="T205" fmla="*/ T204 w 696"/>
                              <a:gd name="T206" fmla="+- 0 745 445"/>
                              <a:gd name="T207" fmla="*/ 745 h 695"/>
                              <a:gd name="T208" fmla="+- 0 3490 3120"/>
                              <a:gd name="T209" fmla="*/ T208 w 696"/>
                              <a:gd name="T210" fmla="+- 0 748 445"/>
                              <a:gd name="T211" fmla="*/ 748 h 695"/>
                              <a:gd name="T212" fmla="+- 0 3517 3120"/>
                              <a:gd name="T213" fmla="*/ T212 w 696"/>
                              <a:gd name="T214" fmla="+- 0 745 445"/>
                              <a:gd name="T215" fmla="*/ 745 h 695"/>
                              <a:gd name="T216" fmla="+- 0 3352 3120"/>
                              <a:gd name="T217" fmla="*/ T216 w 696"/>
                              <a:gd name="T218" fmla="+- 0 445 445"/>
                              <a:gd name="T219" fmla="*/ 445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96" h="695">
                                <a:moveTo>
                                  <a:pt x="464" y="463"/>
                                </a:moveTo>
                                <a:lnTo>
                                  <a:pt x="232" y="463"/>
                                </a:lnTo>
                                <a:lnTo>
                                  <a:pt x="232" y="694"/>
                                </a:lnTo>
                                <a:lnTo>
                                  <a:pt x="464" y="694"/>
                                </a:lnTo>
                                <a:lnTo>
                                  <a:pt x="464" y="463"/>
                                </a:lnTo>
                                <a:close/>
                                <a:moveTo>
                                  <a:pt x="695" y="231"/>
                                </a:moveTo>
                                <a:lnTo>
                                  <a:pt x="0" y="231"/>
                                </a:lnTo>
                                <a:lnTo>
                                  <a:pt x="0" y="463"/>
                                </a:lnTo>
                                <a:lnTo>
                                  <a:pt x="695" y="463"/>
                                </a:lnTo>
                                <a:lnTo>
                                  <a:pt x="695" y="396"/>
                                </a:lnTo>
                                <a:lnTo>
                                  <a:pt x="351" y="396"/>
                                </a:lnTo>
                                <a:lnTo>
                                  <a:pt x="345" y="394"/>
                                </a:lnTo>
                                <a:lnTo>
                                  <a:pt x="34" y="394"/>
                                </a:lnTo>
                                <a:lnTo>
                                  <a:pt x="34" y="300"/>
                                </a:lnTo>
                                <a:lnTo>
                                  <a:pt x="251" y="300"/>
                                </a:lnTo>
                                <a:lnTo>
                                  <a:pt x="255" y="300"/>
                                </a:lnTo>
                                <a:lnTo>
                                  <a:pt x="264" y="300"/>
                                </a:lnTo>
                                <a:lnTo>
                                  <a:pt x="349" y="300"/>
                                </a:lnTo>
                                <a:lnTo>
                                  <a:pt x="353" y="299"/>
                                </a:lnTo>
                                <a:lnTo>
                                  <a:pt x="695" y="299"/>
                                </a:lnTo>
                                <a:lnTo>
                                  <a:pt x="695" y="231"/>
                                </a:lnTo>
                                <a:close/>
                                <a:moveTo>
                                  <a:pt x="397" y="342"/>
                                </a:moveTo>
                                <a:lnTo>
                                  <a:pt x="382" y="342"/>
                                </a:lnTo>
                                <a:lnTo>
                                  <a:pt x="382" y="354"/>
                                </a:lnTo>
                                <a:lnTo>
                                  <a:pt x="381" y="368"/>
                                </a:lnTo>
                                <a:lnTo>
                                  <a:pt x="376" y="382"/>
                                </a:lnTo>
                                <a:lnTo>
                                  <a:pt x="367" y="392"/>
                                </a:lnTo>
                                <a:lnTo>
                                  <a:pt x="351" y="396"/>
                                </a:lnTo>
                                <a:lnTo>
                                  <a:pt x="574" y="396"/>
                                </a:lnTo>
                                <a:lnTo>
                                  <a:pt x="568" y="394"/>
                                </a:lnTo>
                                <a:lnTo>
                                  <a:pt x="397" y="394"/>
                                </a:lnTo>
                                <a:lnTo>
                                  <a:pt x="397" y="342"/>
                                </a:lnTo>
                                <a:close/>
                                <a:moveTo>
                                  <a:pt x="629" y="370"/>
                                </a:moveTo>
                                <a:lnTo>
                                  <a:pt x="592" y="370"/>
                                </a:lnTo>
                                <a:lnTo>
                                  <a:pt x="601" y="383"/>
                                </a:lnTo>
                                <a:lnTo>
                                  <a:pt x="595" y="390"/>
                                </a:lnTo>
                                <a:lnTo>
                                  <a:pt x="586" y="396"/>
                                </a:lnTo>
                                <a:lnTo>
                                  <a:pt x="695" y="396"/>
                                </a:lnTo>
                                <a:lnTo>
                                  <a:pt x="695" y="394"/>
                                </a:lnTo>
                                <a:lnTo>
                                  <a:pt x="629" y="394"/>
                                </a:lnTo>
                                <a:lnTo>
                                  <a:pt x="629" y="370"/>
                                </a:lnTo>
                                <a:close/>
                                <a:moveTo>
                                  <a:pt x="95" y="300"/>
                                </a:moveTo>
                                <a:lnTo>
                                  <a:pt x="79" y="300"/>
                                </a:lnTo>
                                <a:lnTo>
                                  <a:pt x="79" y="316"/>
                                </a:lnTo>
                                <a:lnTo>
                                  <a:pt x="52" y="316"/>
                                </a:lnTo>
                                <a:lnTo>
                                  <a:pt x="52" y="338"/>
                                </a:lnTo>
                                <a:lnTo>
                                  <a:pt x="77" y="338"/>
                                </a:lnTo>
                                <a:lnTo>
                                  <a:pt x="77" y="353"/>
                                </a:lnTo>
                                <a:lnTo>
                                  <a:pt x="52" y="353"/>
                                </a:lnTo>
                                <a:lnTo>
                                  <a:pt x="52" y="379"/>
                                </a:lnTo>
                                <a:lnTo>
                                  <a:pt x="81" y="379"/>
                                </a:lnTo>
                                <a:lnTo>
                                  <a:pt x="81" y="394"/>
                                </a:lnTo>
                                <a:lnTo>
                                  <a:pt x="95" y="394"/>
                                </a:lnTo>
                                <a:lnTo>
                                  <a:pt x="95" y="300"/>
                                </a:lnTo>
                                <a:close/>
                                <a:moveTo>
                                  <a:pt x="113" y="334"/>
                                </a:moveTo>
                                <a:lnTo>
                                  <a:pt x="113" y="394"/>
                                </a:lnTo>
                                <a:lnTo>
                                  <a:pt x="149" y="394"/>
                                </a:lnTo>
                                <a:lnTo>
                                  <a:pt x="149" y="369"/>
                                </a:lnTo>
                                <a:lnTo>
                                  <a:pt x="131" y="369"/>
                                </a:lnTo>
                                <a:lnTo>
                                  <a:pt x="113" y="334"/>
                                </a:lnTo>
                                <a:close/>
                                <a:moveTo>
                                  <a:pt x="185" y="300"/>
                                </a:moveTo>
                                <a:lnTo>
                                  <a:pt x="166" y="300"/>
                                </a:lnTo>
                                <a:lnTo>
                                  <a:pt x="166" y="394"/>
                                </a:lnTo>
                                <a:lnTo>
                                  <a:pt x="185" y="394"/>
                                </a:lnTo>
                                <a:lnTo>
                                  <a:pt x="185" y="300"/>
                                </a:lnTo>
                                <a:close/>
                                <a:moveTo>
                                  <a:pt x="251" y="300"/>
                                </a:moveTo>
                                <a:lnTo>
                                  <a:pt x="230" y="300"/>
                                </a:lnTo>
                                <a:lnTo>
                                  <a:pt x="230" y="316"/>
                                </a:lnTo>
                                <a:lnTo>
                                  <a:pt x="203" y="316"/>
                                </a:lnTo>
                                <a:lnTo>
                                  <a:pt x="203" y="338"/>
                                </a:lnTo>
                                <a:lnTo>
                                  <a:pt x="228" y="338"/>
                                </a:lnTo>
                                <a:lnTo>
                                  <a:pt x="228" y="353"/>
                                </a:lnTo>
                                <a:lnTo>
                                  <a:pt x="203" y="353"/>
                                </a:lnTo>
                                <a:lnTo>
                                  <a:pt x="203" y="379"/>
                                </a:lnTo>
                                <a:lnTo>
                                  <a:pt x="231" y="379"/>
                                </a:lnTo>
                                <a:lnTo>
                                  <a:pt x="231" y="394"/>
                                </a:lnTo>
                                <a:lnTo>
                                  <a:pt x="246" y="394"/>
                                </a:lnTo>
                                <a:lnTo>
                                  <a:pt x="246" y="301"/>
                                </a:lnTo>
                                <a:lnTo>
                                  <a:pt x="251" y="300"/>
                                </a:lnTo>
                                <a:close/>
                                <a:moveTo>
                                  <a:pt x="276" y="357"/>
                                </a:moveTo>
                                <a:lnTo>
                                  <a:pt x="265" y="357"/>
                                </a:lnTo>
                                <a:lnTo>
                                  <a:pt x="265" y="394"/>
                                </a:lnTo>
                                <a:lnTo>
                                  <a:pt x="286" y="394"/>
                                </a:lnTo>
                                <a:lnTo>
                                  <a:pt x="277" y="359"/>
                                </a:lnTo>
                                <a:lnTo>
                                  <a:pt x="276" y="357"/>
                                </a:lnTo>
                                <a:close/>
                                <a:moveTo>
                                  <a:pt x="349" y="300"/>
                                </a:moveTo>
                                <a:lnTo>
                                  <a:pt x="273" y="300"/>
                                </a:lnTo>
                                <a:lnTo>
                                  <a:pt x="286" y="301"/>
                                </a:lnTo>
                                <a:lnTo>
                                  <a:pt x="296" y="306"/>
                                </a:lnTo>
                                <a:lnTo>
                                  <a:pt x="302" y="315"/>
                                </a:lnTo>
                                <a:lnTo>
                                  <a:pt x="304" y="328"/>
                                </a:lnTo>
                                <a:lnTo>
                                  <a:pt x="304" y="341"/>
                                </a:lnTo>
                                <a:lnTo>
                                  <a:pt x="299" y="348"/>
                                </a:lnTo>
                                <a:lnTo>
                                  <a:pt x="291" y="352"/>
                                </a:lnTo>
                                <a:lnTo>
                                  <a:pt x="293" y="352"/>
                                </a:lnTo>
                                <a:lnTo>
                                  <a:pt x="293" y="354"/>
                                </a:lnTo>
                                <a:lnTo>
                                  <a:pt x="294" y="356"/>
                                </a:lnTo>
                                <a:lnTo>
                                  <a:pt x="305" y="394"/>
                                </a:lnTo>
                                <a:lnTo>
                                  <a:pt x="345" y="394"/>
                                </a:lnTo>
                                <a:lnTo>
                                  <a:pt x="335" y="391"/>
                                </a:lnTo>
                                <a:lnTo>
                                  <a:pt x="324" y="380"/>
                                </a:lnTo>
                                <a:lnTo>
                                  <a:pt x="318" y="365"/>
                                </a:lnTo>
                                <a:lnTo>
                                  <a:pt x="317" y="348"/>
                                </a:lnTo>
                                <a:lnTo>
                                  <a:pt x="317" y="347"/>
                                </a:lnTo>
                                <a:lnTo>
                                  <a:pt x="319" y="330"/>
                                </a:lnTo>
                                <a:lnTo>
                                  <a:pt x="325" y="314"/>
                                </a:lnTo>
                                <a:lnTo>
                                  <a:pt x="336" y="303"/>
                                </a:lnTo>
                                <a:lnTo>
                                  <a:pt x="349" y="300"/>
                                </a:lnTo>
                                <a:close/>
                                <a:moveTo>
                                  <a:pt x="459" y="300"/>
                                </a:moveTo>
                                <a:lnTo>
                                  <a:pt x="443" y="300"/>
                                </a:lnTo>
                                <a:lnTo>
                                  <a:pt x="443" y="316"/>
                                </a:lnTo>
                                <a:lnTo>
                                  <a:pt x="416" y="316"/>
                                </a:lnTo>
                                <a:lnTo>
                                  <a:pt x="416" y="338"/>
                                </a:lnTo>
                                <a:lnTo>
                                  <a:pt x="440" y="338"/>
                                </a:lnTo>
                                <a:lnTo>
                                  <a:pt x="440" y="353"/>
                                </a:lnTo>
                                <a:lnTo>
                                  <a:pt x="416" y="353"/>
                                </a:lnTo>
                                <a:lnTo>
                                  <a:pt x="416" y="379"/>
                                </a:lnTo>
                                <a:lnTo>
                                  <a:pt x="444" y="379"/>
                                </a:lnTo>
                                <a:lnTo>
                                  <a:pt x="444" y="394"/>
                                </a:lnTo>
                                <a:lnTo>
                                  <a:pt x="459" y="394"/>
                                </a:lnTo>
                                <a:lnTo>
                                  <a:pt x="459" y="300"/>
                                </a:lnTo>
                                <a:close/>
                                <a:moveTo>
                                  <a:pt x="477" y="336"/>
                                </a:moveTo>
                                <a:lnTo>
                                  <a:pt x="477" y="336"/>
                                </a:lnTo>
                                <a:lnTo>
                                  <a:pt x="477" y="394"/>
                                </a:lnTo>
                                <a:lnTo>
                                  <a:pt x="507" y="394"/>
                                </a:lnTo>
                                <a:lnTo>
                                  <a:pt x="477" y="336"/>
                                </a:lnTo>
                                <a:close/>
                                <a:moveTo>
                                  <a:pt x="569" y="300"/>
                                </a:moveTo>
                                <a:lnTo>
                                  <a:pt x="523" y="300"/>
                                </a:lnTo>
                                <a:lnTo>
                                  <a:pt x="523" y="394"/>
                                </a:lnTo>
                                <a:lnTo>
                                  <a:pt x="568" y="394"/>
                                </a:lnTo>
                                <a:lnTo>
                                  <a:pt x="558" y="392"/>
                                </a:lnTo>
                                <a:lnTo>
                                  <a:pt x="547" y="381"/>
                                </a:lnTo>
                                <a:lnTo>
                                  <a:pt x="541" y="366"/>
                                </a:lnTo>
                                <a:lnTo>
                                  <a:pt x="539" y="347"/>
                                </a:lnTo>
                                <a:lnTo>
                                  <a:pt x="541" y="330"/>
                                </a:lnTo>
                                <a:lnTo>
                                  <a:pt x="547" y="314"/>
                                </a:lnTo>
                                <a:lnTo>
                                  <a:pt x="558" y="303"/>
                                </a:lnTo>
                                <a:lnTo>
                                  <a:pt x="569" y="300"/>
                                </a:lnTo>
                                <a:close/>
                                <a:moveTo>
                                  <a:pt x="695" y="300"/>
                                </a:moveTo>
                                <a:lnTo>
                                  <a:pt x="671" y="300"/>
                                </a:lnTo>
                                <a:lnTo>
                                  <a:pt x="647" y="358"/>
                                </a:lnTo>
                                <a:lnTo>
                                  <a:pt x="647" y="394"/>
                                </a:lnTo>
                                <a:lnTo>
                                  <a:pt x="695" y="394"/>
                                </a:lnTo>
                                <a:lnTo>
                                  <a:pt x="695" y="300"/>
                                </a:lnTo>
                                <a:close/>
                                <a:moveTo>
                                  <a:pt x="360" y="314"/>
                                </a:moveTo>
                                <a:lnTo>
                                  <a:pt x="337" y="314"/>
                                </a:lnTo>
                                <a:lnTo>
                                  <a:pt x="336" y="330"/>
                                </a:lnTo>
                                <a:lnTo>
                                  <a:pt x="336" y="366"/>
                                </a:lnTo>
                                <a:lnTo>
                                  <a:pt x="336" y="381"/>
                                </a:lnTo>
                                <a:lnTo>
                                  <a:pt x="364" y="381"/>
                                </a:lnTo>
                                <a:lnTo>
                                  <a:pt x="365" y="370"/>
                                </a:lnTo>
                                <a:lnTo>
                                  <a:pt x="365" y="357"/>
                                </a:lnTo>
                                <a:lnTo>
                                  <a:pt x="353" y="357"/>
                                </a:lnTo>
                                <a:lnTo>
                                  <a:pt x="353" y="342"/>
                                </a:lnTo>
                                <a:lnTo>
                                  <a:pt x="397" y="342"/>
                                </a:lnTo>
                                <a:lnTo>
                                  <a:pt x="397" y="323"/>
                                </a:lnTo>
                                <a:lnTo>
                                  <a:pt x="367" y="323"/>
                                </a:lnTo>
                                <a:lnTo>
                                  <a:pt x="363" y="318"/>
                                </a:lnTo>
                                <a:lnTo>
                                  <a:pt x="360" y="314"/>
                                </a:lnTo>
                                <a:close/>
                                <a:moveTo>
                                  <a:pt x="582" y="314"/>
                                </a:moveTo>
                                <a:lnTo>
                                  <a:pt x="562" y="314"/>
                                </a:lnTo>
                                <a:lnTo>
                                  <a:pt x="558" y="330"/>
                                </a:lnTo>
                                <a:lnTo>
                                  <a:pt x="558" y="360"/>
                                </a:lnTo>
                                <a:lnTo>
                                  <a:pt x="561" y="380"/>
                                </a:lnTo>
                                <a:lnTo>
                                  <a:pt x="583" y="380"/>
                                </a:lnTo>
                                <a:lnTo>
                                  <a:pt x="587" y="376"/>
                                </a:lnTo>
                                <a:lnTo>
                                  <a:pt x="592" y="370"/>
                                </a:lnTo>
                                <a:lnTo>
                                  <a:pt x="629" y="370"/>
                                </a:lnTo>
                                <a:lnTo>
                                  <a:pt x="629" y="359"/>
                                </a:lnTo>
                                <a:lnTo>
                                  <a:pt x="615" y="325"/>
                                </a:lnTo>
                                <a:lnTo>
                                  <a:pt x="590" y="325"/>
                                </a:lnTo>
                                <a:lnTo>
                                  <a:pt x="586" y="319"/>
                                </a:lnTo>
                                <a:lnTo>
                                  <a:pt x="582" y="314"/>
                                </a:lnTo>
                                <a:close/>
                                <a:moveTo>
                                  <a:pt x="149" y="333"/>
                                </a:moveTo>
                                <a:lnTo>
                                  <a:pt x="149" y="333"/>
                                </a:lnTo>
                                <a:lnTo>
                                  <a:pt x="131" y="369"/>
                                </a:lnTo>
                                <a:lnTo>
                                  <a:pt x="149" y="369"/>
                                </a:lnTo>
                                <a:lnTo>
                                  <a:pt x="149" y="333"/>
                                </a:lnTo>
                                <a:close/>
                                <a:moveTo>
                                  <a:pt x="506" y="300"/>
                                </a:moveTo>
                                <a:lnTo>
                                  <a:pt x="477" y="300"/>
                                </a:lnTo>
                                <a:lnTo>
                                  <a:pt x="505" y="356"/>
                                </a:lnTo>
                                <a:lnTo>
                                  <a:pt x="506" y="356"/>
                                </a:lnTo>
                                <a:lnTo>
                                  <a:pt x="506" y="300"/>
                                </a:lnTo>
                                <a:close/>
                                <a:moveTo>
                                  <a:pt x="652" y="300"/>
                                </a:moveTo>
                                <a:lnTo>
                                  <a:pt x="624" y="300"/>
                                </a:lnTo>
                                <a:lnTo>
                                  <a:pt x="638" y="343"/>
                                </a:lnTo>
                                <a:lnTo>
                                  <a:pt x="652" y="300"/>
                                </a:lnTo>
                                <a:close/>
                                <a:moveTo>
                                  <a:pt x="284" y="314"/>
                                </a:moveTo>
                                <a:lnTo>
                                  <a:pt x="267" y="314"/>
                                </a:lnTo>
                                <a:lnTo>
                                  <a:pt x="265" y="314"/>
                                </a:lnTo>
                                <a:lnTo>
                                  <a:pt x="265" y="343"/>
                                </a:lnTo>
                                <a:lnTo>
                                  <a:pt x="283" y="343"/>
                                </a:lnTo>
                                <a:lnTo>
                                  <a:pt x="286" y="339"/>
                                </a:lnTo>
                                <a:lnTo>
                                  <a:pt x="286" y="320"/>
                                </a:lnTo>
                                <a:lnTo>
                                  <a:pt x="284" y="314"/>
                                </a:lnTo>
                                <a:close/>
                                <a:moveTo>
                                  <a:pt x="149" y="300"/>
                                </a:moveTo>
                                <a:lnTo>
                                  <a:pt x="113" y="300"/>
                                </a:lnTo>
                                <a:lnTo>
                                  <a:pt x="131" y="336"/>
                                </a:lnTo>
                                <a:lnTo>
                                  <a:pt x="149" y="300"/>
                                </a:lnTo>
                                <a:close/>
                                <a:moveTo>
                                  <a:pt x="695" y="299"/>
                                </a:moveTo>
                                <a:lnTo>
                                  <a:pt x="586" y="299"/>
                                </a:lnTo>
                                <a:lnTo>
                                  <a:pt x="593" y="304"/>
                                </a:lnTo>
                                <a:lnTo>
                                  <a:pt x="600" y="312"/>
                                </a:lnTo>
                                <a:lnTo>
                                  <a:pt x="590" y="325"/>
                                </a:lnTo>
                                <a:lnTo>
                                  <a:pt x="615" y="325"/>
                                </a:lnTo>
                                <a:lnTo>
                                  <a:pt x="604" y="300"/>
                                </a:lnTo>
                                <a:lnTo>
                                  <a:pt x="695" y="300"/>
                                </a:lnTo>
                                <a:lnTo>
                                  <a:pt x="695" y="299"/>
                                </a:lnTo>
                                <a:close/>
                                <a:moveTo>
                                  <a:pt x="575" y="299"/>
                                </a:moveTo>
                                <a:lnTo>
                                  <a:pt x="363" y="299"/>
                                </a:lnTo>
                                <a:lnTo>
                                  <a:pt x="370" y="303"/>
                                </a:lnTo>
                                <a:lnTo>
                                  <a:pt x="377" y="310"/>
                                </a:lnTo>
                                <a:lnTo>
                                  <a:pt x="367" y="323"/>
                                </a:lnTo>
                                <a:lnTo>
                                  <a:pt x="397" y="323"/>
                                </a:lnTo>
                                <a:lnTo>
                                  <a:pt x="397" y="300"/>
                                </a:lnTo>
                                <a:lnTo>
                                  <a:pt x="569" y="300"/>
                                </a:lnTo>
                                <a:lnTo>
                                  <a:pt x="575" y="299"/>
                                </a:lnTo>
                                <a:close/>
                                <a:moveTo>
                                  <a:pt x="464" y="0"/>
                                </a:moveTo>
                                <a:lnTo>
                                  <a:pt x="232" y="0"/>
                                </a:lnTo>
                                <a:lnTo>
                                  <a:pt x="232" y="231"/>
                                </a:lnTo>
                                <a:lnTo>
                                  <a:pt x="464" y="231"/>
                                </a:lnTo>
                                <a:lnTo>
                                  <a:pt x="4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A0C50" id="Group 102" o:spid="_x0000_s1026" style="position:absolute;margin-left:147.4pt;margin-top:16.5pt;width:43.4pt;height:43.4pt;z-index:251652608;mso-wrap-distance-left:0;mso-wrap-distance-right:0;mso-position-horizontal-relative:page" coordorigin="3034,358" coordsize="868,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">
                <v:shape id="Freeform 104" o:spid="_x0000_s1027" style="position:absolute;left:3034;top:358;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" path="m759,l108,,67,9,33,34,9,68,,109,,760r9,40l33,835r35,24l108,868r651,l800,859r34,-24l859,800r9,-40l868,109,859,68,834,34,800,9,759,xe" fillcolor="#00395d" stroked="f">
                  <v:path arrowok="t" o:connecttype="custom" o:connectlocs="759,358;108,358;67,367;33,392;9,426;0,467;0,1118;9,1158;33,1193;68,1217;108,1226;759,1226;800,1217;834,1193;859,1158;868,1118;868,467;859,426;834,392;800,367;759,358" o:connectangles="0,0,0,0,0,0,0,0,0,0,0,0,0,0,0,0,0,0,0,0,0"/>
                </v:shape>
                <v:shape id="AutoShape 103" o:spid="_x0000_s1028" style="position:absolute;left:3120;top:445;width:696;height:695;visibility:visible;mso-wrap-style:square;v-text-anchor:top" coordsize="69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" path="m464,463r-232,l232,694r232,l464,463xm695,231l,231,,463r695,l695,396r-344,l345,394r-311,l34,300r217,l255,300r9,l349,300r4,-1l695,299r,-68xm397,342r-15,l382,354r-1,14l376,382r-9,10l351,396r223,l568,394r-171,l397,342xm629,370r-37,l601,383r-6,7l586,396r109,l695,394r-66,l629,370xm95,300r-16,l79,316r-27,l52,338r25,l77,353r-25,l52,379r29,l81,394r14,l95,300xm113,334r,60l149,394r,-25l131,369,113,334xm185,300r-19,l166,394r19,l185,300xm251,300r-21,l230,316r-27,l203,338r25,l228,353r-25,l203,379r28,l231,394r15,l246,301r5,-1xm276,357r-11,l265,394r21,l277,359r-1,-2xm349,300r-76,l286,301r10,5l302,315r2,13l304,341r-5,7l291,352r2,l293,354r1,2l305,394r40,l335,391,324,380r-6,-15l317,348r,-1l319,330r6,-16l336,303r13,-3xm459,300r-16,l443,316r-27,l416,338r24,l440,353r-24,l416,379r28,l444,394r15,l459,300xm477,336r,l477,394r30,l477,336xm569,300r-46,l523,394r45,l558,392,547,381r-6,-15l539,347r2,-17l547,314r11,-11l569,300xm695,300r-24,l647,358r,36l695,394r,-94xm360,314r-23,l336,330r,36l336,381r28,l365,370r,-13l353,357r,-15l397,342r,-19l367,323r-4,-5l360,314xm582,314r-20,l558,330r,30l561,380r22,l587,376r5,-6l629,370r,-11l615,325r-25,l586,319r-4,-5xm149,333r,l131,369r18,l149,333xm506,300r-29,l505,356r1,l506,300xm652,300r-28,l638,343r14,-43xm284,314r-17,l265,314r,29l283,343r3,-4l286,320r-2,-6xm149,300r-36,l131,336r18,-36xm695,299r-109,l593,304r7,8l590,325r25,l604,300r91,l695,299xm575,299r-212,l370,303r7,7l367,323r30,l397,300r172,l575,299xm464,l232,r,231l464,231,464,xe" stroked="f">
                  <v:path arrowok="t" o:connecttype="custom" o:connectlocs="464,1139;0,908;345,839;255,745;695,744;382,799;351,841;397,787;595,835;629,839;79,761;77,798;81,839;113,839;113,779;185,839;230,761;228,798;231,839;276,802;277,804;286,746;304,786;293,797;345,839;317,793;336,748;443,761;440,798;444,839;477,781;569,745;558,837;541,775;695,745;695,839;336,775;365,815;397,787;360,759;558,805;592,815;590,770;149,778;506,745;506,745;652,745;265,788;284,759;149,745;600,757;695,745;370,748;397,745;232,445" o:connectangles="0,0,0,0,0,0,0,0,0,0,0,0,0,0,0,0,0,0,0,0,0,0,0,0,0,0,0,0,0,0,0,0,0,0,0,0,0,0,0,0,0,0,0,0,0,0,0,0,0,0,0,0,0,0,0"/>
                </v:shape>
                <w10:wrap type="topAndBottom" anchorx="page"/>
              </v:group>
            </w:pict>
          </mc:Fallback>
        </mc:AlternateContent>
      </w:r>
      <w:r>
        <w:rPr>
          <w:noProof/>
        </w:rPr>
        <mc:AlternateContent>
          <mc:Choice Requires="wpg">
            <w:drawing>
              <wp:anchor distT="0" distB="0" distL="0" distR="0" simplePos="0" relativeHeight="251651584" behindDoc="0" locked="0" layoutInCell="1" allowOverlap="1" wp14:anchorId="2719FAAD" wp14:editId="7F736C42">
                <wp:simplePos x="0" y="0"/>
                <wp:positionH relativeFrom="page">
                  <wp:posOffset>1234440</wp:posOffset>
                </wp:positionH>
                <wp:positionV relativeFrom="paragraph">
                  <wp:posOffset>227330</wp:posOffset>
                </wp:positionV>
                <wp:extent cx="551180" cy="551180"/>
                <wp:effectExtent l="5715" t="6985" r="5080" b="3810"/>
                <wp:wrapTopAndBottom/>
                <wp:docPr id="143"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2049" y="358"/>
                          <a:chExt cx="868" cy="868"/>
                        </a:xfrm>
                      </wpg:grpSpPr>
                      <wps:wsp>
                        <wps:cNvPr id="144" name="Freeform 109"/>
                        <wps:cNvSpPr>
                          <a:spLocks/>
                        </wps:cNvSpPr>
                        <wps:spPr bwMode="auto">
                          <a:xfrm>
                            <a:off x="2049" y="358"/>
                            <a:ext cx="868" cy="868"/>
                          </a:xfrm>
                          <a:custGeom>
                            <a:avLst/>
                            <a:gdLst>
                              <a:gd name="T0" fmla="+- 0 2803 2049"/>
                              <a:gd name="T1" fmla="*/ T0 w 868"/>
                              <a:gd name="T2" fmla="+- 0 358 358"/>
                              <a:gd name="T3" fmla="*/ 358 h 868"/>
                              <a:gd name="T4" fmla="+- 0 2163 2049"/>
                              <a:gd name="T5" fmla="*/ T4 w 868"/>
                              <a:gd name="T6" fmla="+- 0 358 358"/>
                              <a:gd name="T7" fmla="*/ 358 h 868"/>
                              <a:gd name="T8" fmla="+- 0 2119 2049"/>
                              <a:gd name="T9" fmla="*/ T8 w 868"/>
                              <a:gd name="T10" fmla="+- 0 367 358"/>
                              <a:gd name="T11" fmla="*/ 367 h 868"/>
                              <a:gd name="T12" fmla="+- 0 2083 2049"/>
                              <a:gd name="T13" fmla="*/ T12 w 868"/>
                              <a:gd name="T14" fmla="+- 0 392 358"/>
                              <a:gd name="T15" fmla="*/ 392 h 868"/>
                              <a:gd name="T16" fmla="+- 0 2058 2049"/>
                              <a:gd name="T17" fmla="*/ T16 w 868"/>
                              <a:gd name="T18" fmla="+- 0 428 358"/>
                              <a:gd name="T19" fmla="*/ 428 h 868"/>
                              <a:gd name="T20" fmla="+- 0 2049 2049"/>
                              <a:gd name="T21" fmla="*/ T20 w 868"/>
                              <a:gd name="T22" fmla="+- 0 472 358"/>
                              <a:gd name="T23" fmla="*/ 472 h 868"/>
                              <a:gd name="T24" fmla="+- 0 2049 2049"/>
                              <a:gd name="T25" fmla="*/ T24 w 868"/>
                              <a:gd name="T26" fmla="+- 0 1112 358"/>
                              <a:gd name="T27" fmla="*/ 1112 h 868"/>
                              <a:gd name="T28" fmla="+- 0 2058 2049"/>
                              <a:gd name="T29" fmla="*/ T28 w 868"/>
                              <a:gd name="T30" fmla="+- 0 1157 358"/>
                              <a:gd name="T31" fmla="*/ 1157 h 868"/>
                              <a:gd name="T32" fmla="+- 0 2083 2049"/>
                              <a:gd name="T33" fmla="*/ T32 w 868"/>
                              <a:gd name="T34" fmla="+- 0 1193 358"/>
                              <a:gd name="T35" fmla="*/ 1193 h 868"/>
                              <a:gd name="T36" fmla="+- 0 2119 2049"/>
                              <a:gd name="T37" fmla="*/ T36 w 868"/>
                              <a:gd name="T38" fmla="+- 0 1217 358"/>
                              <a:gd name="T39" fmla="*/ 1217 h 868"/>
                              <a:gd name="T40" fmla="+- 0 2163 2049"/>
                              <a:gd name="T41" fmla="*/ T40 w 868"/>
                              <a:gd name="T42" fmla="+- 0 1226 358"/>
                              <a:gd name="T43" fmla="*/ 1226 h 868"/>
                              <a:gd name="T44" fmla="+- 0 2803 2049"/>
                              <a:gd name="T45" fmla="*/ T44 w 868"/>
                              <a:gd name="T46" fmla="+- 0 1226 358"/>
                              <a:gd name="T47" fmla="*/ 1226 h 868"/>
                              <a:gd name="T48" fmla="+- 0 2848 2049"/>
                              <a:gd name="T49" fmla="*/ T48 w 868"/>
                              <a:gd name="T50" fmla="+- 0 1217 358"/>
                              <a:gd name="T51" fmla="*/ 1217 h 868"/>
                              <a:gd name="T52" fmla="+- 0 2884 2049"/>
                              <a:gd name="T53" fmla="*/ T52 w 868"/>
                              <a:gd name="T54" fmla="+- 0 1193 358"/>
                              <a:gd name="T55" fmla="*/ 1193 h 868"/>
                              <a:gd name="T56" fmla="+- 0 2908 2049"/>
                              <a:gd name="T57" fmla="*/ T56 w 868"/>
                              <a:gd name="T58" fmla="+- 0 1157 358"/>
                              <a:gd name="T59" fmla="*/ 1157 h 868"/>
                              <a:gd name="T60" fmla="+- 0 2917 2049"/>
                              <a:gd name="T61" fmla="*/ T60 w 868"/>
                              <a:gd name="T62" fmla="+- 0 1112 358"/>
                              <a:gd name="T63" fmla="*/ 1112 h 868"/>
                              <a:gd name="T64" fmla="+- 0 2917 2049"/>
                              <a:gd name="T65" fmla="*/ T64 w 868"/>
                              <a:gd name="T66" fmla="+- 0 472 358"/>
                              <a:gd name="T67" fmla="*/ 472 h 868"/>
                              <a:gd name="T68" fmla="+- 0 2908 2049"/>
                              <a:gd name="T69" fmla="*/ T68 w 868"/>
                              <a:gd name="T70" fmla="+- 0 428 358"/>
                              <a:gd name="T71" fmla="*/ 428 h 868"/>
                              <a:gd name="T72" fmla="+- 0 2884 2049"/>
                              <a:gd name="T73" fmla="*/ T72 w 868"/>
                              <a:gd name="T74" fmla="+- 0 392 358"/>
                              <a:gd name="T75" fmla="*/ 392 h 868"/>
                              <a:gd name="T76" fmla="+- 0 2848 2049"/>
                              <a:gd name="T77" fmla="*/ T76 w 868"/>
                              <a:gd name="T78" fmla="+- 0 367 358"/>
                              <a:gd name="T79" fmla="*/ 367 h 868"/>
                              <a:gd name="T80" fmla="+- 0 2803 2049"/>
                              <a:gd name="T81" fmla="*/ T80 w 868"/>
                              <a:gd name="T82" fmla="+- 0 358 358"/>
                              <a:gd name="T83" fmla="*/ 358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8" h="868">
                                <a:moveTo>
                                  <a:pt x="754" y="0"/>
                                </a:moveTo>
                                <a:lnTo>
                                  <a:pt x="114" y="0"/>
                                </a:lnTo>
                                <a:lnTo>
                                  <a:pt x="70" y="9"/>
                                </a:lnTo>
                                <a:lnTo>
                                  <a:pt x="34" y="34"/>
                                </a:lnTo>
                                <a:lnTo>
                                  <a:pt x="9" y="70"/>
                                </a:lnTo>
                                <a:lnTo>
                                  <a:pt x="0" y="114"/>
                                </a:lnTo>
                                <a:lnTo>
                                  <a:pt x="0" y="754"/>
                                </a:lnTo>
                                <a:lnTo>
                                  <a:pt x="9" y="799"/>
                                </a:lnTo>
                                <a:lnTo>
                                  <a:pt x="34" y="835"/>
                                </a:lnTo>
                                <a:lnTo>
                                  <a:pt x="70" y="859"/>
                                </a:lnTo>
                                <a:lnTo>
                                  <a:pt x="114" y="868"/>
                                </a:lnTo>
                                <a:lnTo>
                                  <a:pt x="754" y="868"/>
                                </a:lnTo>
                                <a:lnTo>
                                  <a:pt x="799" y="859"/>
                                </a:lnTo>
                                <a:lnTo>
                                  <a:pt x="835" y="835"/>
                                </a:lnTo>
                                <a:lnTo>
                                  <a:pt x="859" y="799"/>
                                </a:lnTo>
                                <a:lnTo>
                                  <a:pt x="868" y="754"/>
                                </a:lnTo>
                                <a:lnTo>
                                  <a:pt x="868" y="114"/>
                                </a:lnTo>
                                <a:lnTo>
                                  <a:pt x="859" y="70"/>
                                </a:lnTo>
                                <a:lnTo>
                                  <a:pt x="835" y="34"/>
                                </a:lnTo>
                                <a:lnTo>
                                  <a:pt x="799" y="9"/>
                                </a:lnTo>
                                <a:lnTo>
                                  <a:pt x="754" y="0"/>
                                </a:lnTo>
                                <a:close/>
                              </a:path>
                            </a:pathLst>
                          </a:custGeom>
                          <a:solidFill>
                            <a:srgbClr val="003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108"/>
                        <wps:cNvSpPr>
                          <a:spLocks/>
                        </wps:cNvSpPr>
                        <wps:spPr bwMode="auto">
                          <a:xfrm>
                            <a:off x="2506" y="558"/>
                            <a:ext cx="98" cy="52"/>
                          </a:xfrm>
                          <a:custGeom>
                            <a:avLst/>
                            <a:gdLst>
                              <a:gd name="T0" fmla="+- 0 2603 2506"/>
                              <a:gd name="T1" fmla="*/ T0 w 98"/>
                              <a:gd name="T2" fmla="+- 0 595 558"/>
                              <a:gd name="T3" fmla="*/ 595 h 52"/>
                              <a:gd name="T4" fmla="+- 0 2506 2506"/>
                              <a:gd name="T5" fmla="*/ T4 w 98"/>
                              <a:gd name="T6" fmla="+- 0 595 558"/>
                              <a:gd name="T7" fmla="*/ 595 h 52"/>
                              <a:gd name="T8" fmla="+- 0 2506 2506"/>
                              <a:gd name="T9" fmla="*/ T8 w 98"/>
                              <a:gd name="T10" fmla="+- 0 609 558"/>
                              <a:gd name="T11" fmla="*/ 609 h 52"/>
                              <a:gd name="T12" fmla="+- 0 2603 2506"/>
                              <a:gd name="T13" fmla="*/ T12 w 98"/>
                              <a:gd name="T14" fmla="+- 0 609 558"/>
                              <a:gd name="T15" fmla="*/ 609 h 52"/>
                              <a:gd name="T16" fmla="+- 0 2603 2506"/>
                              <a:gd name="T17" fmla="*/ T16 w 98"/>
                              <a:gd name="T18" fmla="+- 0 595 558"/>
                              <a:gd name="T19" fmla="*/ 595 h 52"/>
                              <a:gd name="T20" fmla="+- 0 2555 2506"/>
                              <a:gd name="T21" fmla="*/ T20 w 98"/>
                              <a:gd name="T22" fmla="+- 0 558 558"/>
                              <a:gd name="T23" fmla="*/ 558 h 52"/>
                              <a:gd name="T24" fmla="+- 0 2543 2506"/>
                              <a:gd name="T25" fmla="*/ T24 w 98"/>
                              <a:gd name="T26" fmla="+- 0 560 558"/>
                              <a:gd name="T27" fmla="*/ 560 h 52"/>
                              <a:gd name="T28" fmla="+- 0 2533 2506"/>
                              <a:gd name="T29" fmla="*/ T28 w 98"/>
                              <a:gd name="T30" fmla="+- 0 566 558"/>
                              <a:gd name="T31" fmla="*/ 566 h 52"/>
                              <a:gd name="T32" fmla="+- 0 2526 2506"/>
                              <a:gd name="T33" fmla="*/ T32 w 98"/>
                              <a:gd name="T34" fmla="+- 0 575 558"/>
                              <a:gd name="T35" fmla="*/ 575 h 52"/>
                              <a:gd name="T36" fmla="+- 0 2524 2506"/>
                              <a:gd name="T37" fmla="*/ T36 w 98"/>
                              <a:gd name="T38" fmla="+- 0 586 558"/>
                              <a:gd name="T39" fmla="*/ 586 h 52"/>
                              <a:gd name="T40" fmla="+- 0 2524 2506"/>
                              <a:gd name="T41" fmla="*/ T40 w 98"/>
                              <a:gd name="T42" fmla="+- 0 595 558"/>
                              <a:gd name="T43" fmla="*/ 595 h 52"/>
                              <a:gd name="T44" fmla="+- 0 2585 2506"/>
                              <a:gd name="T45" fmla="*/ T44 w 98"/>
                              <a:gd name="T46" fmla="+- 0 595 558"/>
                              <a:gd name="T47" fmla="*/ 595 h 52"/>
                              <a:gd name="T48" fmla="+- 0 2585 2506"/>
                              <a:gd name="T49" fmla="*/ T48 w 98"/>
                              <a:gd name="T50" fmla="+- 0 586 558"/>
                              <a:gd name="T51" fmla="*/ 586 h 52"/>
                              <a:gd name="T52" fmla="+- 0 2583 2506"/>
                              <a:gd name="T53" fmla="*/ T52 w 98"/>
                              <a:gd name="T54" fmla="+- 0 575 558"/>
                              <a:gd name="T55" fmla="*/ 575 h 52"/>
                              <a:gd name="T56" fmla="+- 0 2576 2506"/>
                              <a:gd name="T57" fmla="*/ T56 w 98"/>
                              <a:gd name="T58" fmla="+- 0 566 558"/>
                              <a:gd name="T59" fmla="*/ 566 h 52"/>
                              <a:gd name="T60" fmla="+- 0 2567 2506"/>
                              <a:gd name="T61" fmla="*/ T60 w 98"/>
                              <a:gd name="T62" fmla="+- 0 560 558"/>
                              <a:gd name="T63" fmla="*/ 560 h 52"/>
                              <a:gd name="T64" fmla="+- 0 2555 2506"/>
                              <a:gd name="T65" fmla="*/ T64 w 98"/>
                              <a:gd name="T66" fmla="+- 0 558 558"/>
                              <a:gd name="T67" fmla="*/ 55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52">
                                <a:moveTo>
                                  <a:pt x="97" y="37"/>
                                </a:moveTo>
                                <a:lnTo>
                                  <a:pt x="0" y="37"/>
                                </a:lnTo>
                                <a:lnTo>
                                  <a:pt x="0" y="51"/>
                                </a:lnTo>
                                <a:lnTo>
                                  <a:pt x="97" y="51"/>
                                </a:lnTo>
                                <a:lnTo>
                                  <a:pt x="97" y="37"/>
                                </a:lnTo>
                                <a:close/>
                                <a:moveTo>
                                  <a:pt x="49" y="0"/>
                                </a:moveTo>
                                <a:lnTo>
                                  <a:pt x="37" y="2"/>
                                </a:lnTo>
                                <a:lnTo>
                                  <a:pt x="27" y="8"/>
                                </a:lnTo>
                                <a:lnTo>
                                  <a:pt x="20" y="17"/>
                                </a:lnTo>
                                <a:lnTo>
                                  <a:pt x="18" y="28"/>
                                </a:lnTo>
                                <a:lnTo>
                                  <a:pt x="18" y="37"/>
                                </a:lnTo>
                                <a:lnTo>
                                  <a:pt x="79" y="37"/>
                                </a:lnTo>
                                <a:lnTo>
                                  <a:pt x="79" y="28"/>
                                </a:lnTo>
                                <a:lnTo>
                                  <a:pt x="77" y="17"/>
                                </a:lnTo>
                                <a:lnTo>
                                  <a:pt x="70" y="8"/>
                                </a:lnTo>
                                <a:lnTo>
                                  <a:pt x="61" y="2"/>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107"/>
                        <wps:cNvSpPr>
                          <a:spLocks/>
                        </wps:cNvSpPr>
                        <wps:spPr bwMode="auto">
                          <a:xfrm>
                            <a:off x="2228" y="896"/>
                            <a:ext cx="504" cy="131"/>
                          </a:xfrm>
                          <a:custGeom>
                            <a:avLst/>
                            <a:gdLst>
                              <a:gd name="T0" fmla="+- 0 2641 2228"/>
                              <a:gd name="T1" fmla="*/ T0 w 504"/>
                              <a:gd name="T2" fmla="+- 0 902 896"/>
                              <a:gd name="T3" fmla="*/ 902 h 131"/>
                              <a:gd name="T4" fmla="+- 0 2607 2228"/>
                              <a:gd name="T5" fmla="*/ T4 w 504"/>
                              <a:gd name="T6" fmla="+- 0 936 896"/>
                              <a:gd name="T7" fmla="*/ 936 h 131"/>
                              <a:gd name="T8" fmla="+- 0 2607 2228"/>
                              <a:gd name="T9" fmla="*/ T8 w 504"/>
                              <a:gd name="T10" fmla="+- 0 987 896"/>
                              <a:gd name="T11" fmla="*/ 987 h 131"/>
                              <a:gd name="T12" fmla="+- 0 2641 2228"/>
                              <a:gd name="T13" fmla="*/ T12 w 504"/>
                              <a:gd name="T14" fmla="+- 0 1022 896"/>
                              <a:gd name="T15" fmla="*/ 1022 h 131"/>
                              <a:gd name="T16" fmla="+- 0 2692 2228"/>
                              <a:gd name="T17" fmla="*/ T16 w 504"/>
                              <a:gd name="T18" fmla="+- 0 1022 896"/>
                              <a:gd name="T19" fmla="*/ 1022 h 131"/>
                              <a:gd name="T20" fmla="+- 0 2723 2228"/>
                              <a:gd name="T21" fmla="*/ T20 w 504"/>
                              <a:gd name="T22" fmla="+- 0 993 896"/>
                              <a:gd name="T23" fmla="*/ 993 h 131"/>
                              <a:gd name="T24" fmla="+- 0 2654 2228"/>
                              <a:gd name="T25" fmla="*/ T24 w 504"/>
                              <a:gd name="T26" fmla="+- 0 991 896"/>
                              <a:gd name="T27" fmla="*/ 991 h 131"/>
                              <a:gd name="T28" fmla="+- 0 2638 2228"/>
                              <a:gd name="T29" fmla="*/ T28 w 504"/>
                              <a:gd name="T30" fmla="+- 0 974 896"/>
                              <a:gd name="T31" fmla="*/ 974 h 131"/>
                              <a:gd name="T32" fmla="+- 0 2638 2228"/>
                              <a:gd name="T33" fmla="*/ T32 w 504"/>
                              <a:gd name="T34" fmla="+- 0 950 896"/>
                              <a:gd name="T35" fmla="*/ 950 h 131"/>
                              <a:gd name="T36" fmla="+- 0 2654 2228"/>
                              <a:gd name="T37" fmla="*/ T36 w 504"/>
                              <a:gd name="T38" fmla="+- 0 933 896"/>
                              <a:gd name="T39" fmla="*/ 933 h 131"/>
                              <a:gd name="T40" fmla="+- 0 2723 2228"/>
                              <a:gd name="T41" fmla="*/ T40 w 504"/>
                              <a:gd name="T42" fmla="+- 0 931 896"/>
                              <a:gd name="T43" fmla="*/ 931 h 131"/>
                              <a:gd name="T44" fmla="+- 0 2692 2228"/>
                              <a:gd name="T45" fmla="*/ T44 w 504"/>
                              <a:gd name="T46" fmla="+- 0 902 896"/>
                              <a:gd name="T47" fmla="*/ 902 h 131"/>
                              <a:gd name="T48" fmla="+- 0 2723 2228"/>
                              <a:gd name="T49" fmla="*/ T48 w 504"/>
                              <a:gd name="T50" fmla="+- 0 931 896"/>
                              <a:gd name="T51" fmla="*/ 931 h 131"/>
                              <a:gd name="T52" fmla="+- 0 2679 2228"/>
                              <a:gd name="T53" fmla="*/ T52 w 504"/>
                              <a:gd name="T54" fmla="+- 0 933 896"/>
                              <a:gd name="T55" fmla="*/ 933 h 131"/>
                              <a:gd name="T56" fmla="+- 0 2695 2228"/>
                              <a:gd name="T57" fmla="*/ T56 w 504"/>
                              <a:gd name="T58" fmla="+- 0 950 896"/>
                              <a:gd name="T59" fmla="*/ 950 h 131"/>
                              <a:gd name="T60" fmla="+- 0 2695 2228"/>
                              <a:gd name="T61" fmla="*/ T60 w 504"/>
                              <a:gd name="T62" fmla="+- 0 974 896"/>
                              <a:gd name="T63" fmla="*/ 974 h 131"/>
                              <a:gd name="T64" fmla="+- 0 2679 2228"/>
                              <a:gd name="T65" fmla="*/ T64 w 504"/>
                              <a:gd name="T66" fmla="+- 0 991 896"/>
                              <a:gd name="T67" fmla="*/ 991 h 131"/>
                              <a:gd name="T68" fmla="+- 0 2723 2228"/>
                              <a:gd name="T69" fmla="*/ T68 w 504"/>
                              <a:gd name="T70" fmla="+- 0 993 896"/>
                              <a:gd name="T71" fmla="*/ 993 h 131"/>
                              <a:gd name="T72" fmla="+- 0 2732 2228"/>
                              <a:gd name="T73" fmla="*/ T72 w 504"/>
                              <a:gd name="T74" fmla="+- 0 962 896"/>
                              <a:gd name="T75" fmla="*/ 962 h 131"/>
                              <a:gd name="T76" fmla="+- 0 2723 2228"/>
                              <a:gd name="T77" fmla="*/ T76 w 504"/>
                              <a:gd name="T78" fmla="+- 0 931 896"/>
                              <a:gd name="T79" fmla="*/ 931 h 131"/>
                              <a:gd name="T80" fmla="+- 0 2268 2228"/>
                              <a:gd name="T81" fmla="*/ T80 w 504"/>
                              <a:gd name="T82" fmla="+- 0 901 896"/>
                              <a:gd name="T83" fmla="*/ 901 h 131"/>
                              <a:gd name="T84" fmla="+- 0 2234 2228"/>
                              <a:gd name="T85" fmla="*/ T84 w 504"/>
                              <a:gd name="T86" fmla="+- 0 936 896"/>
                              <a:gd name="T87" fmla="*/ 936 h 131"/>
                              <a:gd name="T88" fmla="+- 0 2234 2228"/>
                              <a:gd name="T89" fmla="*/ T88 w 504"/>
                              <a:gd name="T90" fmla="+- 0 987 896"/>
                              <a:gd name="T91" fmla="*/ 987 h 131"/>
                              <a:gd name="T92" fmla="+- 0 2268 2228"/>
                              <a:gd name="T93" fmla="*/ T92 w 504"/>
                              <a:gd name="T94" fmla="+- 0 1021 896"/>
                              <a:gd name="T95" fmla="*/ 1021 h 131"/>
                              <a:gd name="T96" fmla="+- 0 2319 2228"/>
                              <a:gd name="T97" fmla="*/ T96 w 504"/>
                              <a:gd name="T98" fmla="+- 0 1021 896"/>
                              <a:gd name="T99" fmla="*/ 1021 h 131"/>
                              <a:gd name="T100" fmla="+- 0 2350 2228"/>
                              <a:gd name="T101" fmla="*/ T100 w 504"/>
                              <a:gd name="T102" fmla="+- 0 992 896"/>
                              <a:gd name="T103" fmla="*/ 992 h 131"/>
                              <a:gd name="T104" fmla="+- 0 2282 2228"/>
                              <a:gd name="T105" fmla="*/ T104 w 504"/>
                              <a:gd name="T106" fmla="+- 0 990 896"/>
                              <a:gd name="T107" fmla="*/ 990 h 131"/>
                              <a:gd name="T108" fmla="+- 0 2265 2228"/>
                              <a:gd name="T109" fmla="*/ T108 w 504"/>
                              <a:gd name="T110" fmla="+- 0 973 896"/>
                              <a:gd name="T111" fmla="*/ 973 h 131"/>
                              <a:gd name="T112" fmla="+- 0 2265 2228"/>
                              <a:gd name="T113" fmla="*/ T112 w 504"/>
                              <a:gd name="T114" fmla="+- 0 949 896"/>
                              <a:gd name="T115" fmla="*/ 949 h 131"/>
                              <a:gd name="T116" fmla="+- 0 2282 2228"/>
                              <a:gd name="T117" fmla="*/ T116 w 504"/>
                              <a:gd name="T118" fmla="+- 0 932 896"/>
                              <a:gd name="T119" fmla="*/ 932 h 131"/>
                              <a:gd name="T120" fmla="+- 0 2350 2228"/>
                              <a:gd name="T121" fmla="*/ T120 w 504"/>
                              <a:gd name="T122" fmla="+- 0 930 896"/>
                              <a:gd name="T123" fmla="*/ 930 h 131"/>
                              <a:gd name="T124" fmla="+- 0 2319 2228"/>
                              <a:gd name="T125" fmla="*/ T124 w 504"/>
                              <a:gd name="T126" fmla="+- 0 901 896"/>
                              <a:gd name="T127" fmla="*/ 901 h 131"/>
                              <a:gd name="T128" fmla="+- 0 2350 2228"/>
                              <a:gd name="T129" fmla="*/ T128 w 504"/>
                              <a:gd name="T130" fmla="+- 0 930 896"/>
                              <a:gd name="T131" fmla="*/ 930 h 131"/>
                              <a:gd name="T132" fmla="+- 0 2306 2228"/>
                              <a:gd name="T133" fmla="*/ T132 w 504"/>
                              <a:gd name="T134" fmla="+- 0 932 896"/>
                              <a:gd name="T135" fmla="*/ 932 h 131"/>
                              <a:gd name="T136" fmla="+- 0 2322 2228"/>
                              <a:gd name="T137" fmla="*/ T136 w 504"/>
                              <a:gd name="T138" fmla="+- 0 949 896"/>
                              <a:gd name="T139" fmla="*/ 949 h 131"/>
                              <a:gd name="T140" fmla="+- 0 2322 2228"/>
                              <a:gd name="T141" fmla="*/ T140 w 504"/>
                              <a:gd name="T142" fmla="+- 0 973 896"/>
                              <a:gd name="T143" fmla="*/ 973 h 131"/>
                              <a:gd name="T144" fmla="+- 0 2306 2228"/>
                              <a:gd name="T145" fmla="*/ T144 w 504"/>
                              <a:gd name="T146" fmla="+- 0 990 896"/>
                              <a:gd name="T147" fmla="*/ 990 h 131"/>
                              <a:gd name="T148" fmla="+- 0 2350 2228"/>
                              <a:gd name="T149" fmla="*/ T148 w 504"/>
                              <a:gd name="T150" fmla="+- 0 992 896"/>
                              <a:gd name="T151" fmla="*/ 992 h 131"/>
                              <a:gd name="T152" fmla="+- 0 2359 2228"/>
                              <a:gd name="T153" fmla="*/ T152 w 504"/>
                              <a:gd name="T154" fmla="+- 0 961 896"/>
                              <a:gd name="T155" fmla="*/ 961 h 131"/>
                              <a:gd name="T156" fmla="+- 0 2350 2228"/>
                              <a:gd name="T157" fmla="*/ T156 w 504"/>
                              <a:gd name="T158" fmla="+- 0 930 896"/>
                              <a:gd name="T159" fmla="*/ 93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04" h="131">
                                <a:moveTo>
                                  <a:pt x="439" y="1"/>
                                </a:moveTo>
                                <a:lnTo>
                                  <a:pt x="413" y="6"/>
                                </a:lnTo>
                                <a:lnTo>
                                  <a:pt x="393" y="20"/>
                                </a:lnTo>
                                <a:lnTo>
                                  <a:pt x="379" y="40"/>
                                </a:lnTo>
                                <a:lnTo>
                                  <a:pt x="373" y="66"/>
                                </a:lnTo>
                                <a:lnTo>
                                  <a:pt x="379" y="91"/>
                                </a:lnTo>
                                <a:lnTo>
                                  <a:pt x="393" y="112"/>
                                </a:lnTo>
                                <a:lnTo>
                                  <a:pt x="413" y="126"/>
                                </a:lnTo>
                                <a:lnTo>
                                  <a:pt x="439" y="131"/>
                                </a:lnTo>
                                <a:lnTo>
                                  <a:pt x="464" y="126"/>
                                </a:lnTo>
                                <a:lnTo>
                                  <a:pt x="485" y="112"/>
                                </a:lnTo>
                                <a:lnTo>
                                  <a:pt x="495" y="97"/>
                                </a:lnTo>
                                <a:lnTo>
                                  <a:pt x="439" y="97"/>
                                </a:lnTo>
                                <a:lnTo>
                                  <a:pt x="426" y="95"/>
                                </a:lnTo>
                                <a:lnTo>
                                  <a:pt x="417" y="88"/>
                                </a:lnTo>
                                <a:lnTo>
                                  <a:pt x="410" y="78"/>
                                </a:lnTo>
                                <a:lnTo>
                                  <a:pt x="407" y="66"/>
                                </a:lnTo>
                                <a:lnTo>
                                  <a:pt x="410" y="54"/>
                                </a:lnTo>
                                <a:lnTo>
                                  <a:pt x="417" y="44"/>
                                </a:lnTo>
                                <a:lnTo>
                                  <a:pt x="426" y="37"/>
                                </a:lnTo>
                                <a:lnTo>
                                  <a:pt x="439" y="35"/>
                                </a:lnTo>
                                <a:lnTo>
                                  <a:pt x="495" y="35"/>
                                </a:lnTo>
                                <a:lnTo>
                                  <a:pt x="485" y="20"/>
                                </a:lnTo>
                                <a:lnTo>
                                  <a:pt x="464" y="6"/>
                                </a:lnTo>
                                <a:lnTo>
                                  <a:pt x="439" y="1"/>
                                </a:lnTo>
                                <a:close/>
                                <a:moveTo>
                                  <a:pt x="495" y="35"/>
                                </a:moveTo>
                                <a:lnTo>
                                  <a:pt x="439" y="35"/>
                                </a:lnTo>
                                <a:lnTo>
                                  <a:pt x="451" y="37"/>
                                </a:lnTo>
                                <a:lnTo>
                                  <a:pt x="461" y="44"/>
                                </a:lnTo>
                                <a:lnTo>
                                  <a:pt x="467" y="54"/>
                                </a:lnTo>
                                <a:lnTo>
                                  <a:pt x="470" y="66"/>
                                </a:lnTo>
                                <a:lnTo>
                                  <a:pt x="467" y="78"/>
                                </a:lnTo>
                                <a:lnTo>
                                  <a:pt x="461" y="88"/>
                                </a:lnTo>
                                <a:lnTo>
                                  <a:pt x="451" y="95"/>
                                </a:lnTo>
                                <a:lnTo>
                                  <a:pt x="439" y="97"/>
                                </a:lnTo>
                                <a:lnTo>
                                  <a:pt x="495" y="97"/>
                                </a:lnTo>
                                <a:lnTo>
                                  <a:pt x="499" y="91"/>
                                </a:lnTo>
                                <a:lnTo>
                                  <a:pt x="504" y="66"/>
                                </a:lnTo>
                                <a:lnTo>
                                  <a:pt x="499" y="40"/>
                                </a:lnTo>
                                <a:lnTo>
                                  <a:pt x="495" y="35"/>
                                </a:lnTo>
                                <a:close/>
                                <a:moveTo>
                                  <a:pt x="66" y="0"/>
                                </a:moveTo>
                                <a:lnTo>
                                  <a:pt x="40" y="5"/>
                                </a:lnTo>
                                <a:lnTo>
                                  <a:pt x="20" y="19"/>
                                </a:lnTo>
                                <a:lnTo>
                                  <a:pt x="6" y="40"/>
                                </a:lnTo>
                                <a:lnTo>
                                  <a:pt x="0" y="65"/>
                                </a:lnTo>
                                <a:lnTo>
                                  <a:pt x="6" y="91"/>
                                </a:lnTo>
                                <a:lnTo>
                                  <a:pt x="20" y="111"/>
                                </a:lnTo>
                                <a:lnTo>
                                  <a:pt x="40" y="125"/>
                                </a:lnTo>
                                <a:lnTo>
                                  <a:pt x="66" y="130"/>
                                </a:lnTo>
                                <a:lnTo>
                                  <a:pt x="91" y="125"/>
                                </a:lnTo>
                                <a:lnTo>
                                  <a:pt x="112" y="111"/>
                                </a:lnTo>
                                <a:lnTo>
                                  <a:pt x="122" y="96"/>
                                </a:lnTo>
                                <a:lnTo>
                                  <a:pt x="66" y="96"/>
                                </a:lnTo>
                                <a:lnTo>
                                  <a:pt x="54" y="94"/>
                                </a:lnTo>
                                <a:lnTo>
                                  <a:pt x="44" y="87"/>
                                </a:lnTo>
                                <a:lnTo>
                                  <a:pt x="37" y="77"/>
                                </a:lnTo>
                                <a:lnTo>
                                  <a:pt x="35" y="65"/>
                                </a:lnTo>
                                <a:lnTo>
                                  <a:pt x="37" y="53"/>
                                </a:lnTo>
                                <a:lnTo>
                                  <a:pt x="44" y="43"/>
                                </a:lnTo>
                                <a:lnTo>
                                  <a:pt x="54" y="36"/>
                                </a:lnTo>
                                <a:lnTo>
                                  <a:pt x="66" y="34"/>
                                </a:lnTo>
                                <a:lnTo>
                                  <a:pt x="122" y="34"/>
                                </a:lnTo>
                                <a:lnTo>
                                  <a:pt x="112" y="19"/>
                                </a:lnTo>
                                <a:lnTo>
                                  <a:pt x="91" y="5"/>
                                </a:lnTo>
                                <a:lnTo>
                                  <a:pt x="66" y="0"/>
                                </a:lnTo>
                                <a:close/>
                                <a:moveTo>
                                  <a:pt x="122" y="34"/>
                                </a:moveTo>
                                <a:lnTo>
                                  <a:pt x="66" y="34"/>
                                </a:lnTo>
                                <a:lnTo>
                                  <a:pt x="78" y="36"/>
                                </a:lnTo>
                                <a:lnTo>
                                  <a:pt x="88" y="43"/>
                                </a:lnTo>
                                <a:lnTo>
                                  <a:pt x="94" y="53"/>
                                </a:lnTo>
                                <a:lnTo>
                                  <a:pt x="97" y="65"/>
                                </a:lnTo>
                                <a:lnTo>
                                  <a:pt x="94" y="77"/>
                                </a:lnTo>
                                <a:lnTo>
                                  <a:pt x="88" y="87"/>
                                </a:lnTo>
                                <a:lnTo>
                                  <a:pt x="78" y="94"/>
                                </a:lnTo>
                                <a:lnTo>
                                  <a:pt x="66" y="96"/>
                                </a:lnTo>
                                <a:lnTo>
                                  <a:pt x="122" y="96"/>
                                </a:lnTo>
                                <a:lnTo>
                                  <a:pt x="126" y="91"/>
                                </a:lnTo>
                                <a:lnTo>
                                  <a:pt x="131" y="65"/>
                                </a:lnTo>
                                <a:lnTo>
                                  <a:pt x="126" y="40"/>
                                </a:lnTo>
                                <a:lnTo>
                                  <a:pt x="122"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106"/>
                        <wps:cNvSpPr>
                          <a:spLocks/>
                        </wps:cNvSpPr>
                        <wps:spPr bwMode="auto">
                          <a:xfrm>
                            <a:off x="2144" y="625"/>
                            <a:ext cx="686" cy="338"/>
                          </a:xfrm>
                          <a:custGeom>
                            <a:avLst/>
                            <a:gdLst>
                              <a:gd name="T0" fmla="+- 0 2157 2144"/>
                              <a:gd name="T1" fmla="*/ T0 w 686"/>
                              <a:gd name="T2" fmla="+- 0 625 625"/>
                              <a:gd name="T3" fmla="*/ 625 h 338"/>
                              <a:gd name="T4" fmla="+- 0 2144 2144"/>
                              <a:gd name="T5" fmla="*/ T4 w 686"/>
                              <a:gd name="T6" fmla="+- 0 951 625"/>
                              <a:gd name="T7" fmla="*/ 951 h 338"/>
                              <a:gd name="T8" fmla="+- 0 2209 2144"/>
                              <a:gd name="T9" fmla="*/ T8 w 686"/>
                              <a:gd name="T10" fmla="+- 0 962 625"/>
                              <a:gd name="T11" fmla="*/ 962 h 338"/>
                              <a:gd name="T12" fmla="+- 0 2234 2144"/>
                              <a:gd name="T13" fmla="*/ T12 w 686"/>
                              <a:gd name="T14" fmla="+- 0 902 625"/>
                              <a:gd name="T15" fmla="*/ 902 h 338"/>
                              <a:gd name="T16" fmla="+- 0 2293 2144"/>
                              <a:gd name="T17" fmla="*/ T16 w 686"/>
                              <a:gd name="T18" fmla="+- 0 877 625"/>
                              <a:gd name="T19" fmla="*/ 877 h 338"/>
                              <a:gd name="T20" fmla="+- 0 2410 2144"/>
                              <a:gd name="T21" fmla="*/ T20 w 686"/>
                              <a:gd name="T22" fmla="+- 0 830 625"/>
                              <a:gd name="T23" fmla="*/ 830 h 338"/>
                              <a:gd name="T24" fmla="+- 0 2337 2144"/>
                              <a:gd name="T25" fmla="*/ T24 w 686"/>
                              <a:gd name="T26" fmla="+- 0 757 625"/>
                              <a:gd name="T27" fmla="*/ 757 h 338"/>
                              <a:gd name="T28" fmla="+- 0 2410 2144"/>
                              <a:gd name="T29" fmla="*/ T28 w 686"/>
                              <a:gd name="T30" fmla="+- 0 684 625"/>
                              <a:gd name="T31" fmla="*/ 684 h 338"/>
                              <a:gd name="T32" fmla="+- 0 2605 2144"/>
                              <a:gd name="T33" fmla="*/ T32 w 686"/>
                              <a:gd name="T34" fmla="+- 0 654 625"/>
                              <a:gd name="T35" fmla="*/ 654 h 338"/>
                              <a:gd name="T36" fmla="+- 0 2725 2144"/>
                              <a:gd name="T37" fmla="*/ T36 w 686"/>
                              <a:gd name="T38" fmla="+- 0 651 625"/>
                              <a:gd name="T39" fmla="*/ 651 h 338"/>
                              <a:gd name="T40" fmla="+- 0 2709 2144"/>
                              <a:gd name="T41" fmla="*/ T40 w 686"/>
                              <a:gd name="T42" fmla="+- 0 632 625"/>
                              <a:gd name="T43" fmla="*/ 632 h 338"/>
                              <a:gd name="T44" fmla="+- 0 2684 2144"/>
                              <a:gd name="T45" fmla="*/ T44 w 686"/>
                              <a:gd name="T46" fmla="+- 0 625 625"/>
                              <a:gd name="T47" fmla="*/ 625 h 338"/>
                              <a:gd name="T48" fmla="+- 0 2293 2144"/>
                              <a:gd name="T49" fmla="*/ T48 w 686"/>
                              <a:gd name="T50" fmla="+- 0 877 625"/>
                              <a:gd name="T51" fmla="*/ 877 h 338"/>
                              <a:gd name="T52" fmla="+- 0 2353 2144"/>
                              <a:gd name="T53" fmla="*/ T52 w 686"/>
                              <a:gd name="T54" fmla="+- 0 902 625"/>
                              <a:gd name="T55" fmla="*/ 902 h 338"/>
                              <a:gd name="T56" fmla="+- 0 2378 2144"/>
                              <a:gd name="T57" fmla="*/ T56 w 686"/>
                              <a:gd name="T58" fmla="+- 0 962 625"/>
                              <a:gd name="T59" fmla="*/ 962 h 338"/>
                              <a:gd name="T60" fmla="+- 0 2589 2144"/>
                              <a:gd name="T61" fmla="*/ T60 w 686"/>
                              <a:gd name="T62" fmla="+- 0 929 625"/>
                              <a:gd name="T63" fmla="*/ 929 h 338"/>
                              <a:gd name="T64" fmla="+- 0 2410 2144"/>
                              <a:gd name="T65" fmla="*/ T64 w 686"/>
                              <a:gd name="T66" fmla="+- 0 902 625"/>
                              <a:gd name="T67" fmla="*/ 902 h 338"/>
                              <a:gd name="T68" fmla="+- 0 2822 2144"/>
                              <a:gd name="T69" fmla="*/ T68 w 686"/>
                              <a:gd name="T70" fmla="+- 0 877 625"/>
                              <a:gd name="T71" fmla="*/ 877 h 338"/>
                              <a:gd name="T72" fmla="+- 0 2700 2144"/>
                              <a:gd name="T73" fmla="*/ T72 w 686"/>
                              <a:gd name="T74" fmla="+- 0 884 625"/>
                              <a:gd name="T75" fmla="*/ 884 h 338"/>
                              <a:gd name="T76" fmla="+- 0 2745 2144"/>
                              <a:gd name="T77" fmla="*/ T76 w 686"/>
                              <a:gd name="T78" fmla="+- 0 929 625"/>
                              <a:gd name="T79" fmla="*/ 929 h 338"/>
                              <a:gd name="T80" fmla="+- 0 2799 2144"/>
                              <a:gd name="T81" fmla="*/ T80 w 686"/>
                              <a:gd name="T82" fmla="+- 0 962 625"/>
                              <a:gd name="T83" fmla="*/ 962 h 338"/>
                              <a:gd name="T84" fmla="+- 0 2824 2144"/>
                              <a:gd name="T85" fmla="*/ T84 w 686"/>
                              <a:gd name="T86" fmla="+- 0 953 625"/>
                              <a:gd name="T87" fmla="*/ 953 h 338"/>
                              <a:gd name="T88" fmla="+- 0 2830 2144"/>
                              <a:gd name="T89" fmla="*/ T88 w 686"/>
                              <a:gd name="T90" fmla="+- 0 923 625"/>
                              <a:gd name="T91" fmla="*/ 923 h 338"/>
                              <a:gd name="T92" fmla="+- 0 2605 2144"/>
                              <a:gd name="T93" fmla="*/ T92 w 686"/>
                              <a:gd name="T94" fmla="+- 0 684 625"/>
                              <a:gd name="T95" fmla="*/ 684 h 338"/>
                              <a:gd name="T96" fmla="+- 0 2483 2144"/>
                              <a:gd name="T97" fmla="*/ T96 w 686"/>
                              <a:gd name="T98" fmla="+- 0 757 625"/>
                              <a:gd name="T99" fmla="*/ 757 h 338"/>
                              <a:gd name="T100" fmla="+- 0 2555 2144"/>
                              <a:gd name="T101" fmla="*/ T100 w 686"/>
                              <a:gd name="T102" fmla="+- 0 830 625"/>
                              <a:gd name="T103" fmla="*/ 830 h 338"/>
                              <a:gd name="T104" fmla="+- 0 2483 2144"/>
                              <a:gd name="T105" fmla="*/ T104 w 686"/>
                              <a:gd name="T106" fmla="+- 0 902 625"/>
                              <a:gd name="T107" fmla="*/ 902 h 338"/>
                              <a:gd name="T108" fmla="+- 0 2607 2144"/>
                              <a:gd name="T109" fmla="*/ T108 w 686"/>
                              <a:gd name="T110" fmla="+- 0 902 625"/>
                              <a:gd name="T111" fmla="*/ 902 h 338"/>
                              <a:gd name="T112" fmla="+- 0 2667 2144"/>
                              <a:gd name="T113" fmla="*/ T112 w 686"/>
                              <a:gd name="T114" fmla="+- 0 877 625"/>
                              <a:gd name="T115" fmla="*/ 877 h 338"/>
                              <a:gd name="T116" fmla="+- 0 2816 2144"/>
                              <a:gd name="T117" fmla="*/ T116 w 686"/>
                              <a:gd name="T118" fmla="+- 0 837 625"/>
                              <a:gd name="T119" fmla="*/ 837 h 338"/>
                              <a:gd name="T120" fmla="+- 0 2800 2144"/>
                              <a:gd name="T121" fmla="*/ T120 w 686"/>
                              <a:gd name="T122" fmla="+- 0 790 625"/>
                              <a:gd name="T123" fmla="*/ 790 h 338"/>
                              <a:gd name="T124" fmla="+- 0 2776 2144"/>
                              <a:gd name="T125" fmla="*/ T124 w 686"/>
                              <a:gd name="T126" fmla="+- 0 777 625"/>
                              <a:gd name="T127" fmla="*/ 777 h 338"/>
                              <a:gd name="T128" fmla="+- 0 2605 2144"/>
                              <a:gd name="T129" fmla="*/ T128 w 686"/>
                              <a:gd name="T130" fmla="+- 0 772 625"/>
                              <a:gd name="T131" fmla="*/ 772 h 338"/>
                              <a:gd name="T132" fmla="+- 0 2726 2144"/>
                              <a:gd name="T133" fmla="*/ T132 w 686"/>
                              <a:gd name="T134" fmla="+- 0 654 625"/>
                              <a:gd name="T135" fmla="*/ 654 h 338"/>
                              <a:gd name="T136" fmla="+- 0 2742 2144"/>
                              <a:gd name="T137" fmla="*/ T136 w 686"/>
                              <a:gd name="T138" fmla="+- 0 772 625"/>
                              <a:gd name="T139" fmla="*/ 772 h 338"/>
                              <a:gd name="T140" fmla="+- 0 2726 2144"/>
                              <a:gd name="T141" fmla="*/ T140 w 686"/>
                              <a:gd name="T142" fmla="+- 0 654 625"/>
                              <a:gd name="T143" fmla="*/ 654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86" h="338">
                                <a:moveTo>
                                  <a:pt x="540" y="0"/>
                                </a:moveTo>
                                <a:lnTo>
                                  <a:pt x="13" y="0"/>
                                </a:lnTo>
                                <a:lnTo>
                                  <a:pt x="0" y="12"/>
                                </a:lnTo>
                                <a:lnTo>
                                  <a:pt x="0" y="326"/>
                                </a:lnTo>
                                <a:lnTo>
                                  <a:pt x="11" y="337"/>
                                </a:lnTo>
                                <a:lnTo>
                                  <a:pt x="65" y="337"/>
                                </a:lnTo>
                                <a:lnTo>
                                  <a:pt x="71" y="304"/>
                                </a:lnTo>
                                <a:lnTo>
                                  <a:pt x="90" y="277"/>
                                </a:lnTo>
                                <a:lnTo>
                                  <a:pt x="116" y="259"/>
                                </a:lnTo>
                                <a:lnTo>
                                  <a:pt x="149" y="252"/>
                                </a:lnTo>
                                <a:lnTo>
                                  <a:pt x="266" y="252"/>
                                </a:lnTo>
                                <a:lnTo>
                                  <a:pt x="266" y="205"/>
                                </a:lnTo>
                                <a:lnTo>
                                  <a:pt x="193" y="205"/>
                                </a:lnTo>
                                <a:lnTo>
                                  <a:pt x="193" y="132"/>
                                </a:lnTo>
                                <a:lnTo>
                                  <a:pt x="266" y="132"/>
                                </a:lnTo>
                                <a:lnTo>
                                  <a:pt x="266" y="59"/>
                                </a:lnTo>
                                <a:lnTo>
                                  <a:pt x="461" y="59"/>
                                </a:lnTo>
                                <a:lnTo>
                                  <a:pt x="461" y="29"/>
                                </a:lnTo>
                                <a:lnTo>
                                  <a:pt x="582" y="29"/>
                                </a:lnTo>
                                <a:lnTo>
                                  <a:pt x="581" y="26"/>
                                </a:lnTo>
                                <a:lnTo>
                                  <a:pt x="574" y="15"/>
                                </a:lnTo>
                                <a:lnTo>
                                  <a:pt x="565" y="7"/>
                                </a:lnTo>
                                <a:lnTo>
                                  <a:pt x="553" y="2"/>
                                </a:lnTo>
                                <a:lnTo>
                                  <a:pt x="540" y="0"/>
                                </a:lnTo>
                                <a:close/>
                                <a:moveTo>
                                  <a:pt x="266" y="252"/>
                                </a:moveTo>
                                <a:lnTo>
                                  <a:pt x="149" y="252"/>
                                </a:lnTo>
                                <a:lnTo>
                                  <a:pt x="182" y="259"/>
                                </a:lnTo>
                                <a:lnTo>
                                  <a:pt x="209" y="277"/>
                                </a:lnTo>
                                <a:lnTo>
                                  <a:pt x="227" y="304"/>
                                </a:lnTo>
                                <a:lnTo>
                                  <a:pt x="234" y="337"/>
                                </a:lnTo>
                                <a:lnTo>
                                  <a:pt x="438" y="337"/>
                                </a:lnTo>
                                <a:lnTo>
                                  <a:pt x="445" y="304"/>
                                </a:lnTo>
                                <a:lnTo>
                                  <a:pt x="463" y="277"/>
                                </a:lnTo>
                                <a:lnTo>
                                  <a:pt x="266" y="277"/>
                                </a:lnTo>
                                <a:lnTo>
                                  <a:pt x="266" y="252"/>
                                </a:lnTo>
                                <a:close/>
                                <a:moveTo>
                                  <a:pt x="678" y="252"/>
                                </a:moveTo>
                                <a:lnTo>
                                  <a:pt x="523" y="252"/>
                                </a:lnTo>
                                <a:lnTo>
                                  <a:pt x="556" y="259"/>
                                </a:lnTo>
                                <a:lnTo>
                                  <a:pt x="582" y="277"/>
                                </a:lnTo>
                                <a:lnTo>
                                  <a:pt x="601" y="304"/>
                                </a:lnTo>
                                <a:lnTo>
                                  <a:pt x="607" y="337"/>
                                </a:lnTo>
                                <a:lnTo>
                                  <a:pt x="655" y="337"/>
                                </a:lnTo>
                                <a:lnTo>
                                  <a:pt x="669" y="335"/>
                                </a:lnTo>
                                <a:lnTo>
                                  <a:pt x="680" y="328"/>
                                </a:lnTo>
                                <a:lnTo>
                                  <a:pt x="686" y="316"/>
                                </a:lnTo>
                                <a:lnTo>
                                  <a:pt x="686" y="298"/>
                                </a:lnTo>
                                <a:lnTo>
                                  <a:pt x="678" y="252"/>
                                </a:lnTo>
                                <a:close/>
                                <a:moveTo>
                                  <a:pt x="461" y="59"/>
                                </a:moveTo>
                                <a:lnTo>
                                  <a:pt x="339" y="59"/>
                                </a:lnTo>
                                <a:lnTo>
                                  <a:pt x="339" y="132"/>
                                </a:lnTo>
                                <a:lnTo>
                                  <a:pt x="411" y="132"/>
                                </a:lnTo>
                                <a:lnTo>
                                  <a:pt x="411" y="205"/>
                                </a:lnTo>
                                <a:lnTo>
                                  <a:pt x="339" y="205"/>
                                </a:lnTo>
                                <a:lnTo>
                                  <a:pt x="339" y="277"/>
                                </a:lnTo>
                                <a:lnTo>
                                  <a:pt x="463" y="277"/>
                                </a:lnTo>
                                <a:lnTo>
                                  <a:pt x="490" y="259"/>
                                </a:lnTo>
                                <a:lnTo>
                                  <a:pt x="523" y="252"/>
                                </a:lnTo>
                                <a:lnTo>
                                  <a:pt x="678" y="252"/>
                                </a:lnTo>
                                <a:lnTo>
                                  <a:pt x="672" y="212"/>
                                </a:lnTo>
                                <a:lnTo>
                                  <a:pt x="665" y="183"/>
                                </a:lnTo>
                                <a:lnTo>
                                  <a:pt x="656" y="165"/>
                                </a:lnTo>
                                <a:lnTo>
                                  <a:pt x="645" y="156"/>
                                </a:lnTo>
                                <a:lnTo>
                                  <a:pt x="632" y="152"/>
                                </a:lnTo>
                                <a:lnTo>
                                  <a:pt x="630" y="147"/>
                                </a:lnTo>
                                <a:lnTo>
                                  <a:pt x="461" y="147"/>
                                </a:lnTo>
                                <a:lnTo>
                                  <a:pt x="461" y="59"/>
                                </a:lnTo>
                                <a:close/>
                                <a:moveTo>
                                  <a:pt x="582" y="29"/>
                                </a:moveTo>
                                <a:lnTo>
                                  <a:pt x="550" y="29"/>
                                </a:lnTo>
                                <a:lnTo>
                                  <a:pt x="598" y="147"/>
                                </a:lnTo>
                                <a:lnTo>
                                  <a:pt x="630" y="147"/>
                                </a:lnTo>
                                <a:lnTo>
                                  <a:pt x="582"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03F97" id="Group 105" o:spid="_x0000_s1026" style="position:absolute;margin-left:97.2pt;margin-top:17.9pt;width:43.4pt;height:43.4pt;z-index:251651584;mso-wrap-distance-left:0;mso-wrap-distance-right:0;mso-position-horizontal-relative:page" coordorigin="2049,358" coordsize="868,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">
                <v:shape id="Freeform 109" o:spid="_x0000_s1027" style="position:absolute;left:2049;top:358;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" path="m754,l114,,70,9,34,34,9,70,,114,,754r9,45l34,835r36,24l114,868r640,l799,859r36,-24l859,799r9,-45l868,114,859,70,835,34,799,9,754,xe" fillcolor="#00395d" stroked="f">
                  <v:path arrowok="t" o:connecttype="custom" o:connectlocs="754,358;114,358;70,367;34,392;9,428;0,472;0,1112;9,1157;34,1193;70,1217;114,1226;754,1226;799,1217;835,1193;859,1157;868,1112;868,472;859,428;835,392;799,367;754,358" o:connectangles="0,0,0,0,0,0,0,0,0,0,0,0,0,0,0,0,0,0,0,0,0"/>
                </v:shape>
                <v:shape id="AutoShape 108" o:spid="_x0000_s1028" style="position:absolute;left:2506;top:558;width:98;height:52;visibility:visible;mso-wrap-style:square;v-text-anchor:top" coordsize="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" path="m97,37l,37,,51r97,l97,37xm49,l37,2,27,8r-7,9l18,28r,9l79,37r,-9l77,17,70,8,61,2,49,xe" stroked="f">
                  <v:path arrowok="t" o:connecttype="custom" o:connectlocs="97,595;0,595;0,609;97,609;97,595;49,558;37,560;27,566;20,575;18,586;18,595;79,595;79,586;77,575;70,566;61,560;49,558" o:connectangles="0,0,0,0,0,0,0,0,0,0,0,0,0,0,0,0,0"/>
                </v:shape>
                <v:shape id="AutoShape 107" o:spid="_x0000_s1029" style="position:absolute;left:2228;top:896;width:504;height:131;visibility:visible;mso-wrap-style:square;v-text-anchor:top" coordsize="50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" path="m439,1l413,6,393,20,379,40r-6,26l379,91r14,21l413,126r26,5l464,126r21,-14l495,97r-56,l426,95r-9,-7l410,78,407,66r3,-12l417,44r9,-7l439,35r56,l485,20,464,6,439,1xm495,35r-56,l451,37r10,7l467,54r3,12l467,78r-6,10l451,95r-12,2l495,97r4,-6l504,66,499,40r-4,-5xm66,l40,5,20,19,6,40,,65,6,91r14,20l40,125r26,5l91,125r21,-14l122,96r-56,l54,94,44,87,37,77,35,65,37,53,44,43,54,36,66,34r56,l112,19,91,5,66,xm122,34r-56,l78,36r10,7l94,53r3,12l94,77,88,87,78,94,66,96r56,l126,91r5,-26l126,40r-4,-6xe" stroked="f">
                  <v:path arrowok="t" o:connecttype="custom" o:connectlocs="413,902;379,936;379,987;413,1022;464,1022;495,993;426,991;410,974;410,950;426,933;495,931;464,902;495,931;451,933;467,950;467,974;451,991;495,993;504,962;495,931;40,901;6,936;6,987;40,1021;91,1021;122,992;54,990;37,973;37,949;54,932;122,930;91,901;122,930;78,932;94,949;94,973;78,990;122,992;131,961;122,930" o:connectangles="0,0,0,0,0,0,0,0,0,0,0,0,0,0,0,0,0,0,0,0,0,0,0,0,0,0,0,0,0,0,0,0,0,0,0,0,0,0,0,0"/>
                </v:shape>
                <v:shape id="AutoShape 106" o:spid="_x0000_s1030" style="position:absolute;left:2144;top:625;width:686;height:338;visibility:visible;mso-wrap-style:square;v-text-anchor:top" coordsize="68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" path="m540,l13,,,12,,326r11,11l65,337r6,-33l90,277r26,-18l149,252r117,l266,205r-73,l193,132r73,l266,59r195,l461,29r121,l581,26,574,15,565,7,553,2,540,xm266,252r-117,l182,259r27,18l227,304r7,33l438,337r7,-33l463,277r-197,l266,252xm678,252r-155,l556,259r26,18l601,304r6,33l655,337r14,-2l680,328r6,-12l686,298r-8,-46xm461,59r-122,l339,132r72,l411,205r-72,l339,277r124,l490,259r33,-7l678,252r-6,-40l665,183r-9,-18l645,156r-13,-4l630,147r-169,l461,59xm582,29r-32,l598,147r32,l582,29xe" stroked="f">
                  <v:path arrowok="t" o:connecttype="custom" o:connectlocs="13,625;0,951;65,962;90,902;149,877;266,830;193,757;266,684;461,654;581,651;565,632;540,625;149,877;209,902;234,962;445,929;266,902;678,877;556,884;601,929;655,962;680,953;686,923;461,684;339,757;411,830;339,902;463,902;523,877;672,837;656,790;632,777;461,772;582,654;598,772;582,654" o:connectangles="0,0,0,0,0,0,0,0,0,0,0,0,0,0,0,0,0,0,0,0,0,0,0,0,0,0,0,0,0,0,0,0,0,0,0,0"/>
                </v:shape>
                <w10:wrap type="topAndBottom" anchorx="page"/>
              </v:group>
            </w:pict>
          </mc:Fallback>
        </mc:AlternateContent>
      </w:r>
    </w:p>
    <w:p w14:paraId="19F852BE" w14:textId="77777777" w:rsidR="00BE2E90" w:rsidRDefault="00BE2E90">
      <w:pPr>
        <w:pStyle w:val="BodyText"/>
        <w:rPr>
          <w:sz w:val="7"/>
        </w:rPr>
      </w:pPr>
    </w:p>
    <w:p w14:paraId="668B11D9" w14:textId="751CF665" w:rsidR="00BE2E90" w:rsidRDefault="00275221">
      <w:pPr>
        <w:ind w:left="1429"/>
        <w:rPr>
          <w:sz w:val="20"/>
        </w:rPr>
      </w:pPr>
      <w:r>
        <w:rPr>
          <w:noProof/>
          <w:sz w:val="20"/>
        </w:rPr>
        <mc:AlternateContent>
          <mc:Choice Requires="wpg">
            <w:drawing>
              <wp:inline distT="0" distB="0" distL="0" distR="0" wp14:anchorId="5F82E1DB" wp14:editId="3B1F7FA0">
                <wp:extent cx="551180" cy="551180"/>
                <wp:effectExtent l="5715" t="5080" r="5080" b="5715"/>
                <wp:docPr id="12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0" y="0"/>
                          <a:chExt cx="868" cy="868"/>
                        </a:xfrm>
                      </wpg:grpSpPr>
                      <wps:wsp>
                        <wps:cNvPr id="127" name="Freeform 91"/>
                        <wps:cNvSpPr>
                          <a:spLocks/>
                        </wps:cNvSpPr>
                        <wps:spPr bwMode="auto">
                          <a:xfrm>
                            <a:off x="0" y="0"/>
                            <a:ext cx="868" cy="868"/>
                          </a:xfrm>
                          <a:custGeom>
                            <a:avLst/>
                            <a:gdLst>
                              <a:gd name="T0" fmla="*/ 754 w 868"/>
                              <a:gd name="T1" fmla="*/ 0 h 868"/>
                              <a:gd name="T2" fmla="*/ 114 w 868"/>
                              <a:gd name="T3" fmla="*/ 0 h 868"/>
                              <a:gd name="T4" fmla="*/ 70 w 868"/>
                              <a:gd name="T5" fmla="*/ 9 h 868"/>
                              <a:gd name="T6" fmla="*/ 33 w 868"/>
                              <a:gd name="T7" fmla="*/ 33 h 868"/>
                              <a:gd name="T8" fmla="*/ 9 w 868"/>
                              <a:gd name="T9" fmla="*/ 70 h 868"/>
                              <a:gd name="T10" fmla="*/ 0 w 868"/>
                              <a:gd name="T11" fmla="*/ 114 h 868"/>
                              <a:gd name="T12" fmla="*/ 0 w 868"/>
                              <a:gd name="T13" fmla="*/ 754 h 868"/>
                              <a:gd name="T14" fmla="*/ 9 w 868"/>
                              <a:gd name="T15" fmla="*/ 798 h 868"/>
                              <a:gd name="T16" fmla="*/ 33 w 868"/>
                              <a:gd name="T17" fmla="*/ 835 h 868"/>
                              <a:gd name="T18" fmla="*/ 70 w 868"/>
                              <a:gd name="T19" fmla="*/ 859 h 868"/>
                              <a:gd name="T20" fmla="*/ 114 w 868"/>
                              <a:gd name="T21" fmla="*/ 868 h 868"/>
                              <a:gd name="T22" fmla="*/ 754 w 868"/>
                              <a:gd name="T23" fmla="*/ 868 h 868"/>
                              <a:gd name="T24" fmla="*/ 798 w 868"/>
                              <a:gd name="T25" fmla="*/ 859 h 868"/>
                              <a:gd name="T26" fmla="*/ 835 w 868"/>
                              <a:gd name="T27" fmla="*/ 835 h 868"/>
                              <a:gd name="T28" fmla="*/ 859 w 868"/>
                              <a:gd name="T29" fmla="*/ 798 h 868"/>
                              <a:gd name="T30" fmla="*/ 868 w 868"/>
                              <a:gd name="T31" fmla="*/ 754 h 868"/>
                              <a:gd name="T32" fmla="*/ 868 w 868"/>
                              <a:gd name="T33" fmla="*/ 114 h 868"/>
                              <a:gd name="T34" fmla="*/ 859 w 868"/>
                              <a:gd name="T35" fmla="*/ 70 h 868"/>
                              <a:gd name="T36" fmla="*/ 835 w 868"/>
                              <a:gd name="T37" fmla="*/ 33 h 868"/>
                              <a:gd name="T38" fmla="*/ 798 w 868"/>
                              <a:gd name="T39" fmla="*/ 9 h 868"/>
                              <a:gd name="T40" fmla="*/ 754 w 868"/>
                              <a:gd name="T41"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8" h="868">
                                <a:moveTo>
                                  <a:pt x="754" y="0"/>
                                </a:moveTo>
                                <a:lnTo>
                                  <a:pt x="114" y="0"/>
                                </a:lnTo>
                                <a:lnTo>
                                  <a:pt x="70" y="9"/>
                                </a:lnTo>
                                <a:lnTo>
                                  <a:pt x="33" y="33"/>
                                </a:lnTo>
                                <a:lnTo>
                                  <a:pt x="9" y="70"/>
                                </a:lnTo>
                                <a:lnTo>
                                  <a:pt x="0" y="114"/>
                                </a:lnTo>
                                <a:lnTo>
                                  <a:pt x="0" y="754"/>
                                </a:lnTo>
                                <a:lnTo>
                                  <a:pt x="9" y="798"/>
                                </a:lnTo>
                                <a:lnTo>
                                  <a:pt x="33" y="835"/>
                                </a:lnTo>
                                <a:lnTo>
                                  <a:pt x="70" y="859"/>
                                </a:lnTo>
                                <a:lnTo>
                                  <a:pt x="114" y="868"/>
                                </a:lnTo>
                                <a:lnTo>
                                  <a:pt x="754" y="868"/>
                                </a:lnTo>
                                <a:lnTo>
                                  <a:pt x="798" y="859"/>
                                </a:lnTo>
                                <a:lnTo>
                                  <a:pt x="835" y="835"/>
                                </a:lnTo>
                                <a:lnTo>
                                  <a:pt x="859" y="798"/>
                                </a:lnTo>
                                <a:lnTo>
                                  <a:pt x="868" y="754"/>
                                </a:lnTo>
                                <a:lnTo>
                                  <a:pt x="868" y="114"/>
                                </a:lnTo>
                                <a:lnTo>
                                  <a:pt x="859" y="70"/>
                                </a:lnTo>
                                <a:lnTo>
                                  <a:pt x="835" y="33"/>
                                </a:lnTo>
                                <a:lnTo>
                                  <a:pt x="798" y="9"/>
                                </a:lnTo>
                                <a:lnTo>
                                  <a:pt x="754" y="0"/>
                                </a:lnTo>
                                <a:close/>
                              </a:path>
                            </a:pathLst>
                          </a:custGeom>
                          <a:solidFill>
                            <a:srgbClr val="003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50" y="92"/>
                            <a:ext cx="167"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AutoShape 89"/>
                        <wps:cNvSpPr>
                          <a:spLocks/>
                        </wps:cNvSpPr>
                        <wps:spPr bwMode="auto">
                          <a:xfrm>
                            <a:off x="181" y="283"/>
                            <a:ext cx="505" cy="474"/>
                          </a:xfrm>
                          <a:custGeom>
                            <a:avLst/>
                            <a:gdLst>
                              <a:gd name="T0" fmla="+- 0 345 181"/>
                              <a:gd name="T1" fmla="*/ T0 w 505"/>
                              <a:gd name="T2" fmla="+- 0 400 283"/>
                              <a:gd name="T3" fmla="*/ 400 h 474"/>
                              <a:gd name="T4" fmla="+- 0 624 181"/>
                              <a:gd name="T5" fmla="*/ T4 w 505"/>
                              <a:gd name="T6" fmla="+- 0 756 283"/>
                              <a:gd name="T7" fmla="*/ 756 h 474"/>
                              <a:gd name="T8" fmla="+- 0 433 181"/>
                              <a:gd name="T9" fmla="*/ T8 w 505"/>
                              <a:gd name="T10" fmla="+- 0 735 283"/>
                              <a:gd name="T11" fmla="*/ 735 h 474"/>
                              <a:gd name="T12" fmla="+- 0 346 181"/>
                              <a:gd name="T13" fmla="*/ T12 w 505"/>
                              <a:gd name="T14" fmla="+- 0 699 283"/>
                              <a:gd name="T15" fmla="*/ 699 h 474"/>
                              <a:gd name="T16" fmla="+- 0 310 181"/>
                              <a:gd name="T17" fmla="*/ T16 w 505"/>
                              <a:gd name="T18" fmla="+- 0 612 283"/>
                              <a:gd name="T19" fmla="*/ 612 h 474"/>
                              <a:gd name="T20" fmla="+- 0 346 181"/>
                              <a:gd name="T21" fmla="*/ T20 w 505"/>
                              <a:gd name="T22" fmla="+- 0 524 283"/>
                              <a:gd name="T23" fmla="*/ 524 h 474"/>
                              <a:gd name="T24" fmla="+- 0 433 181"/>
                              <a:gd name="T25" fmla="*/ T24 w 505"/>
                              <a:gd name="T26" fmla="+- 0 488 283"/>
                              <a:gd name="T27" fmla="*/ 488 h 474"/>
                              <a:gd name="T28" fmla="+- 0 522 181"/>
                              <a:gd name="T29" fmla="*/ T28 w 505"/>
                              <a:gd name="T30" fmla="+- 0 400 283"/>
                              <a:gd name="T31" fmla="*/ 400 h 474"/>
                              <a:gd name="T32" fmla="+- 0 433 181"/>
                              <a:gd name="T33" fmla="*/ T32 w 505"/>
                              <a:gd name="T34" fmla="+- 0 488 283"/>
                              <a:gd name="T35" fmla="*/ 488 h 474"/>
                              <a:gd name="T36" fmla="+- 0 521 181"/>
                              <a:gd name="T37" fmla="*/ T36 w 505"/>
                              <a:gd name="T38" fmla="+- 0 524 283"/>
                              <a:gd name="T39" fmla="*/ 524 h 474"/>
                              <a:gd name="T40" fmla="+- 0 557 181"/>
                              <a:gd name="T41" fmla="*/ T40 w 505"/>
                              <a:gd name="T42" fmla="+- 0 612 283"/>
                              <a:gd name="T43" fmla="*/ 612 h 474"/>
                              <a:gd name="T44" fmla="+- 0 521 181"/>
                              <a:gd name="T45" fmla="*/ T44 w 505"/>
                              <a:gd name="T46" fmla="+- 0 699 283"/>
                              <a:gd name="T47" fmla="*/ 699 h 474"/>
                              <a:gd name="T48" fmla="+- 0 433 181"/>
                              <a:gd name="T49" fmla="*/ T48 w 505"/>
                              <a:gd name="T50" fmla="+- 0 735 283"/>
                              <a:gd name="T51" fmla="*/ 735 h 474"/>
                              <a:gd name="T52" fmla="+- 0 547 181"/>
                              <a:gd name="T53" fmla="*/ T52 w 505"/>
                              <a:gd name="T54" fmla="+- 0 488 283"/>
                              <a:gd name="T55" fmla="*/ 488 h 474"/>
                              <a:gd name="T56" fmla="+- 0 392 181"/>
                              <a:gd name="T57" fmla="*/ T56 w 505"/>
                              <a:gd name="T58" fmla="+- 0 647 283"/>
                              <a:gd name="T59" fmla="*/ 647 h 474"/>
                              <a:gd name="T60" fmla="+- 0 406 181"/>
                              <a:gd name="T61" fmla="*/ T60 w 505"/>
                              <a:gd name="T62" fmla="+- 0 679 283"/>
                              <a:gd name="T63" fmla="*/ 679 h 474"/>
                              <a:gd name="T64" fmla="+- 0 416 181"/>
                              <a:gd name="T65" fmla="*/ T64 w 505"/>
                              <a:gd name="T66" fmla="+- 0 686 283"/>
                              <a:gd name="T67" fmla="*/ 686 h 474"/>
                              <a:gd name="T68" fmla="+- 0 445 181"/>
                              <a:gd name="T69" fmla="*/ T68 w 505"/>
                              <a:gd name="T70" fmla="+- 0 688 283"/>
                              <a:gd name="T71" fmla="*/ 688 h 474"/>
                              <a:gd name="T72" fmla="+- 0 466 181"/>
                              <a:gd name="T73" fmla="*/ T72 w 505"/>
                              <a:gd name="T74" fmla="+- 0 669 283"/>
                              <a:gd name="T75" fmla="*/ 669 h 474"/>
                              <a:gd name="T76" fmla="+- 0 392 181"/>
                              <a:gd name="T77" fmla="*/ T76 w 505"/>
                              <a:gd name="T78" fmla="+- 0 615 283"/>
                              <a:gd name="T79" fmla="*/ 615 h 474"/>
                              <a:gd name="T80" fmla="+- 0 348 181"/>
                              <a:gd name="T81" fmla="*/ T80 w 505"/>
                              <a:gd name="T82" fmla="+- 0 644 283"/>
                              <a:gd name="T83" fmla="*/ 644 h 474"/>
                              <a:gd name="T84" fmla="+- 0 341 181"/>
                              <a:gd name="T85" fmla="*/ T84 w 505"/>
                              <a:gd name="T86" fmla="+- 0 657 283"/>
                              <a:gd name="T87" fmla="*/ 657 h 474"/>
                              <a:gd name="T88" fmla="+- 0 358 181"/>
                              <a:gd name="T89" fmla="*/ T88 w 505"/>
                              <a:gd name="T90" fmla="+- 0 670 283"/>
                              <a:gd name="T91" fmla="*/ 670 h 474"/>
                              <a:gd name="T92" fmla="+- 0 386 181"/>
                              <a:gd name="T93" fmla="*/ T92 w 505"/>
                              <a:gd name="T94" fmla="+- 0 651 283"/>
                              <a:gd name="T95" fmla="*/ 651 h 474"/>
                              <a:gd name="T96" fmla="+- 0 476 181"/>
                              <a:gd name="T97" fmla="*/ T96 w 505"/>
                              <a:gd name="T98" fmla="+- 0 647 283"/>
                              <a:gd name="T99" fmla="*/ 647 h 474"/>
                              <a:gd name="T100" fmla="+- 0 419 181"/>
                              <a:gd name="T101" fmla="*/ T100 w 505"/>
                              <a:gd name="T102" fmla="+- 0 647 283"/>
                              <a:gd name="T103" fmla="*/ 647 h 474"/>
                              <a:gd name="T104" fmla="+- 0 403 181"/>
                              <a:gd name="T105" fmla="*/ T104 w 505"/>
                              <a:gd name="T106" fmla="+- 0 616 283"/>
                              <a:gd name="T107" fmla="*/ 616 h 474"/>
                              <a:gd name="T108" fmla="+- 0 410 181"/>
                              <a:gd name="T109" fmla="*/ T108 w 505"/>
                              <a:gd name="T110" fmla="+- 0 551 283"/>
                              <a:gd name="T111" fmla="*/ 551 h 474"/>
                              <a:gd name="T112" fmla="+- 0 398 181"/>
                              <a:gd name="T113" fmla="*/ T112 w 505"/>
                              <a:gd name="T114" fmla="+- 0 557 283"/>
                              <a:gd name="T115" fmla="*/ 557 h 474"/>
                              <a:gd name="T116" fmla="+- 0 415 181"/>
                              <a:gd name="T117" fmla="*/ T116 w 505"/>
                              <a:gd name="T118" fmla="+- 0 603 283"/>
                              <a:gd name="T119" fmla="*/ 603 h 474"/>
                              <a:gd name="T120" fmla="+- 0 437 181"/>
                              <a:gd name="T121" fmla="*/ T120 w 505"/>
                              <a:gd name="T122" fmla="+- 0 611 283"/>
                              <a:gd name="T123" fmla="*/ 611 h 474"/>
                              <a:gd name="T124" fmla="+- 0 476 181"/>
                              <a:gd name="T125" fmla="*/ T124 w 505"/>
                              <a:gd name="T126" fmla="+- 0 647 283"/>
                              <a:gd name="T127" fmla="*/ 647 h 474"/>
                              <a:gd name="T128" fmla="+- 0 489 181"/>
                              <a:gd name="T129" fmla="*/ T128 w 505"/>
                              <a:gd name="T130" fmla="+- 0 604 283"/>
                              <a:gd name="T131" fmla="*/ 604 h 474"/>
                              <a:gd name="T132" fmla="+- 0 479 181"/>
                              <a:gd name="T133" fmla="*/ T132 w 505"/>
                              <a:gd name="T134" fmla="+- 0 598 283"/>
                              <a:gd name="T135" fmla="*/ 598 h 474"/>
                              <a:gd name="T136" fmla="+- 0 476 181"/>
                              <a:gd name="T137" fmla="*/ T136 w 505"/>
                              <a:gd name="T138" fmla="+- 0 596 283"/>
                              <a:gd name="T139" fmla="*/ 596 h 474"/>
                              <a:gd name="T140" fmla="+- 0 418 181"/>
                              <a:gd name="T141" fmla="*/ T140 w 505"/>
                              <a:gd name="T142" fmla="+- 0 553 283"/>
                              <a:gd name="T143" fmla="*/ 553 h 474"/>
                              <a:gd name="T144" fmla="+- 0 560 181"/>
                              <a:gd name="T145" fmla="*/ T144 w 505"/>
                              <a:gd name="T146" fmla="+- 0 283 283"/>
                              <a:gd name="T147" fmla="*/ 283 h 474"/>
                              <a:gd name="T148" fmla="+- 0 352 181"/>
                              <a:gd name="T149" fmla="*/ T148 w 505"/>
                              <a:gd name="T150" fmla="+- 0 283 283"/>
                              <a:gd name="T151" fmla="*/ 283 h 474"/>
                              <a:gd name="T152" fmla="+- 0 310 181"/>
                              <a:gd name="T153" fmla="*/ T152 w 505"/>
                              <a:gd name="T154" fmla="+- 0 293 283"/>
                              <a:gd name="T155" fmla="*/ 293 h 474"/>
                              <a:gd name="T156" fmla="+- 0 249 181"/>
                              <a:gd name="T157" fmla="*/ T156 w 505"/>
                              <a:gd name="T158" fmla="+- 0 372 283"/>
                              <a:gd name="T159" fmla="*/ 372 h 474"/>
                              <a:gd name="T160" fmla="+- 0 181 181"/>
                              <a:gd name="T161" fmla="*/ T160 w 505"/>
                              <a:gd name="T162" fmla="+- 0 616 283"/>
                              <a:gd name="T163" fmla="*/ 616 h 474"/>
                              <a:gd name="T164" fmla="+- 0 195 181"/>
                              <a:gd name="T165" fmla="*/ T164 w 505"/>
                              <a:gd name="T166" fmla="+- 0 639 283"/>
                              <a:gd name="T167" fmla="*/ 639 h 474"/>
                              <a:gd name="T168" fmla="+- 0 221 181"/>
                              <a:gd name="T169" fmla="*/ T168 w 505"/>
                              <a:gd name="T170" fmla="+- 0 646 283"/>
                              <a:gd name="T171" fmla="*/ 646 h 474"/>
                              <a:gd name="T172" fmla="+- 0 244 181"/>
                              <a:gd name="T173" fmla="*/ T172 w 505"/>
                              <a:gd name="T174" fmla="+- 0 635 283"/>
                              <a:gd name="T175" fmla="*/ 635 h 474"/>
                              <a:gd name="T176" fmla="+- 0 314 181"/>
                              <a:gd name="T177" fmla="*/ T176 w 505"/>
                              <a:gd name="T178" fmla="+- 0 400 283"/>
                              <a:gd name="T179" fmla="*/ 400 h 474"/>
                              <a:gd name="T180" fmla="+- 0 618 181"/>
                              <a:gd name="T181" fmla="*/ T180 w 505"/>
                              <a:gd name="T182" fmla="+- 0 372 283"/>
                              <a:gd name="T183" fmla="*/ 372 h 474"/>
                              <a:gd name="T184" fmla="+- 0 586 181"/>
                              <a:gd name="T185" fmla="*/ T184 w 505"/>
                              <a:gd name="T186" fmla="+- 0 292 283"/>
                              <a:gd name="T187" fmla="*/ 292 h 474"/>
                              <a:gd name="T188" fmla="+- 0 626 181"/>
                              <a:gd name="T189" fmla="*/ T188 w 505"/>
                              <a:gd name="T190" fmla="+- 0 400 283"/>
                              <a:gd name="T191" fmla="*/ 400 h 474"/>
                              <a:gd name="T192" fmla="+- 0 553 181"/>
                              <a:gd name="T193" fmla="*/ T192 w 505"/>
                              <a:gd name="T194" fmla="+- 0 400 283"/>
                              <a:gd name="T195" fmla="*/ 400 h 474"/>
                              <a:gd name="T196" fmla="+- 0 623 181"/>
                              <a:gd name="T197" fmla="*/ T196 w 505"/>
                              <a:gd name="T198" fmla="+- 0 635 283"/>
                              <a:gd name="T199" fmla="*/ 635 h 474"/>
                              <a:gd name="T200" fmla="+- 0 646 181"/>
                              <a:gd name="T201" fmla="*/ T200 w 505"/>
                              <a:gd name="T202" fmla="+- 0 646 283"/>
                              <a:gd name="T203" fmla="*/ 646 h 474"/>
                              <a:gd name="T204" fmla="+- 0 672 181"/>
                              <a:gd name="T205" fmla="*/ T204 w 505"/>
                              <a:gd name="T206" fmla="+- 0 639 283"/>
                              <a:gd name="T207" fmla="*/ 639 h 474"/>
                              <a:gd name="T208" fmla="+- 0 685 181"/>
                              <a:gd name="T209" fmla="*/ T208 w 505"/>
                              <a:gd name="T210" fmla="+- 0 616 283"/>
                              <a:gd name="T211" fmla="*/ 616 h 474"/>
                              <a:gd name="T212" fmla="+- 0 626 181"/>
                              <a:gd name="T213" fmla="*/ T212 w 505"/>
                              <a:gd name="T214" fmla="+- 0 400 283"/>
                              <a:gd name="T215" fmla="*/ 400 h 474"/>
                              <a:gd name="T216" fmla="+- 0 463 181"/>
                              <a:gd name="T217" fmla="*/ T216 w 505"/>
                              <a:gd name="T218" fmla="+- 0 527 283"/>
                              <a:gd name="T219" fmla="*/ 527 h 474"/>
                              <a:gd name="T220" fmla="+- 0 446 181"/>
                              <a:gd name="T221" fmla="*/ T220 w 505"/>
                              <a:gd name="T222" fmla="+- 0 542 283"/>
                              <a:gd name="T223" fmla="*/ 542 h 474"/>
                              <a:gd name="T224" fmla="+- 0 443 181"/>
                              <a:gd name="T225" fmla="*/ T224 w 505"/>
                              <a:gd name="T226" fmla="+- 0 554 283"/>
                              <a:gd name="T227" fmla="*/ 554 h 474"/>
                              <a:gd name="T228" fmla="+- 0 451 181"/>
                              <a:gd name="T229" fmla="*/ T228 w 505"/>
                              <a:gd name="T230" fmla="+- 0 574 283"/>
                              <a:gd name="T231" fmla="*/ 574 h 474"/>
                              <a:gd name="T232" fmla="+- 0 471 181"/>
                              <a:gd name="T233" fmla="*/ T232 w 505"/>
                              <a:gd name="T234" fmla="+- 0 584 283"/>
                              <a:gd name="T235" fmla="*/ 584 h 474"/>
                              <a:gd name="T236" fmla="+- 0 492 181"/>
                              <a:gd name="T237" fmla="*/ T236 w 505"/>
                              <a:gd name="T238" fmla="+- 0 577 283"/>
                              <a:gd name="T239" fmla="*/ 577 h 474"/>
                              <a:gd name="T240" fmla="+- 0 502 181"/>
                              <a:gd name="T241" fmla="*/ T240 w 505"/>
                              <a:gd name="T242" fmla="+- 0 556 283"/>
                              <a:gd name="T243" fmla="*/ 556 h 474"/>
                              <a:gd name="T244" fmla="+- 0 495 181"/>
                              <a:gd name="T245" fmla="*/ T244 w 505"/>
                              <a:gd name="T246" fmla="+- 0 535 283"/>
                              <a:gd name="T247" fmla="*/ 535 h 474"/>
                              <a:gd name="T248" fmla="+- 0 474 181"/>
                              <a:gd name="T249" fmla="*/ T248 w 505"/>
                              <a:gd name="T250" fmla="+- 0 525 283"/>
                              <a:gd name="T251" fmla="*/ 525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5" h="474">
                                <a:moveTo>
                                  <a:pt x="341" y="117"/>
                                </a:moveTo>
                                <a:lnTo>
                                  <a:pt x="164" y="117"/>
                                </a:lnTo>
                                <a:lnTo>
                                  <a:pt x="62" y="473"/>
                                </a:lnTo>
                                <a:lnTo>
                                  <a:pt x="443" y="473"/>
                                </a:lnTo>
                                <a:lnTo>
                                  <a:pt x="437" y="452"/>
                                </a:lnTo>
                                <a:lnTo>
                                  <a:pt x="252" y="452"/>
                                </a:lnTo>
                                <a:lnTo>
                                  <a:pt x="204" y="443"/>
                                </a:lnTo>
                                <a:lnTo>
                                  <a:pt x="165" y="416"/>
                                </a:lnTo>
                                <a:lnTo>
                                  <a:pt x="139" y="377"/>
                                </a:lnTo>
                                <a:lnTo>
                                  <a:pt x="129" y="329"/>
                                </a:lnTo>
                                <a:lnTo>
                                  <a:pt x="139" y="280"/>
                                </a:lnTo>
                                <a:lnTo>
                                  <a:pt x="165" y="241"/>
                                </a:lnTo>
                                <a:lnTo>
                                  <a:pt x="204" y="215"/>
                                </a:lnTo>
                                <a:lnTo>
                                  <a:pt x="252" y="205"/>
                                </a:lnTo>
                                <a:lnTo>
                                  <a:pt x="366" y="205"/>
                                </a:lnTo>
                                <a:lnTo>
                                  <a:pt x="341" y="117"/>
                                </a:lnTo>
                                <a:close/>
                                <a:moveTo>
                                  <a:pt x="366" y="205"/>
                                </a:moveTo>
                                <a:lnTo>
                                  <a:pt x="252" y="205"/>
                                </a:lnTo>
                                <a:lnTo>
                                  <a:pt x="301" y="215"/>
                                </a:lnTo>
                                <a:lnTo>
                                  <a:pt x="340" y="241"/>
                                </a:lnTo>
                                <a:lnTo>
                                  <a:pt x="366" y="280"/>
                                </a:lnTo>
                                <a:lnTo>
                                  <a:pt x="376" y="329"/>
                                </a:lnTo>
                                <a:lnTo>
                                  <a:pt x="366" y="377"/>
                                </a:lnTo>
                                <a:lnTo>
                                  <a:pt x="340" y="416"/>
                                </a:lnTo>
                                <a:lnTo>
                                  <a:pt x="301" y="443"/>
                                </a:lnTo>
                                <a:lnTo>
                                  <a:pt x="252" y="452"/>
                                </a:lnTo>
                                <a:lnTo>
                                  <a:pt x="437" y="452"/>
                                </a:lnTo>
                                <a:lnTo>
                                  <a:pt x="366" y="205"/>
                                </a:lnTo>
                                <a:close/>
                                <a:moveTo>
                                  <a:pt x="295" y="364"/>
                                </a:moveTo>
                                <a:lnTo>
                                  <a:pt x="211" y="364"/>
                                </a:lnTo>
                                <a:lnTo>
                                  <a:pt x="215" y="384"/>
                                </a:lnTo>
                                <a:lnTo>
                                  <a:pt x="225" y="396"/>
                                </a:lnTo>
                                <a:lnTo>
                                  <a:pt x="229" y="400"/>
                                </a:lnTo>
                                <a:lnTo>
                                  <a:pt x="235" y="403"/>
                                </a:lnTo>
                                <a:lnTo>
                                  <a:pt x="250" y="407"/>
                                </a:lnTo>
                                <a:lnTo>
                                  <a:pt x="264" y="405"/>
                                </a:lnTo>
                                <a:lnTo>
                                  <a:pt x="276" y="397"/>
                                </a:lnTo>
                                <a:lnTo>
                                  <a:pt x="285" y="386"/>
                                </a:lnTo>
                                <a:lnTo>
                                  <a:pt x="295" y="364"/>
                                </a:lnTo>
                                <a:close/>
                                <a:moveTo>
                                  <a:pt x="211" y="332"/>
                                </a:moveTo>
                                <a:lnTo>
                                  <a:pt x="203" y="337"/>
                                </a:lnTo>
                                <a:lnTo>
                                  <a:pt x="167" y="361"/>
                                </a:lnTo>
                                <a:lnTo>
                                  <a:pt x="162" y="366"/>
                                </a:lnTo>
                                <a:lnTo>
                                  <a:pt x="160" y="374"/>
                                </a:lnTo>
                                <a:lnTo>
                                  <a:pt x="168" y="386"/>
                                </a:lnTo>
                                <a:lnTo>
                                  <a:pt x="177" y="387"/>
                                </a:lnTo>
                                <a:lnTo>
                                  <a:pt x="189" y="378"/>
                                </a:lnTo>
                                <a:lnTo>
                                  <a:pt x="205" y="368"/>
                                </a:lnTo>
                                <a:lnTo>
                                  <a:pt x="211" y="364"/>
                                </a:lnTo>
                                <a:lnTo>
                                  <a:pt x="295" y="364"/>
                                </a:lnTo>
                                <a:lnTo>
                                  <a:pt x="238" y="364"/>
                                </a:lnTo>
                                <a:lnTo>
                                  <a:pt x="227" y="341"/>
                                </a:lnTo>
                                <a:lnTo>
                                  <a:pt x="222" y="333"/>
                                </a:lnTo>
                                <a:lnTo>
                                  <a:pt x="211" y="332"/>
                                </a:lnTo>
                                <a:close/>
                                <a:moveTo>
                                  <a:pt x="229" y="268"/>
                                </a:moveTo>
                                <a:lnTo>
                                  <a:pt x="223" y="271"/>
                                </a:lnTo>
                                <a:lnTo>
                                  <a:pt x="217" y="274"/>
                                </a:lnTo>
                                <a:lnTo>
                                  <a:pt x="214" y="282"/>
                                </a:lnTo>
                                <a:lnTo>
                                  <a:pt x="234" y="320"/>
                                </a:lnTo>
                                <a:lnTo>
                                  <a:pt x="237" y="323"/>
                                </a:lnTo>
                                <a:lnTo>
                                  <a:pt x="256" y="328"/>
                                </a:lnTo>
                                <a:lnTo>
                                  <a:pt x="238" y="364"/>
                                </a:lnTo>
                                <a:lnTo>
                                  <a:pt x="295" y="364"/>
                                </a:lnTo>
                                <a:lnTo>
                                  <a:pt x="311" y="331"/>
                                </a:lnTo>
                                <a:lnTo>
                                  <a:pt x="308" y="321"/>
                                </a:lnTo>
                                <a:lnTo>
                                  <a:pt x="300" y="316"/>
                                </a:lnTo>
                                <a:lnTo>
                                  <a:pt x="298" y="315"/>
                                </a:lnTo>
                                <a:lnTo>
                                  <a:pt x="297" y="313"/>
                                </a:lnTo>
                                <a:lnTo>
                                  <a:pt x="295" y="313"/>
                                </a:lnTo>
                                <a:lnTo>
                                  <a:pt x="253" y="301"/>
                                </a:lnTo>
                                <a:lnTo>
                                  <a:pt x="237" y="270"/>
                                </a:lnTo>
                                <a:lnTo>
                                  <a:pt x="229" y="268"/>
                                </a:lnTo>
                                <a:close/>
                                <a:moveTo>
                                  <a:pt x="379" y="0"/>
                                </a:moveTo>
                                <a:lnTo>
                                  <a:pt x="334" y="0"/>
                                </a:lnTo>
                                <a:lnTo>
                                  <a:pt x="171" y="0"/>
                                </a:lnTo>
                                <a:lnTo>
                                  <a:pt x="158" y="1"/>
                                </a:lnTo>
                                <a:lnTo>
                                  <a:pt x="129" y="10"/>
                                </a:lnTo>
                                <a:lnTo>
                                  <a:pt x="95" y="37"/>
                                </a:lnTo>
                                <a:lnTo>
                                  <a:pt x="68" y="89"/>
                                </a:lnTo>
                                <a:lnTo>
                                  <a:pt x="2" y="318"/>
                                </a:lnTo>
                                <a:lnTo>
                                  <a:pt x="0" y="333"/>
                                </a:lnTo>
                                <a:lnTo>
                                  <a:pt x="5" y="346"/>
                                </a:lnTo>
                                <a:lnTo>
                                  <a:pt x="14" y="356"/>
                                </a:lnTo>
                                <a:lnTo>
                                  <a:pt x="26" y="362"/>
                                </a:lnTo>
                                <a:lnTo>
                                  <a:pt x="40" y="363"/>
                                </a:lnTo>
                                <a:lnTo>
                                  <a:pt x="53" y="359"/>
                                </a:lnTo>
                                <a:lnTo>
                                  <a:pt x="63" y="352"/>
                                </a:lnTo>
                                <a:lnTo>
                                  <a:pt x="69" y="340"/>
                                </a:lnTo>
                                <a:lnTo>
                                  <a:pt x="133" y="117"/>
                                </a:lnTo>
                                <a:lnTo>
                                  <a:pt x="445" y="117"/>
                                </a:lnTo>
                                <a:lnTo>
                                  <a:pt x="437" y="89"/>
                                </a:lnTo>
                                <a:lnTo>
                                  <a:pt x="421" y="36"/>
                                </a:lnTo>
                                <a:lnTo>
                                  <a:pt x="405" y="9"/>
                                </a:lnTo>
                                <a:lnTo>
                                  <a:pt x="379" y="0"/>
                                </a:lnTo>
                                <a:close/>
                                <a:moveTo>
                                  <a:pt x="445" y="117"/>
                                </a:moveTo>
                                <a:lnTo>
                                  <a:pt x="341" y="117"/>
                                </a:lnTo>
                                <a:lnTo>
                                  <a:pt x="372" y="117"/>
                                </a:lnTo>
                                <a:lnTo>
                                  <a:pt x="436" y="340"/>
                                </a:lnTo>
                                <a:lnTo>
                                  <a:pt x="442" y="352"/>
                                </a:lnTo>
                                <a:lnTo>
                                  <a:pt x="452" y="359"/>
                                </a:lnTo>
                                <a:lnTo>
                                  <a:pt x="465" y="363"/>
                                </a:lnTo>
                                <a:lnTo>
                                  <a:pt x="479" y="362"/>
                                </a:lnTo>
                                <a:lnTo>
                                  <a:pt x="491" y="356"/>
                                </a:lnTo>
                                <a:lnTo>
                                  <a:pt x="500" y="346"/>
                                </a:lnTo>
                                <a:lnTo>
                                  <a:pt x="504" y="333"/>
                                </a:lnTo>
                                <a:lnTo>
                                  <a:pt x="503" y="318"/>
                                </a:lnTo>
                                <a:lnTo>
                                  <a:pt x="445" y="117"/>
                                </a:lnTo>
                                <a:close/>
                                <a:moveTo>
                                  <a:pt x="293" y="242"/>
                                </a:moveTo>
                                <a:lnTo>
                                  <a:pt x="282" y="244"/>
                                </a:lnTo>
                                <a:lnTo>
                                  <a:pt x="272" y="250"/>
                                </a:lnTo>
                                <a:lnTo>
                                  <a:pt x="265" y="259"/>
                                </a:lnTo>
                                <a:lnTo>
                                  <a:pt x="262" y="270"/>
                                </a:lnTo>
                                <a:lnTo>
                                  <a:pt x="262" y="271"/>
                                </a:lnTo>
                                <a:lnTo>
                                  <a:pt x="264" y="282"/>
                                </a:lnTo>
                                <a:lnTo>
                                  <a:pt x="270" y="291"/>
                                </a:lnTo>
                                <a:lnTo>
                                  <a:pt x="279" y="299"/>
                                </a:lnTo>
                                <a:lnTo>
                                  <a:pt x="290" y="301"/>
                                </a:lnTo>
                                <a:lnTo>
                                  <a:pt x="302" y="300"/>
                                </a:lnTo>
                                <a:lnTo>
                                  <a:pt x="311" y="294"/>
                                </a:lnTo>
                                <a:lnTo>
                                  <a:pt x="319" y="284"/>
                                </a:lnTo>
                                <a:lnTo>
                                  <a:pt x="321" y="273"/>
                                </a:lnTo>
                                <a:lnTo>
                                  <a:pt x="320" y="262"/>
                                </a:lnTo>
                                <a:lnTo>
                                  <a:pt x="314" y="252"/>
                                </a:lnTo>
                                <a:lnTo>
                                  <a:pt x="304" y="245"/>
                                </a:lnTo>
                                <a:lnTo>
                                  <a:pt x="293" y="2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2B74A86" id="Group 88" o:spid="_x0000_s1026" style="width:43.4pt;height:43.4pt;mso-position-horizontal-relative:char;mso-position-vertical-relative:line" coordsize="86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">
                <v:shape id="Freeform 91" o:spid="_x0000_s1027" style="position:absolute;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" path="m754,l114,,70,9,33,33,9,70,,114,,754r9,44l33,835r37,24l114,868r640,l798,859r37,-24l859,798r9,-44l868,114,859,70,835,33,798,9,754,xe" fillcolor="#00395d" stroked="f">
                  <v:path arrowok="t" o:connecttype="custom" o:connectlocs="754,0;114,0;70,9;33,33;9,70;0,114;0,754;9,798;33,835;70,859;114,868;754,868;798,859;835,835;859,798;868,754;868,114;859,70;835,33;798,9;754,0" o:connectangles="0,0,0,0,0,0,0,0,0,0,0,0,0,0,0,0,0,0,0,0,0"/>
                </v:shape>
                <v:shape id="Picture 90" o:spid="_x0000_s1028" type="#_x0000_t75" style="position:absolute;left:350;top:92;width:167;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">
                  <v:imagedata r:id="rId39" o:title=""/>
                </v:shape>
                <v:shape id="AutoShape 89" o:spid="_x0000_s1029" style="position:absolute;left:181;top:283;width:505;height:474;visibility:visible;mso-wrap-style:square;v-text-anchor:top" coordsize="50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" path="m341,117r-177,l62,473r381,l437,452r-185,l204,443,165,416,139,377,129,329r10,-49l165,241r39,-26l252,205r114,l341,117xm366,205r-114,l301,215r39,26l366,280r10,49l366,377r-26,39l301,443r-49,9l437,452,366,205xm295,364r-84,l215,384r10,12l229,400r6,3l250,407r14,-2l276,397r9,-11l295,364xm211,332r-8,5l167,361r-5,5l160,374r8,12l177,387r12,-9l205,368r6,-4l295,364r-57,l227,341r-5,-8l211,332xm229,268r-6,3l217,274r-3,8l234,320r3,3l256,328r-18,36l295,364r16,-33l308,321r-8,-5l298,315r-1,-2l295,313,253,301,237,270r-8,-2xm379,l334,,171,,158,1r-29,9l95,37,68,89,2,318,,333r5,13l14,356r12,6l40,363r13,-4l63,352r6,-12l133,117r312,l437,89,421,36,405,9,379,xm445,117r-104,l372,117r64,223l442,352r10,7l465,363r14,-1l491,356r9,-10l504,333r-1,-15l445,117xm293,242r-11,2l272,250r-7,9l262,270r,1l264,282r6,9l279,299r11,2l302,300r9,-6l319,284r2,-11l320,262r-6,-10l304,245r-11,-3xe" stroked="f">
                  <v:path arrowok="t" o:connecttype="custom" o:connectlocs="164,400;443,756;252,735;165,699;129,612;165,524;252,488;341,400;252,488;340,524;376,612;340,699;252,735;366,488;211,647;225,679;235,686;264,688;285,669;211,615;167,644;160,657;177,670;205,651;295,647;238,647;222,616;229,551;217,557;234,603;256,611;295,647;308,604;298,598;295,596;237,553;379,283;171,283;129,293;68,372;0,616;14,639;40,646;63,635;133,400;437,372;405,292;445,400;372,400;442,635;465,646;491,639;504,616;445,400;282,527;265,542;262,554;270,574;290,584;311,577;321,556;314,535;293,525" o:connectangles="0,0,0,0,0,0,0,0,0,0,0,0,0,0,0,0,0,0,0,0,0,0,0,0,0,0,0,0,0,0,0,0,0,0,0,0,0,0,0,0,0,0,0,0,0,0,0,0,0,0,0,0,0,0,0,0,0,0,0,0,0,0,0"/>
                </v:shape>
                <w10:anchorlock/>
              </v:group>
            </w:pict>
          </mc:Fallback>
        </mc:AlternateContent>
      </w:r>
      <w:r w:rsidR="00E86B38">
        <w:rPr>
          <w:rFonts w:ascii="Times New Roman"/>
          <w:spacing w:val="54"/>
          <w:sz w:val="20"/>
        </w:rPr>
        <w:t xml:space="preserve"> </w:t>
      </w:r>
      <w:r>
        <w:rPr>
          <w:noProof/>
          <w:spacing w:val="54"/>
          <w:sz w:val="20"/>
        </w:rPr>
        <mc:AlternateContent>
          <mc:Choice Requires="wpg">
            <w:drawing>
              <wp:inline distT="0" distB="0" distL="0" distR="0" wp14:anchorId="426FFAA3" wp14:editId="5CEF0D10">
                <wp:extent cx="551180" cy="551180"/>
                <wp:effectExtent l="5080" t="5080" r="5715" b="5715"/>
                <wp:docPr id="122"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0" y="0"/>
                          <a:chExt cx="868" cy="868"/>
                        </a:xfrm>
                      </wpg:grpSpPr>
                      <wps:wsp>
                        <wps:cNvPr id="123" name="Freeform 87"/>
                        <wps:cNvSpPr>
                          <a:spLocks/>
                        </wps:cNvSpPr>
                        <wps:spPr bwMode="auto">
                          <a:xfrm>
                            <a:off x="0" y="0"/>
                            <a:ext cx="868" cy="868"/>
                          </a:xfrm>
                          <a:custGeom>
                            <a:avLst/>
                            <a:gdLst>
                              <a:gd name="T0" fmla="*/ 760 w 868"/>
                              <a:gd name="T1" fmla="*/ 0 h 868"/>
                              <a:gd name="T2" fmla="*/ 108 w 868"/>
                              <a:gd name="T3" fmla="*/ 0 h 868"/>
                              <a:gd name="T4" fmla="*/ 66 w 868"/>
                              <a:gd name="T5" fmla="*/ 9 h 868"/>
                              <a:gd name="T6" fmla="*/ 32 w 868"/>
                              <a:gd name="T7" fmla="*/ 32 h 868"/>
                              <a:gd name="T8" fmla="*/ 9 w 868"/>
                              <a:gd name="T9" fmla="*/ 66 h 868"/>
                              <a:gd name="T10" fmla="*/ 0 w 868"/>
                              <a:gd name="T11" fmla="*/ 108 h 868"/>
                              <a:gd name="T12" fmla="*/ 0 w 868"/>
                              <a:gd name="T13" fmla="*/ 760 h 868"/>
                              <a:gd name="T14" fmla="*/ 9 w 868"/>
                              <a:gd name="T15" fmla="*/ 802 h 868"/>
                              <a:gd name="T16" fmla="*/ 32 w 868"/>
                              <a:gd name="T17" fmla="*/ 836 h 868"/>
                              <a:gd name="T18" fmla="*/ 66 w 868"/>
                              <a:gd name="T19" fmla="*/ 859 h 868"/>
                              <a:gd name="T20" fmla="*/ 108 w 868"/>
                              <a:gd name="T21" fmla="*/ 868 h 868"/>
                              <a:gd name="T22" fmla="*/ 760 w 868"/>
                              <a:gd name="T23" fmla="*/ 868 h 868"/>
                              <a:gd name="T24" fmla="*/ 802 w 868"/>
                              <a:gd name="T25" fmla="*/ 859 h 868"/>
                              <a:gd name="T26" fmla="*/ 836 w 868"/>
                              <a:gd name="T27" fmla="*/ 836 h 868"/>
                              <a:gd name="T28" fmla="*/ 859 w 868"/>
                              <a:gd name="T29" fmla="*/ 802 h 868"/>
                              <a:gd name="T30" fmla="*/ 868 w 868"/>
                              <a:gd name="T31" fmla="*/ 760 h 868"/>
                              <a:gd name="T32" fmla="*/ 868 w 868"/>
                              <a:gd name="T33" fmla="*/ 108 h 868"/>
                              <a:gd name="T34" fmla="*/ 859 w 868"/>
                              <a:gd name="T35" fmla="*/ 66 h 868"/>
                              <a:gd name="T36" fmla="*/ 836 w 868"/>
                              <a:gd name="T37" fmla="*/ 32 h 868"/>
                              <a:gd name="T38" fmla="*/ 802 w 868"/>
                              <a:gd name="T39" fmla="*/ 9 h 868"/>
                              <a:gd name="T40" fmla="*/ 760 w 868"/>
                              <a:gd name="T41"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8" h="868">
                                <a:moveTo>
                                  <a:pt x="760" y="0"/>
                                </a:moveTo>
                                <a:lnTo>
                                  <a:pt x="108" y="0"/>
                                </a:lnTo>
                                <a:lnTo>
                                  <a:pt x="66" y="9"/>
                                </a:lnTo>
                                <a:lnTo>
                                  <a:pt x="32" y="32"/>
                                </a:lnTo>
                                <a:lnTo>
                                  <a:pt x="9" y="66"/>
                                </a:lnTo>
                                <a:lnTo>
                                  <a:pt x="0" y="108"/>
                                </a:lnTo>
                                <a:lnTo>
                                  <a:pt x="0" y="760"/>
                                </a:lnTo>
                                <a:lnTo>
                                  <a:pt x="9" y="802"/>
                                </a:lnTo>
                                <a:lnTo>
                                  <a:pt x="32" y="836"/>
                                </a:lnTo>
                                <a:lnTo>
                                  <a:pt x="66" y="859"/>
                                </a:lnTo>
                                <a:lnTo>
                                  <a:pt x="108" y="868"/>
                                </a:lnTo>
                                <a:lnTo>
                                  <a:pt x="760" y="868"/>
                                </a:lnTo>
                                <a:lnTo>
                                  <a:pt x="802" y="859"/>
                                </a:lnTo>
                                <a:lnTo>
                                  <a:pt x="836" y="836"/>
                                </a:lnTo>
                                <a:lnTo>
                                  <a:pt x="859" y="802"/>
                                </a:lnTo>
                                <a:lnTo>
                                  <a:pt x="868" y="760"/>
                                </a:lnTo>
                                <a:lnTo>
                                  <a:pt x="868" y="108"/>
                                </a:lnTo>
                                <a:lnTo>
                                  <a:pt x="859" y="66"/>
                                </a:lnTo>
                                <a:lnTo>
                                  <a:pt x="836" y="32"/>
                                </a:lnTo>
                                <a:lnTo>
                                  <a:pt x="802" y="9"/>
                                </a:lnTo>
                                <a:lnTo>
                                  <a:pt x="760" y="0"/>
                                </a:lnTo>
                                <a:close/>
                              </a:path>
                            </a:pathLst>
                          </a:custGeom>
                          <a:solidFill>
                            <a:srgbClr val="003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86"/>
                        <wps:cNvSpPr>
                          <a:spLocks/>
                        </wps:cNvSpPr>
                        <wps:spPr bwMode="auto">
                          <a:xfrm>
                            <a:off x="212" y="63"/>
                            <a:ext cx="445" cy="683"/>
                          </a:xfrm>
                          <a:custGeom>
                            <a:avLst/>
                            <a:gdLst>
                              <a:gd name="T0" fmla="+- 0 348 212"/>
                              <a:gd name="T1" fmla="*/ T0 w 445"/>
                              <a:gd name="T2" fmla="+- 0 144 63"/>
                              <a:gd name="T3" fmla="*/ 144 h 683"/>
                              <a:gd name="T4" fmla="+- 0 321 212"/>
                              <a:gd name="T5" fmla="*/ T4 w 445"/>
                              <a:gd name="T6" fmla="+- 0 154 63"/>
                              <a:gd name="T7" fmla="*/ 154 h 683"/>
                              <a:gd name="T8" fmla="+- 0 245 212"/>
                              <a:gd name="T9" fmla="*/ T8 w 445"/>
                              <a:gd name="T10" fmla="+- 0 180 63"/>
                              <a:gd name="T11" fmla="*/ 180 h 683"/>
                              <a:gd name="T12" fmla="+- 0 212 212"/>
                              <a:gd name="T13" fmla="*/ T12 w 445"/>
                              <a:gd name="T14" fmla="+- 0 236 63"/>
                              <a:gd name="T15" fmla="*/ 236 h 683"/>
                              <a:gd name="T16" fmla="+- 0 226 212"/>
                              <a:gd name="T17" fmla="*/ T16 w 445"/>
                              <a:gd name="T18" fmla="+- 0 731 63"/>
                              <a:gd name="T19" fmla="*/ 731 h 683"/>
                              <a:gd name="T20" fmla="+- 0 598 212"/>
                              <a:gd name="T21" fmla="*/ T20 w 445"/>
                              <a:gd name="T22" fmla="+- 0 746 63"/>
                              <a:gd name="T23" fmla="*/ 746 h 683"/>
                              <a:gd name="T24" fmla="+- 0 648 212"/>
                              <a:gd name="T25" fmla="*/ T24 w 445"/>
                              <a:gd name="T26" fmla="+- 0 720 63"/>
                              <a:gd name="T27" fmla="*/ 720 h 683"/>
                              <a:gd name="T28" fmla="+- 0 245 212"/>
                              <a:gd name="T29" fmla="*/ T28 w 445"/>
                              <a:gd name="T30" fmla="+- 0 713 63"/>
                              <a:gd name="T31" fmla="*/ 713 h 683"/>
                              <a:gd name="T32" fmla="+- 0 237 212"/>
                              <a:gd name="T33" fmla="*/ T32 w 445"/>
                              <a:gd name="T34" fmla="+- 0 232 63"/>
                              <a:gd name="T35" fmla="*/ 232 h 683"/>
                              <a:gd name="T36" fmla="+- 0 253 212"/>
                              <a:gd name="T37" fmla="*/ T36 w 445"/>
                              <a:gd name="T38" fmla="+- 0 204 63"/>
                              <a:gd name="T39" fmla="*/ 204 h 683"/>
                              <a:gd name="T40" fmla="+- 0 347 212"/>
                              <a:gd name="T41" fmla="*/ T40 w 445"/>
                              <a:gd name="T42" fmla="+- 0 173 63"/>
                              <a:gd name="T43" fmla="*/ 173 h 683"/>
                              <a:gd name="T44" fmla="+- 0 540 212"/>
                              <a:gd name="T45" fmla="*/ T44 w 445"/>
                              <a:gd name="T46" fmla="+- 0 153 63"/>
                              <a:gd name="T47" fmla="*/ 153 h 683"/>
                              <a:gd name="T48" fmla="+- 0 512 212"/>
                              <a:gd name="T49" fmla="*/ T48 w 445"/>
                              <a:gd name="T50" fmla="+- 0 131 63"/>
                              <a:gd name="T51" fmla="*/ 131 h 683"/>
                              <a:gd name="T52" fmla="+- 0 432 212"/>
                              <a:gd name="T53" fmla="*/ T52 w 445"/>
                              <a:gd name="T54" fmla="+- 0 127 63"/>
                              <a:gd name="T55" fmla="*/ 127 h 683"/>
                              <a:gd name="T56" fmla="+- 0 648 212"/>
                              <a:gd name="T57" fmla="*/ T56 w 445"/>
                              <a:gd name="T58" fmla="+- 0 202 63"/>
                              <a:gd name="T59" fmla="*/ 202 h 683"/>
                              <a:gd name="T60" fmla="+- 0 622 212"/>
                              <a:gd name="T61" fmla="*/ T60 w 445"/>
                              <a:gd name="T62" fmla="+- 0 203 63"/>
                              <a:gd name="T63" fmla="*/ 203 h 683"/>
                              <a:gd name="T64" fmla="+- 0 631 212"/>
                              <a:gd name="T65" fmla="*/ T64 w 445"/>
                              <a:gd name="T66" fmla="+- 0 688 63"/>
                              <a:gd name="T67" fmla="*/ 688 h 683"/>
                              <a:gd name="T68" fmla="+- 0 613 212"/>
                              <a:gd name="T69" fmla="*/ T68 w 445"/>
                              <a:gd name="T70" fmla="+- 0 718 63"/>
                              <a:gd name="T71" fmla="*/ 718 h 683"/>
                              <a:gd name="T72" fmla="+- 0 652 212"/>
                              <a:gd name="T73" fmla="*/ T72 w 445"/>
                              <a:gd name="T74" fmla="+- 0 713 63"/>
                              <a:gd name="T75" fmla="*/ 713 h 683"/>
                              <a:gd name="T76" fmla="+- 0 656 212"/>
                              <a:gd name="T77" fmla="*/ T76 w 445"/>
                              <a:gd name="T78" fmla="+- 0 230 63"/>
                              <a:gd name="T79" fmla="*/ 230 h 683"/>
                              <a:gd name="T80" fmla="+- 0 300 212"/>
                              <a:gd name="T81" fmla="*/ T80 w 445"/>
                              <a:gd name="T82" fmla="+- 0 216 63"/>
                              <a:gd name="T83" fmla="*/ 216 h 683"/>
                              <a:gd name="T84" fmla="+- 0 265 212"/>
                              <a:gd name="T85" fmla="*/ T84 w 445"/>
                              <a:gd name="T86" fmla="+- 0 671 63"/>
                              <a:gd name="T87" fmla="*/ 671 h 683"/>
                              <a:gd name="T88" fmla="+- 0 588 212"/>
                              <a:gd name="T89" fmla="*/ T88 w 445"/>
                              <a:gd name="T90" fmla="+- 0 676 63"/>
                              <a:gd name="T91" fmla="*/ 676 h 683"/>
                              <a:gd name="T92" fmla="+- 0 603 212"/>
                              <a:gd name="T93" fmla="*/ T92 w 445"/>
                              <a:gd name="T94" fmla="+- 0 651 63"/>
                              <a:gd name="T95" fmla="*/ 651 h 683"/>
                              <a:gd name="T96" fmla="+- 0 549 212"/>
                              <a:gd name="T97" fmla="*/ T96 w 445"/>
                              <a:gd name="T98" fmla="+- 0 243 63"/>
                              <a:gd name="T99" fmla="*/ 243 h 683"/>
                              <a:gd name="T100" fmla="+- 0 603 212"/>
                              <a:gd name="T101" fmla="*/ T100 w 445"/>
                              <a:gd name="T102" fmla="+- 0 241 63"/>
                              <a:gd name="T103" fmla="*/ 241 h 683"/>
                              <a:gd name="T104" fmla="+- 0 320 212"/>
                              <a:gd name="T105" fmla="*/ T104 w 445"/>
                              <a:gd name="T106" fmla="+- 0 216 63"/>
                              <a:gd name="T107" fmla="*/ 216 h 683"/>
                              <a:gd name="T108" fmla="+- 0 577 212"/>
                              <a:gd name="T109" fmla="*/ T108 w 445"/>
                              <a:gd name="T110" fmla="+- 0 243 63"/>
                              <a:gd name="T111" fmla="*/ 243 h 683"/>
                              <a:gd name="T112" fmla="+- 0 603 212"/>
                              <a:gd name="T113" fmla="*/ T112 w 445"/>
                              <a:gd name="T114" fmla="+- 0 243 63"/>
                              <a:gd name="T115" fmla="*/ 243 h 683"/>
                              <a:gd name="T116" fmla="+- 0 323 212"/>
                              <a:gd name="T117" fmla="*/ T116 w 445"/>
                              <a:gd name="T118" fmla="+- 0 257 63"/>
                              <a:gd name="T119" fmla="*/ 257 h 683"/>
                              <a:gd name="T120" fmla="+- 0 354 212"/>
                              <a:gd name="T121" fmla="*/ T120 w 445"/>
                              <a:gd name="T122" fmla="+- 0 267 63"/>
                              <a:gd name="T123" fmla="*/ 267 h 683"/>
                              <a:gd name="T124" fmla="+- 0 540 212"/>
                              <a:gd name="T125" fmla="*/ T124 w 445"/>
                              <a:gd name="T126" fmla="+- 0 263 63"/>
                              <a:gd name="T127" fmla="*/ 263 h 683"/>
                              <a:gd name="T128" fmla="+- 0 540 212"/>
                              <a:gd name="T129" fmla="*/ T128 w 445"/>
                              <a:gd name="T130" fmla="+- 0 153 63"/>
                              <a:gd name="T131" fmla="*/ 153 h 683"/>
                              <a:gd name="T132" fmla="+- 0 521 212"/>
                              <a:gd name="T133" fmla="*/ T132 w 445"/>
                              <a:gd name="T134" fmla="+- 0 173 63"/>
                              <a:gd name="T135" fmla="*/ 173 h 683"/>
                              <a:gd name="T136" fmla="+- 0 603 212"/>
                              <a:gd name="T137" fmla="*/ T136 w 445"/>
                              <a:gd name="T138" fmla="+- 0 223 63"/>
                              <a:gd name="T139" fmla="*/ 223 h 683"/>
                              <a:gd name="T140" fmla="+- 0 548 212"/>
                              <a:gd name="T141" fmla="*/ T140 w 445"/>
                              <a:gd name="T142" fmla="+- 0 202 63"/>
                              <a:gd name="T143" fmla="*/ 202 h 683"/>
                              <a:gd name="T144" fmla="+- 0 624 212"/>
                              <a:gd name="T145" fmla="*/ T144 w 445"/>
                              <a:gd name="T146" fmla="+- 0 180 63"/>
                              <a:gd name="T147" fmla="*/ 180 h 683"/>
                              <a:gd name="T148" fmla="+- 0 552 212"/>
                              <a:gd name="T149" fmla="*/ T148 w 445"/>
                              <a:gd name="T150" fmla="+- 0 175 63"/>
                              <a:gd name="T151" fmla="*/ 175 h 683"/>
                              <a:gd name="T152" fmla="+- 0 542 212"/>
                              <a:gd name="T153" fmla="*/ T152 w 445"/>
                              <a:gd name="T154" fmla="+- 0 153 63"/>
                              <a:gd name="T155" fmla="*/ 153 h 683"/>
                              <a:gd name="T156" fmla="+- 0 320 212"/>
                              <a:gd name="T157" fmla="*/ T156 w 445"/>
                              <a:gd name="T158" fmla="+- 0 202 63"/>
                              <a:gd name="T159" fmla="*/ 202 h 683"/>
                              <a:gd name="T160" fmla="+- 0 347 212"/>
                              <a:gd name="T161" fmla="*/ T160 w 445"/>
                              <a:gd name="T162" fmla="+- 0 202 63"/>
                              <a:gd name="T163" fmla="*/ 202 h 683"/>
                              <a:gd name="T164" fmla="+- 0 450 212"/>
                              <a:gd name="T165" fmla="*/ T164 w 445"/>
                              <a:gd name="T166" fmla="+- 0 96 63"/>
                              <a:gd name="T167" fmla="*/ 96 h 683"/>
                              <a:gd name="T168" fmla="+- 0 439 212"/>
                              <a:gd name="T169" fmla="*/ T168 w 445"/>
                              <a:gd name="T170" fmla="+- 0 122 63"/>
                              <a:gd name="T171" fmla="*/ 122 h 683"/>
                              <a:gd name="T172" fmla="+- 0 499 212"/>
                              <a:gd name="T173" fmla="*/ T172 w 445"/>
                              <a:gd name="T174" fmla="+- 0 126 63"/>
                              <a:gd name="T175" fmla="*/ 126 h 683"/>
                              <a:gd name="T176" fmla="+- 0 474 212"/>
                              <a:gd name="T177" fmla="*/ T176 w 445"/>
                              <a:gd name="T178" fmla="+- 0 110 63"/>
                              <a:gd name="T179" fmla="*/ 110 h 683"/>
                              <a:gd name="T180" fmla="+- 0 436 212"/>
                              <a:gd name="T181" fmla="*/ T180 w 445"/>
                              <a:gd name="T182" fmla="+- 0 63 63"/>
                              <a:gd name="T183" fmla="*/ 63 h 683"/>
                              <a:gd name="T184" fmla="+- 0 400 212"/>
                              <a:gd name="T185" fmla="*/ T184 w 445"/>
                              <a:gd name="T186" fmla="+- 0 81 63"/>
                              <a:gd name="T187" fmla="*/ 81 h 683"/>
                              <a:gd name="T188" fmla="+- 0 399 212"/>
                              <a:gd name="T189" fmla="*/ T188 w 445"/>
                              <a:gd name="T190" fmla="+- 0 126 63"/>
                              <a:gd name="T191" fmla="*/ 126 h 683"/>
                              <a:gd name="T192" fmla="+- 0 432 212"/>
                              <a:gd name="T193" fmla="*/ T192 w 445"/>
                              <a:gd name="T194" fmla="+- 0 127 63"/>
                              <a:gd name="T195" fmla="*/ 127 h 683"/>
                              <a:gd name="T196" fmla="+- 0 418 212"/>
                              <a:gd name="T197" fmla="*/ T196 w 445"/>
                              <a:gd name="T198" fmla="+- 0 105 63"/>
                              <a:gd name="T199" fmla="*/ 105 h 683"/>
                              <a:gd name="T200" fmla="+- 0 438 212"/>
                              <a:gd name="T201" fmla="*/ T200 w 445"/>
                              <a:gd name="T202" fmla="+- 0 90 63"/>
                              <a:gd name="T203" fmla="*/ 90 h 683"/>
                              <a:gd name="T204" fmla="+- 0 458 212"/>
                              <a:gd name="T205" fmla="*/ T204 w 445"/>
                              <a:gd name="T206" fmla="+- 0 71 63"/>
                              <a:gd name="T207" fmla="*/ 71 h 683"/>
                              <a:gd name="T208" fmla="+- 0 499 212"/>
                              <a:gd name="T209" fmla="*/ T208 w 445"/>
                              <a:gd name="T210" fmla="+- 0 126 63"/>
                              <a:gd name="T211" fmla="*/ 126 h 683"/>
                              <a:gd name="T212" fmla="+- 0 499 212"/>
                              <a:gd name="T213" fmla="*/ T212 w 445"/>
                              <a:gd name="T214" fmla="+- 0 126 63"/>
                              <a:gd name="T215" fmla="*/ 126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45" h="683">
                                <a:moveTo>
                                  <a:pt x="150" y="63"/>
                                </a:moveTo>
                                <a:lnTo>
                                  <a:pt x="141" y="67"/>
                                </a:lnTo>
                                <a:lnTo>
                                  <a:pt x="136" y="81"/>
                                </a:lnTo>
                                <a:lnTo>
                                  <a:pt x="133" y="83"/>
                                </a:lnTo>
                                <a:lnTo>
                                  <a:pt x="112" y="88"/>
                                </a:lnTo>
                                <a:lnTo>
                                  <a:pt x="109" y="91"/>
                                </a:lnTo>
                                <a:lnTo>
                                  <a:pt x="107" y="113"/>
                                </a:lnTo>
                                <a:lnTo>
                                  <a:pt x="60" y="113"/>
                                </a:lnTo>
                                <a:lnTo>
                                  <a:pt x="33" y="117"/>
                                </a:lnTo>
                                <a:lnTo>
                                  <a:pt x="15" y="128"/>
                                </a:lnTo>
                                <a:lnTo>
                                  <a:pt x="3" y="147"/>
                                </a:lnTo>
                                <a:lnTo>
                                  <a:pt x="0" y="173"/>
                                </a:lnTo>
                                <a:lnTo>
                                  <a:pt x="0" y="624"/>
                                </a:lnTo>
                                <a:lnTo>
                                  <a:pt x="3" y="649"/>
                                </a:lnTo>
                                <a:lnTo>
                                  <a:pt x="14" y="668"/>
                                </a:lnTo>
                                <a:lnTo>
                                  <a:pt x="33" y="679"/>
                                </a:lnTo>
                                <a:lnTo>
                                  <a:pt x="59" y="683"/>
                                </a:lnTo>
                                <a:lnTo>
                                  <a:pt x="386" y="683"/>
                                </a:lnTo>
                                <a:lnTo>
                                  <a:pt x="411" y="679"/>
                                </a:lnTo>
                                <a:lnTo>
                                  <a:pt x="429" y="668"/>
                                </a:lnTo>
                                <a:lnTo>
                                  <a:pt x="436" y="657"/>
                                </a:lnTo>
                                <a:lnTo>
                                  <a:pt x="57" y="657"/>
                                </a:lnTo>
                                <a:lnTo>
                                  <a:pt x="43" y="655"/>
                                </a:lnTo>
                                <a:lnTo>
                                  <a:pt x="33" y="650"/>
                                </a:lnTo>
                                <a:lnTo>
                                  <a:pt x="27" y="639"/>
                                </a:lnTo>
                                <a:lnTo>
                                  <a:pt x="25" y="625"/>
                                </a:lnTo>
                                <a:lnTo>
                                  <a:pt x="25" y="169"/>
                                </a:lnTo>
                                <a:lnTo>
                                  <a:pt x="27" y="156"/>
                                </a:lnTo>
                                <a:lnTo>
                                  <a:pt x="32" y="147"/>
                                </a:lnTo>
                                <a:lnTo>
                                  <a:pt x="41" y="141"/>
                                </a:lnTo>
                                <a:lnTo>
                                  <a:pt x="53" y="139"/>
                                </a:lnTo>
                                <a:lnTo>
                                  <a:pt x="135" y="139"/>
                                </a:lnTo>
                                <a:lnTo>
                                  <a:pt x="135" y="110"/>
                                </a:lnTo>
                                <a:lnTo>
                                  <a:pt x="161" y="110"/>
                                </a:lnTo>
                                <a:lnTo>
                                  <a:pt x="163" y="90"/>
                                </a:lnTo>
                                <a:lnTo>
                                  <a:pt x="328" y="90"/>
                                </a:lnTo>
                                <a:lnTo>
                                  <a:pt x="322" y="86"/>
                                </a:lnTo>
                                <a:lnTo>
                                  <a:pt x="308" y="83"/>
                                </a:lnTo>
                                <a:lnTo>
                                  <a:pt x="300" y="68"/>
                                </a:lnTo>
                                <a:lnTo>
                                  <a:pt x="295" y="66"/>
                                </a:lnTo>
                                <a:lnTo>
                                  <a:pt x="222" y="66"/>
                                </a:lnTo>
                                <a:lnTo>
                                  <a:pt x="220" y="64"/>
                                </a:lnTo>
                                <a:lnTo>
                                  <a:pt x="170" y="64"/>
                                </a:lnTo>
                                <a:lnTo>
                                  <a:pt x="150" y="63"/>
                                </a:lnTo>
                                <a:close/>
                                <a:moveTo>
                                  <a:pt x="436" y="139"/>
                                </a:moveTo>
                                <a:lnTo>
                                  <a:pt x="381" y="139"/>
                                </a:lnTo>
                                <a:lnTo>
                                  <a:pt x="396" y="139"/>
                                </a:lnTo>
                                <a:lnTo>
                                  <a:pt x="410" y="140"/>
                                </a:lnTo>
                                <a:lnTo>
                                  <a:pt x="419" y="152"/>
                                </a:lnTo>
                                <a:lnTo>
                                  <a:pt x="419" y="586"/>
                                </a:lnTo>
                                <a:lnTo>
                                  <a:pt x="419" y="625"/>
                                </a:lnTo>
                                <a:lnTo>
                                  <a:pt x="417" y="639"/>
                                </a:lnTo>
                                <a:lnTo>
                                  <a:pt x="411" y="650"/>
                                </a:lnTo>
                                <a:lnTo>
                                  <a:pt x="401" y="655"/>
                                </a:lnTo>
                                <a:lnTo>
                                  <a:pt x="385" y="657"/>
                                </a:lnTo>
                                <a:lnTo>
                                  <a:pt x="436" y="657"/>
                                </a:lnTo>
                                <a:lnTo>
                                  <a:pt x="440" y="650"/>
                                </a:lnTo>
                                <a:lnTo>
                                  <a:pt x="441" y="649"/>
                                </a:lnTo>
                                <a:lnTo>
                                  <a:pt x="444" y="625"/>
                                </a:lnTo>
                                <a:lnTo>
                                  <a:pt x="444" y="167"/>
                                </a:lnTo>
                                <a:lnTo>
                                  <a:pt x="440" y="145"/>
                                </a:lnTo>
                                <a:lnTo>
                                  <a:pt x="436" y="139"/>
                                </a:lnTo>
                                <a:close/>
                                <a:moveTo>
                                  <a:pt x="88" y="153"/>
                                </a:moveTo>
                                <a:lnTo>
                                  <a:pt x="60" y="154"/>
                                </a:lnTo>
                                <a:lnTo>
                                  <a:pt x="53" y="161"/>
                                </a:lnTo>
                                <a:lnTo>
                                  <a:pt x="53" y="608"/>
                                </a:lnTo>
                                <a:lnTo>
                                  <a:pt x="60" y="615"/>
                                </a:lnTo>
                                <a:lnTo>
                                  <a:pt x="363" y="615"/>
                                </a:lnTo>
                                <a:lnTo>
                                  <a:pt x="376" y="613"/>
                                </a:lnTo>
                                <a:lnTo>
                                  <a:pt x="385" y="609"/>
                                </a:lnTo>
                                <a:lnTo>
                                  <a:pt x="390" y="600"/>
                                </a:lnTo>
                                <a:lnTo>
                                  <a:pt x="391" y="588"/>
                                </a:lnTo>
                                <a:lnTo>
                                  <a:pt x="79" y="588"/>
                                </a:lnTo>
                                <a:lnTo>
                                  <a:pt x="79" y="180"/>
                                </a:lnTo>
                                <a:lnTo>
                                  <a:pt x="337" y="180"/>
                                </a:lnTo>
                                <a:lnTo>
                                  <a:pt x="338" y="180"/>
                                </a:lnTo>
                                <a:lnTo>
                                  <a:pt x="391" y="180"/>
                                </a:lnTo>
                                <a:lnTo>
                                  <a:pt x="391" y="178"/>
                                </a:lnTo>
                                <a:lnTo>
                                  <a:pt x="135" y="178"/>
                                </a:lnTo>
                                <a:lnTo>
                                  <a:pt x="135" y="153"/>
                                </a:lnTo>
                                <a:lnTo>
                                  <a:pt x="108" y="153"/>
                                </a:lnTo>
                                <a:lnTo>
                                  <a:pt x="88" y="153"/>
                                </a:lnTo>
                                <a:close/>
                                <a:moveTo>
                                  <a:pt x="391" y="180"/>
                                </a:moveTo>
                                <a:lnTo>
                                  <a:pt x="365" y="180"/>
                                </a:lnTo>
                                <a:lnTo>
                                  <a:pt x="365" y="588"/>
                                </a:lnTo>
                                <a:lnTo>
                                  <a:pt x="391" y="588"/>
                                </a:lnTo>
                                <a:lnTo>
                                  <a:pt x="391" y="180"/>
                                </a:lnTo>
                                <a:close/>
                                <a:moveTo>
                                  <a:pt x="337" y="180"/>
                                </a:moveTo>
                                <a:lnTo>
                                  <a:pt x="106" y="180"/>
                                </a:lnTo>
                                <a:lnTo>
                                  <a:pt x="111" y="194"/>
                                </a:lnTo>
                                <a:lnTo>
                                  <a:pt x="117" y="201"/>
                                </a:lnTo>
                                <a:lnTo>
                                  <a:pt x="126" y="204"/>
                                </a:lnTo>
                                <a:lnTo>
                                  <a:pt x="142" y="204"/>
                                </a:lnTo>
                                <a:lnTo>
                                  <a:pt x="305" y="204"/>
                                </a:lnTo>
                                <a:lnTo>
                                  <a:pt x="319" y="204"/>
                                </a:lnTo>
                                <a:lnTo>
                                  <a:pt x="328" y="200"/>
                                </a:lnTo>
                                <a:lnTo>
                                  <a:pt x="333" y="193"/>
                                </a:lnTo>
                                <a:lnTo>
                                  <a:pt x="337" y="180"/>
                                </a:lnTo>
                                <a:close/>
                                <a:moveTo>
                                  <a:pt x="328" y="90"/>
                                </a:moveTo>
                                <a:lnTo>
                                  <a:pt x="281" y="90"/>
                                </a:lnTo>
                                <a:lnTo>
                                  <a:pt x="282" y="110"/>
                                </a:lnTo>
                                <a:lnTo>
                                  <a:pt x="309" y="110"/>
                                </a:lnTo>
                                <a:lnTo>
                                  <a:pt x="309" y="178"/>
                                </a:lnTo>
                                <a:lnTo>
                                  <a:pt x="391" y="178"/>
                                </a:lnTo>
                                <a:lnTo>
                                  <a:pt x="391" y="160"/>
                                </a:lnTo>
                                <a:lnTo>
                                  <a:pt x="384" y="154"/>
                                </a:lnTo>
                                <a:lnTo>
                                  <a:pt x="336" y="153"/>
                                </a:lnTo>
                                <a:lnTo>
                                  <a:pt x="336" y="139"/>
                                </a:lnTo>
                                <a:lnTo>
                                  <a:pt x="436" y="139"/>
                                </a:lnTo>
                                <a:lnTo>
                                  <a:pt x="429" y="128"/>
                                </a:lnTo>
                                <a:lnTo>
                                  <a:pt x="412" y="117"/>
                                </a:lnTo>
                                <a:lnTo>
                                  <a:pt x="391" y="113"/>
                                </a:lnTo>
                                <a:lnTo>
                                  <a:pt x="343" y="113"/>
                                </a:lnTo>
                                <a:lnTo>
                                  <a:pt x="340" y="112"/>
                                </a:lnTo>
                                <a:lnTo>
                                  <a:pt x="337" y="112"/>
                                </a:lnTo>
                                <a:lnTo>
                                  <a:pt x="334" y="98"/>
                                </a:lnTo>
                                <a:lnTo>
                                  <a:pt x="330" y="90"/>
                                </a:lnTo>
                                <a:lnTo>
                                  <a:pt x="328" y="90"/>
                                </a:lnTo>
                                <a:close/>
                                <a:moveTo>
                                  <a:pt x="135" y="139"/>
                                </a:moveTo>
                                <a:lnTo>
                                  <a:pt x="108" y="139"/>
                                </a:lnTo>
                                <a:lnTo>
                                  <a:pt x="108" y="153"/>
                                </a:lnTo>
                                <a:lnTo>
                                  <a:pt x="135" y="153"/>
                                </a:lnTo>
                                <a:lnTo>
                                  <a:pt x="135" y="139"/>
                                </a:lnTo>
                                <a:close/>
                                <a:moveTo>
                                  <a:pt x="259" y="27"/>
                                </a:moveTo>
                                <a:lnTo>
                                  <a:pt x="226" y="27"/>
                                </a:lnTo>
                                <a:lnTo>
                                  <a:pt x="238" y="33"/>
                                </a:lnTo>
                                <a:lnTo>
                                  <a:pt x="238" y="41"/>
                                </a:lnTo>
                                <a:lnTo>
                                  <a:pt x="231" y="54"/>
                                </a:lnTo>
                                <a:lnTo>
                                  <a:pt x="227" y="59"/>
                                </a:lnTo>
                                <a:lnTo>
                                  <a:pt x="222" y="66"/>
                                </a:lnTo>
                                <a:lnTo>
                                  <a:pt x="295" y="66"/>
                                </a:lnTo>
                                <a:lnTo>
                                  <a:pt x="287" y="63"/>
                                </a:lnTo>
                                <a:lnTo>
                                  <a:pt x="272" y="63"/>
                                </a:lnTo>
                                <a:lnTo>
                                  <a:pt x="257" y="62"/>
                                </a:lnTo>
                                <a:lnTo>
                                  <a:pt x="262" y="47"/>
                                </a:lnTo>
                                <a:lnTo>
                                  <a:pt x="262" y="33"/>
                                </a:lnTo>
                                <a:lnTo>
                                  <a:pt x="259" y="27"/>
                                </a:lnTo>
                                <a:close/>
                                <a:moveTo>
                                  <a:pt x="224" y="0"/>
                                </a:moveTo>
                                <a:lnTo>
                                  <a:pt x="212" y="1"/>
                                </a:lnTo>
                                <a:lnTo>
                                  <a:pt x="201" y="6"/>
                                </a:lnTo>
                                <a:lnTo>
                                  <a:pt x="188" y="18"/>
                                </a:lnTo>
                                <a:lnTo>
                                  <a:pt x="183" y="31"/>
                                </a:lnTo>
                                <a:lnTo>
                                  <a:pt x="182" y="47"/>
                                </a:lnTo>
                                <a:lnTo>
                                  <a:pt x="187" y="63"/>
                                </a:lnTo>
                                <a:lnTo>
                                  <a:pt x="178" y="63"/>
                                </a:lnTo>
                                <a:lnTo>
                                  <a:pt x="170" y="64"/>
                                </a:lnTo>
                                <a:lnTo>
                                  <a:pt x="220" y="64"/>
                                </a:lnTo>
                                <a:lnTo>
                                  <a:pt x="217" y="59"/>
                                </a:lnTo>
                                <a:lnTo>
                                  <a:pt x="213" y="54"/>
                                </a:lnTo>
                                <a:lnTo>
                                  <a:pt x="206" y="42"/>
                                </a:lnTo>
                                <a:lnTo>
                                  <a:pt x="206" y="34"/>
                                </a:lnTo>
                                <a:lnTo>
                                  <a:pt x="217" y="27"/>
                                </a:lnTo>
                                <a:lnTo>
                                  <a:pt x="226" y="27"/>
                                </a:lnTo>
                                <a:lnTo>
                                  <a:pt x="259" y="27"/>
                                </a:lnTo>
                                <a:lnTo>
                                  <a:pt x="257" y="20"/>
                                </a:lnTo>
                                <a:lnTo>
                                  <a:pt x="246" y="8"/>
                                </a:lnTo>
                                <a:lnTo>
                                  <a:pt x="235" y="2"/>
                                </a:lnTo>
                                <a:lnTo>
                                  <a:pt x="224" y="0"/>
                                </a:lnTo>
                                <a:close/>
                                <a:moveTo>
                                  <a:pt x="287" y="63"/>
                                </a:moveTo>
                                <a:lnTo>
                                  <a:pt x="272" y="63"/>
                                </a:lnTo>
                                <a:lnTo>
                                  <a:pt x="287"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89" y="241"/>
                            <a:ext cx="289"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F5B7269" id="Group 84" o:spid="_x0000_s1026" style="width:43.4pt;height:43.4pt;mso-position-horizontal-relative:char;mso-position-vertical-relative:line" coordsize="86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">
                <v:shape id="Freeform 87" o:spid="_x0000_s1027" style="position:absolute;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" path="m760,l108,,66,9,32,32,9,66,,108,,760r9,42l32,836r34,23l108,868r652,l802,859r34,-23l859,802r9,-42l868,108,859,66,836,32,802,9,760,xe" fillcolor="#00395d" stroked="f">
                  <v:path arrowok="t" o:connecttype="custom" o:connectlocs="760,0;108,0;66,9;32,32;9,66;0,108;0,760;9,802;32,836;66,859;108,868;760,868;802,859;836,836;859,802;868,760;868,108;859,66;836,32;802,9;760,0" o:connectangles="0,0,0,0,0,0,0,0,0,0,0,0,0,0,0,0,0,0,0,0,0"/>
                </v:shape>
                <v:shape id="AutoShape 86" o:spid="_x0000_s1028" style="position:absolute;left:212;top:63;width:445;height:683;visibility:visible;mso-wrap-style:square;v-text-anchor:top" coordsize="44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" path="m150,63r-9,4l136,81r-3,2l112,88r-3,3l107,113r-47,l33,117,15,128,3,147,,173,,624r3,25l14,668r19,11l59,683r327,l411,679r18,-11l436,657r-379,l43,655,33,650,27,639,25,625r,-456l27,156r5,-9l41,141r12,-2l135,139r,-29l161,110r2,-20l328,90r-6,-4l308,83,300,68r-5,-2l222,66r-2,-2l170,64,150,63xm436,139r-55,l396,139r14,1l419,152r,434l419,625r-2,14l411,650r-10,5l385,657r51,l440,650r1,-1l444,625r,-458l440,145r-4,-6xm88,153r-28,1l53,161r,447l60,615r303,l376,613r9,-4l390,600r1,-12l79,588r,-408l337,180r1,l391,180r,-2l135,178r,-25l108,153r-20,xm391,180r-26,l365,588r26,l391,180xm337,180r-231,l111,194r6,7l126,204r16,l305,204r14,l328,200r5,-7l337,180xm328,90r-47,l282,110r27,l309,178r82,l391,160r-7,-6l336,153r,-14l436,139r-7,-11l412,117r-21,-4l343,113r-3,-1l337,112,334,98r-4,-8l328,90xm135,139r-27,l108,153r27,l135,139xm259,27r-33,l238,33r,8l231,54r-4,5l222,66r73,l287,63r-15,l257,62r5,-15l262,33r-3,-6xm224,l212,1,201,6,188,18r-5,13l182,47r5,16l178,63r-8,1l220,64r-3,-5l213,54,206,42r,-8l217,27r9,l259,27r-2,-7l246,8,235,2,224,xm287,63r-15,l287,63xe" stroked="f">
                  <v:path arrowok="t" o:connecttype="custom" o:connectlocs="136,144;109,154;33,180;0,236;14,731;386,746;436,720;33,713;25,232;41,204;135,173;328,153;300,131;220,127;436,202;410,203;419,688;401,718;440,713;444,230;88,216;53,671;376,676;391,651;337,243;391,241;108,216;365,243;391,243;111,257;142,267;328,263;328,153;309,173;391,223;336,202;412,180;340,175;330,153;108,202;135,202;238,96;227,122;287,126;262,110;224,63;188,81;187,126;220,127;206,105;226,90;246,71;287,126;287,126" o:connectangles="0,0,0,0,0,0,0,0,0,0,0,0,0,0,0,0,0,0,0,0,0,0,0,0,0,0,0,0,0,0,0,0,0,0,0,0,0,0,0,0,0,0,0,0,0,0,0,0,0,0,0,0,0,0"/>
                </v:shape>
                <v:shape id="Picture 85" o:spid="_x0000_s1029" type="#_x0000_t75" style="position:absolute;left:289;top:241;width:289;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">
                  <v:imagedata r:id="rId41" o:title=""/>
                </v:shape>
                <w10:anchorlock/>
              </v:group>
            </w:pict>
          </mc:Fallback>
        </mc:AlternateContent>
      </w:r>
      <w:r w:rsidR="00D42D3B">
        <w:rPr>
          <w:rFonts w:ascii="Times New Roman"/>
          <w:spacing w:val="54"/>
          <w:sz w:val="20"/>
        </w:rPr>
        <w:t xml:space="preserve"> </w:t>
      </w:r>
      <w:r>
        <w:rPr>
          <w:noProof/>
          <w:spacing w:val="54"/>
          <w:sz w:val="20"/>
        </w:rPr>
        <mc:AlternateContent>
          <mc:Choice Requires="wpg">
            <w:drawing>
              <wp:inline distT="0" distB="0" distL="0" distR="0" wp14:anchorId="59D51473" wp14:editId="5E7E605C">
                <wp:extent cx="551180" cy="551180"/>
                <wp:effectExtent l="3810" t="5080" r="6985" b="5715"/>
                <wp:docPr id="11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0" y="0"/>
                          <a:chExt cx="868" cy="868"/>
                        </a:xfrm>
                      </wpg:grpSpPr>
                      <wps:wsp>
                        <wps:cNvPr id="112" name="Freeform 77"/>
                        <wps:cNvSpPr>
                          <a:spLocks/>
                        </wps:cNvSpPr>
                        <wps:spPr bwMode="auto">
                          <a:xfrm>
                            <a:off x="0" y="0"/>
                            <a:ext cx="868" cy="868"/>
                          </a:xfrm>
                          <a:custGeom>
                            <a:avLst/>
                            <a:gdLst>
                              <a:gd name="T0" fmla="*/ 754 w 868"/>
                              <a:gd name="T1" fmla="*/ 0 h 868"/>
                              <a:gd name="T2" fmla="*/ 114 w 868"/>
                              <a:gd name="T3" fmla="*/ 0 h 868"/>
                              <a:gd name="T4" fmla="*/ 70 w 868"/>
                              <a:gd name="T5" fmla="*/ 9 h 868"/>
                              <a:gd name="T6" fmla="*/ 33 w 868"/>
                              <a:gd name="T7" fmla="*/ 33 h 868"/>
                              <a:gd name="T8" fmla="*/ 9 w 868"/>
                              <a:gd name="T9" fmla="*/ 70 h 868"/>
                              <a:gd name="T10" fmla="*/ 0 w 868"/>
                              <a:gd name="T11" fmla="*/ 114 h 868"/>
                              <a:gd name="T12" fmla="*/ 0 w 868"/>
                              <a:gd name="T13" fmla="*/ 754 h 868"/>
                              <a:gd name="T14" fmla="*/ 9 w 868"/>
                              <a:gd name="T15" fmla="*/ 798 h 868"/>
                              <a:gd name="T16" fmla="*/ 33 w 868"/>
                              <a:gd name="T17" fmla="*/ 835 h 868"/>
                              <a:gd name="T18" fmla="*/ 70 w 868"/>
                              <a:gd name="T19" fmla="*/ 859 h 868"/>
                              <a:gd name="T20" fmla="*/ 114 w 868"/>
                              <a:gd name="T21" fmla="*/ 868 h 868"/>
                              <a:gd name="T22" fmla="*/ 754 w 868"/>
                              <a:gd name="T23" fmla="*/ 868 h 868"/>
                              <a:gd name="T24" fmla="*/ 798 w 868"/>
                              <a:gd name="T25" fmla="*/ 859 h 868"/>
                              <a:gd name="T26" fmla="*/ 835 w 868"/>
                              <a:gd name="T27" fmla="*/ 835 h 868"/>
                              <a:gd name="T28" fmla="*/ 859 w 868"/>
                              <a:gd name="T29" fmla="*/ 798 h 868"/>
                              <a:gd name="T30" fmla="*/ 868 w 868"/>
                              <a:gd name="T31" fmla="*/ 754 h 868"/>
                              <a:gd name="T32" fmla="*/ 868 w 868"/>
                              <a:gd name="T33" fmla="*/ 114 h 868"/>
                              <a:gd name="T34" fmla="*/ 859 w 868"/>
                              <a:gd name="T35" fmla="*/ 70 h 868"/>
                              <a:gd name="T36" fmla="*/ 835 w 868"/>
                              <a:gd name="T37" fmla="*/ 33 h 868"/>
                              <a:gd name="T38" fmla="*/ 798 w 868"/>
                              <a:gd name="T39" fmla="*/ 9 h 868"/>
                              <a:gd name="T40" fmla="*/ 754 w 868"/>
                              <a:gd name="T41"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8" h="868">
                                <a:moveTo>
                                  <a:pt x="754" y="0"/>
                                </a:moveTo>
                                <a:lnTo>
                                  <a:pt x="114" y="0"/>
                                </a:lnTo>
                                <a:lnTo>
                                  <a:pt x="70" y="9"/>
                                </a:lnTo>
                                <a:lnTo>
                                  <a:pt x="33" y="33"/>
                                </a:lnTo>
                                <a:lnTo>
                                  <a:pt x="9" y="70"/>
                                </a:lnTo>
                                <a:lnTo>
                                  <a:pt x="0" y="114"/>
                                </a:lnTo>
                                <a:lnTo>
                                  <a:pt x="0" y="754"/>
                                </a:lnTo>
                                <a:lnTo>
                                  <a:pt x="9" y="798"/>
                                </a:lnTo>
                                <a:lnTo>
                                  <a:pt x="33" y="835"/>
                                </a:lnTo>
                                <a:lnTo>
                                  <a:pt x="70" y="859"/>
                                </a:lnTo>
                                <a:lnTo>
                                  <a:pt x="114" y="868"/>
                                </a:lnTo>
                                <a:lnTo>
                                  <a:pt x="754" y="868"/>
                                </a:lnTo>
                                <a:lnTo>
                                  <a:pt x="798" y="859"/>
                                </a:lnTo>
                                <a:lnTo>
                                  <a:pt x="835" y="835"/>
                                </a:lnTo>
                                <a:lnTo>
                                  <a:pt x="859" y="798"/>
                                </a:lnTo>
                                <a:lnTo>
                                  <a:pt x="868" y="754"/>
                                </a:lnTo>
                                <a:lnTo>
                                  <a:pt x="868" y="114"/>
                                </a:lnTo>
                                <a:lnTo>
                                  <a:pt x="859" y="70"/>
                                </a:lnTo>
                                <a:lnTo>
                                  <a:pt x="835" y="33"/>
                                </a:lnTo>
                                <a:lnTo>
                                  <a:pt x="798" y="9"/>
                                </a:lnTo>
                                <a:lnTo>
                                  <a:pt x="754" y="0"/>
                                </a:lnTo>
                                <a:close/>
                              </a:path>
                            </a:pathLst>
                          </a:custGeom>
                          <a:solidFill>
                            <a:srgbClr val="003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76"/>
                        <wps:cNvSpPr>
                          <a:spLocks/>
                        </wps:cNvSpPr>
                        <wps:spPr bwMode="auto">
                          <a:xfrm>
                            <a:off x="333" y="514"/>
                            <a:ext cx="175" cy="120"/>
                          </a:xfrm>
                          <a:custGeom>
                            <a:avLst/>
                            <a:gdLst>
                              <a:gd name="T0" fmla="+- 0 349 333"/>
                              <a:gd name="T1" fmla="*/ T0 w 175"/>
                              <a:gd name="T2" fmla="+- 0 514 514"/>
                              <a:gd name="T3" fmla="*/ 514 h 120"/>
                              <a:gd name="T4" fmla="+- 0 333 333"/>
                              <a:gd name="T5" fmla="*/ T4 w 175"/>
                              <a:gd name="T6" fmla="+- 0 541 514"/>
                              <a:gd name="T7" fmla="*/ 541 h 120"/>
                              <a:gd name="T8" fmla="+- 0 492 333"/>
                              <a:gd name="T9" fmla="*/ T8 w 175"/>
                              <a:gd name="T10" fmla="+- 0 633 514"/>
                              <a:gd name="T11" fmla="*/ 633 h 120"/>
                              <a:gd name="T12" fmla="+- 0 508 333"/>
                              <a:gd name="T13" fmla="*/ T12 w 175"/>
                              <a:gd name="T14" fmla="+- 0 606 514"/>
                              <a:gd name="T15" fmla="*/ 606 h 120"/>
                              <a:gd name="T16" fmla="+- 0 349 333"/>
                              <a:gd name="T17" fmla="*/ T16 w 175"/>
                              <a:gd name="T18" fmla="+- 0 514 514"/>
                              <a:gd name="T19" fmla="*/ 514 h 120"/>
                            </a:gdLst>
                            <a:ahLst/>
                            <a:cxnLst>
                              <a:cxn ang="0">
                                <a:pos x="T1" y="T3"/>
                              </a:cxn>
                              <a:cxn ang="0">
                                <a:pos x="T5" y="T7"/>
                              </a:cxn>
                              <a:cxn ang="0">
                                <a:pos x="T9" y="T11"/>
                              </a:cxn>
                              <a:cxn ang="0">
                                <a:pos x="T13" y="T15"/>
                              </a:cxn>
                              <a:cxn ang="0">
                                <a:pos x="T17" y="T19"/>
                              </a:cxn>
                            </a:cxnLst>
                            <a:rect l="0" t="0" r="r" b="b"/>
                            <a:pathLst>
                              <a:path w="175" h="120">
                                <a:moveTo>
                                  <a:pt x="16" y="0"/>
                                </a:moveTo>
                                <a:lnTo>
                                  <a:pt x="0" y="27"/>
                                </a:lnTo>
                                <a:lnTo>
                                  <a:pt x="159" y="119"/>
                                </a:lnTo>
                                <a:lnTo>
                                  <a:pt x="175" y="92"/>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75"/>
                        <wps:cNvSpPr>
                          <a:spLocks/>
                        </wps:cNvSpPr>
                        <wps:spPr bwMode="auto">
                          <a:xfrm>
                            <a:off x="353" y="110"/>
                            <a:ext cx="392" cy="642"/>
                          </a:xfrm>
                          <a:custGeom>
                            <a:avLst/>
                            <a:gdLst>
                              <a:gd name="T0" fmla="+- 0 744 353"/>
                              <a:gd name="T1" fmla="*/ T0 w 392"/>
                              <a:gd name="T2" fmla="+- 0 685 110"/>
                              <a:gd name="T3" fmla="*/ 685 h 642"/>
                              <a:gd name="T4" fmla="+- 0 353 353"/>
                              <a:gd name="T5" fmla="*/ T4 w 392"/>
                              <a:gd name="T6" fmla="+- 0 685 110"/>
                              <a:gd name="T7" fmla="*/ 685 h 642"/>
                              <a:gd name="T8" fmla="+- 0 353 353"/>
                              <a:gd name="T9" fmla="*/ T8 w 392"/>
                              <a:gd name="T10" fmla="+- 0 751 110"/>
                              <a:gd name="T11" fmla="*/ 751 h 642"/>
                              <a:gd name="T12" fmla="+- 0 744 353"/>
                              <a:gd name="T13" fmla="*/ T12 w 392"/>
                              <a:gd name="T14" fmla="+- 0 751 110"/>
                              <a:gd name="T15" fmla="*/ 751 h 642"/>
                              <a:gd name="T16" fmla="+- 0 744 353"/>
                              <a:gd name="T17" fmla="*/ T16 w 392"/>
                              <a:gd name="T18" fmla="+- 0 685 110"/>
                              <a:gd name="T19" fmla="*/ 685 h 642"/>
                              <a:gd name="T20" fmla="+- 0 678 353"/>
                              <a:gd name="T21" fmla="*/ T20 w 392"/>
                              <a:gd name="T22" fmla="+- 0 367 110"/>
                              <a:gd name="T23" fmla="*/ 367 h 642"/>
                              <a:gd name="T24" fmla="+- 0 584 353"/>
                              <a:gd name="T25" fmla="*/ T24 w 392"/>
                              <a:gd name="T26" fmla="+- 0 367 110"/>
                              <a:gd name="T27" fmla="*/ 367 h 642"/>
                              <a:gd name="T28" fmla="+- 0 617 353"/>
                              <a:gd name="T29" fmla="*/ T28 w 392"/>
                              <a:gd name="T30" fmla="+- 0 395 110"/>
                              <a:gd name="T31" fmla="*/ 395 h 642"/>
                              <a:gd name="T32" fmla="+- 0 643 353"/>
                              <a:gd name="T33" fmla="*/ T32 w 392"/>
                              <a:gd name="T34" fmla="+- 0 429 110"/>
                              <a:gd name="T35" fmla="*/ 429 h 642"/>
                              <a:gd name="T36" fmla="+- 0 659 353"/>
                              <a:gd name="T37" fmla="*/ T36 w 392"/>
                              <a:gd name="T38" fmla="+- 0 469 110"/>
                              <a:gd name="T39" fmla="*/ 469 h 642"/>
                              <a:gd name="T40" fmla="+- 0 664 353"/>
                              <a:gd name="T41" fmla="*/ T40 w 392"/>
                              <a:gd name="T42" fmla="+- 0 513 110"/>
                              <a:gd name="T43" fmla="*/ 513 h 642"/>
                              <a:gd name="T44" fmla="+- 0 651 353"/>
                              <a:gd name="T45" fmla="*/ T44 w 392"/>
                              <a:gd name="T46" fmla="+- 0 580 110"/>
                              <a:gd name="T47" fmla="*/ 580 h 642"/>
                              <a:gd name="T48" fmla="+- 0 614 353"/>
                              <a:gd name="T49" fmla="*/ T48 w 392"/>
                              <a:gd name="T50" fmla="+- 0 635 110"/>
                              <a:gd name="T51" fmla="*/ 635 h 642"/>
                              <a:gd name="T52" fmla="+- 0 559 353"/>
                              <a:gd name="T53" fmla="*/ T52 w 392"/>
                              <a:gd name="T54" fmla="+- 0 672 110"/>
                              <a:gd name="T55" fmla="*/ 672 h 642"/>
                              <a:gd name="T56" fmla="+- 0 492 353"/>
                              <a:gd name="T57" fmla="*/ T56 w 392"/>
                              <a:gd name="T58" fmla="+- 0 685 110"/>
                              <a:gd name="T59" fmla="*/ 685 h 642"/>
                              <a:gd name="T60" fmla="+- 0 655 353"/>
                              <a:gd name="T61" fmla="*/ T60 w 392"/>
                              <a:gd name="T62" fmla="+- 0 685 110"/>
                              <a:gd name="T63" fmla="*/ 685 h 642"/>
                              <a:gd name="T64" fmla="+- 0 686 353"/>
                              <a:gd name="T65" fmla="*/ T64 w 392"/>
                              <a:gd name="T66" fmla="+- 0 650 110"/>
                              <a:gd name="T67" fmla="*/ 650 h 642"/>
                              <a:gd name="T68" fmla="+- 0 709 353"/>
                              <a:gd name="T69" fmla="*/ T68 w 392"/>
                              <a:gd name="T70" fmla="+- 0 608 110"/>
                              <a:gd name="T71" fmla="*/ 608 h 642"/>
                              <a:gd name="T72" fmla="+- 0 724 353"/>
                              <a:gd name="T73" fmla="*/ T72 w 392"/>
                              <a:gd name="T74" fmla="+- 0 563 110"/>
                              <a:gd name="T75" fmla="*/ 563 h 642"/>
                              <a:gd name="T76" fmla="+- 0 730 353"/>
                              <a:gd name="T77" fmla="*/ T76 w 392"/>
                              <a:gd name="T78" fmla="+- 0 513 110"/>
                              <a:gd name="T79" fmla="*/ 513 h 642"/>
                              <a:gd name="T80" fmla="+- 0 722 353"/>
                              <a:gd name="T81" fmla="*/ T80 w 392"/>
                              <a:gd name="T82" fmla="+- 0 452 110"/>
                              <a:gd name="T83" fmla="*/ 452 h 642"/>
                              <a:gd name="T84" fmla="+- 0 699 353"/>
                              <a:gd name="T85" fmla="*/ T84 w 392"/>
                              <a:gd name="T86" fmla="+- 0 396 110"/>
                              <a:gd name="T87" fmla="*/ 396 h 642"/>
                              <a:gd name="T88" fmla="+- 0 678 353"/>
                              <a:gd name="T89" fmla="*/ T88 w 392"/>
                              <a:gd name="T90" fmla="+- 0 367 110"/>
                              <a:gd name="T91" fmla="*/ 367 h 642"/>
                              <a:gd name="T92" fmla="+- 0 619 353"/>
                              <a:gd name="T93" fmla="*/ T92 w 392"/>
                              <a:gd name="T94" fmla="+- 0 135 110"/>
                              <a:gd name="T95" fmla="*/ 135 h 642"/>
                              <a:gd name="T96" fmla="+- 0 431 353"/>
                              <a:gd name="T97" fmla="*/ T96 w 392"/>
                              <a:gd name="T98" fmla="+- 0 462 110"/>
                              <a:gd name="T99" fmla="*/ 462 h 642"/>
                              <a:gd name="T100" fmla="+- 0 447 353"/>
                              <a:gd name="T101" fmla="*/ T100 w 392"/>
                              <a:gd name="T102" fmla="+- 0 471 110"/>
                              <a:gd name="T103" fmla="*/ 471 h 642"/>
                              <a:gd name="T104" fmla="+- 0 424 353"/>
                              <a:gd name="T105" fmla="*/ T104 w 392"/>
                              <a:gd name="T106" fmla="+- 0 512 110"/>
                              <a:gd name="T107" fmla="*/ 512 h 642"/>
                              <a:gd name="T108" fmla="+- 0 465 353"/>
                              <a:gd name="T109" fmla="*/ T108 w 392"/>
                              <a:gd name="T110" fmla="+- 0 536 110"/>
                              <a:gd name="T111" fmla="*/ 536 h 642"/>
                              <a:gd name="T112" fmla="+- 0 489 353"/>
                              <a:gd name="T113" fmla="*/ T112 w 392"/>
                              <a:gd name="T114" fmla="+- 0 495 110"/>
                              <a:gd name="T115" fmla="*/ 495 h 642"/>
                              <a:gd name="T116" fmla="+- 0 511 353"/>
                              <a:gd name="T117" fmla="*/ T116 w 392"/>
                              <a:gd name="T118" fmla="+- 0 495 110"/>
                              <a:gd name="T119" fmla="*/ 495 h 642"/>
                              <a:gd name="T120" fmla="+- 0 584 353"/>
                              <a:gd name="T121" fmla="*/ T120 w 392"/>
                              <a:gd name="T122" fmla="+- 0 367 110"/>
                              <a:gd name="T123" fmla="*/ 367 h 642"/>
                              <a:gd name="T124" fmla="+- 0 678 353"/>
                              <a:gd name="T125" fmla="*/ T124 w 392"/>
                              <a:gd name="T126" fmla="+- 0 367 110"/>
                              <a:gd name="T127" fmla="*/ 367 h 642"/>
                              <a:gd name="T128" fmla="+- 0 664 353"/>
                              <a:gd name="T129" fmla="*/ T128 w 392"/>
                              <a:gd name="T130" fmla="+- 0 349 110"/>
                              <a:gd name="T131" fmla="*/ 349 h 642"/>
                              <a:gd name="T132" fmla="+- 0 617 353"/>
                              <a:gd name="T133" fmla="*/ T132 w 392"/>
                              <a:gd name="T134" fmla="+- 0 311 110"/>
                              <a:gd name="T135" fmla="*/ 311 h 642"/>
                              <a:gd name="T136" fmla="+- 0 694 353"/>
                              <a:gd name="T137" fmla="*/ T136 w 392"/>
                              <a:gd name="T138" fmla="+- 0 178 110"/>
                              <a:gd name="T139" fmla="*/ 178 h 642"/>
                              <a:gd name="T140" fmla="+- 0 682 353"/>
                              <a:gd name="T141" fmla="*/ T140 w 392"/>
                              <a:gd name="T142" fmla="+- 0 171 110"/>
                              <a:gd name="T143" fmla="*/ 171 h 642"/>
                              <a:gd name="T144" fmla="+- 0 698 353"/>
                              <a:gd name="T145" fmla="*/ T144 w 392"/>
                              <a:gd name="T146" fmla="+- 0 142 110"/>
                              <a:gd name="T147" fmla="*/ 142 h 642"/>
                              <a:gd name="T148" fmla="+- 0 632 353"/>
                              <a:gd name="T149" fmla="*/ T148 w 392"/>
                              <a:gd name="T150" fmla="+- 0 142 110"/>
                              <a:gd name="T151" fmla="*/ 142 h 642"/>
                              <a:gd name="T152" fmla="+- 0 619 353"/>
                              <a:gd name="T153" fmla="*/ T152 w 392"/>
                              <a:gd name="T154" fmla="+- 0 135 110"/>
                              <a:gd name="T155" fmla="*/ 135 h 642"/>
                              <a:gd name="T156" fmla="+- 0 511 353"/>
                              <a:gd name="T157" fmla="*/ T156 w 392"/>
                              <a:gd name="T158" fmla="+- 0 495 110"/>
                              <a:gd name="T159" fmla="*/ 495 h 642"/>
                              <a:gd name="T160" fmla="+- 0 489 353"/>
                              <a:gd name="T161" fmla="*/ T160 w 392"/>
                              <a:gd name="T162" fmla="+- 0 495 110"/>
                              <a:gd name="T163" fmla="*/ 495 h 642"/>
                              <a:gd name="T164" fmla="+- 0 505 353"/>
                              <a:gd name="T165" fmla="*/ T164 w 392"/>
                              <a:gd name="T166" fmla="+- 0 505 110"/>
                              <a:gd name="T167" fmla="*/ 505 h 642"/>
                              <a:gd name="T168" fmla="+- 0 511 353"/>
                              <a:gd name="T169" fmla="*/ T168 w 392"/>
                              <a:gd name="T170" fmla="+- 0 495 110"/>
                              <a:gd name="T171" fmla="*/ 495 h 642"/>
                              <a:gd name="T172" fmla="+- 0 651 353"/>
                              <a:gd name="T173" fmla="*/ T172 w 392"/>
                              <a:gd name="T174" fmla="+- 0 110 110"/>
                              <a:gd name="T175" fmla="*/ 110 h 642"/>
                              <a:gd name="T176" fmla="+- 0 632 353"/>
                              <a:gd name="T177" fmla="*/ T176 w 392"/>
                              <a:gd name="T178" fmla="+- 0 142 110"/>
                              <a:gd name="T179" fmla="*/ 142 h 642"/>
                              <a:gd name="T180" fmla="+- 0 698 353"/>
                              <a:gd name="T181" fmla="*/ T180 w 392"/>
                              <a:gd name="T182" fmla="+- 0 142 110"/>
                              <a:gd name="T183" fmla="*/ 142 h 642"/>
                              <a:gd name="T184" fmla="+- 0 701 353"/>
                              <a:gd name="T185" fmla="*/ T184 w 392"/>
                              <a:gd name="T186" fmla="+- 0 138 110"/>
                              <a:gd name="T187" fmla="*/ 138 h 642"/>
                              <a:gd name="T188" fmla="+- 0 651 353"/>
                              <a:gd name="T189" fmla="*/ T188 w 392"/>
                              <a:gd name="T190" fmla="+- 0 110 110"/>
                              <a:gd name="T191" fmla="*/ 110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92" h="642">
                                <a:moveTo>
                                  <a:pt x="391" y="575"/>
                                </a:moveTo>
                                <a:lnTo>
                                  <a:pt x="0" y="575"/>
                                </a:lnTo>
                                <a:lnTo>
                                  <a:pt x="0" y="641"/>
                                </a:lnTo>
                                <a:lnTo>
                                  <a:pt x="391" y="641"/>
                                </a:lnTo>
                                <a:lnTo>
                                  <a:pt x="391" y="575"/>
                                </a:lnTo>
                                <a:close/>
                                <a:moveTo>
                                  <a:pt x="325" y="257"/>
                                </a:moveTo>
                                <a:lnTo>
                                  <a:pt x="231" y="257"/>
                                </a:lnTo>
                                <a:lnTo>
                                  <a:pt x="264" y="285"/>
                                </a:lnTo>
                                <a:lnTo>
                                  <a:pt x="290" y="319"/>
                                </a:lnTo>
                                <a:lnTo>
                                  <a:pt x="306" y="359"/>
                                </a:lnTo>
                                <a:lnTo>
                                  <a:pt x="311" y="403"/>
                                </a:lnTo>
                                <a:lnTo>
                                  <a:pt x="298" y="470"/>
                                </a:lnTo>
                                <a:lnTo>
                                  <a:pt x="261" y="525"/>
                                </a:lnTo>
                                <a:lnTo>
                                  <a:pt x="206" y="562"/>
                                </a:lnTo>
                                <a:lnTo>
                                  <a:pt x="139" y="575"/>
                                </a:lnTo>
                                <a:lnTo>
                                  <a:pt x="302" y="575"/>
                                </a:lnTo>
                                <a:lnTo>
                                  <a:pt x="333" y="540"/>
                                </a:lnTo>
                                <a:lnTo>
                                  <a:pt x="356" y="498"/>
                                </a:lnTo>
                                <a:lnTo>
                                  <a:pt x="371" y="453"/>
                                </a:lnTo>
                                <a:lnTo>
                                  <a:pt x="377" y="403"/>
                                </a:lnTo>
                                <a:lnTo>
                                  <a:pt x="369" y="342"/>
                                </a:lnTo>
                                <a:lnTo>
                                  <a:pt x="346" y="286"/>
                                </a:lnTo>
                                <a:lnTo>
                                  <a:pt x="325" y="257"/>
                                </a:lnTo>
                                <a:close/>
                                <a:moveTo>
                                  <a:pt x="266" y="25"/>
                                </a:moveTo>
                                <a:lnTo>
                                  <a:pt x="78" y="352"/>
                                </a:lnTo>
                                <a:lnTo>
                                  <a:pt x="94" y="361"/>
                                </a:lnTo>
                                <a:lnTo>
                                  <a:pt x="71" y="402"/>
                                </a:lnTo>
                                <a:lnTo>
                                  <a:pt x="112" y="426"/>
                                </a:lnTo>
                                <a:lnTo>
                                  <a:pt x="136" y="385"/>
                                </a:lnTo>
                                <a:lnTo>
                                  <a:pt x="158" y="385"/>
                                </a:lnTo>
                                <a:lnTo>
                                  <a:pt x="231" y="257"/>
                                </a:lnTo>
                                <a:lnTo>
                                  <a:pt x="325" y="257"/>
                                </a:lnTo>
                                <a:lnTo>
                                  <a:pt x="311" y="239"/>
                                </a:lnTo>
                                <a:lnTo>
                                  <a:pt x="264" y="201"/>
                                </a:lnTo>
                                <a:lnTo>
                                  <a:pt x="341" y="68"/>
                                </a:lnTo>
                                <a:lnTo>
                                  <a:pt x="329" y="61"/>
                                </a:lnTo>
                                <a:lnTo>
                                  <a:pt x="345" y="32"/>
                                </a:lnTo>
                                <a:lnTo>
                                  <a:pt x="279" y="32"/>
                                </a:lnTo>
                                <a:lnTo>
                                  <a:pt x="266" y="25"/>
                                </a:lnTo>
                                <a:close/>
                                <a:moveTo>
                                  <a:pt x="158" y="385"/>
                                </a:moveTo>
                                <a:lnTo>
                                  <a:pt x="136" y="385"/>
                                </a:lnTo>
                                <a:lnTo>
                                  <a:pt x="152" y="395"/>
                                </a:lnTo>
                                <a:lnTo>
                                  <a:pt x="158" y="385"/>
                                </a:lnTo>
                                <a:close/>
                                <a:moveTo>
                                  <a:pt x="298" y="0"/>
                                </a:moveTo>
                                <a:lnTo>
                                  <a:pt x="279" y="32"/>
                                </a:lnTo>
                                <a:lnTo>
                                  <a:pt x="345" y="32"/>
                                </a:lnTo>
                                <a:lnTo>
                                  <a:pt x="348" y="28"/>
                                </a:lnTo>
                                <a:lnTo>
                                  <a:pt x="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0" y="119"/>
                            <a:ext cx="26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7DE2C1C" id="Group 73" o:spid="_x0000_s1026" style="width:43.4pt;height:43.4pt;mso-position-horizontal-relative:char;mso-position-vertical-relative:line" coordsize="86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">
                <v:shape id="Freeform 77" o:spid="_x0000_s1027" style="position:absolute;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" path="m754,l114,,70,9,33,33,9,70,,114,,754r9,44l33,835r37,24l114,868r640,l798,859r37,-24l859,798r9,-44l868,114,859,70,835,33,798,9,754,xe" fillcolor="#00395d" stroked="f">
                  <v:path arrowok="t" o:connecttype="custom" o:connectlocs="754,0;114,0;70,9;33,33;9,70;0,114;0,754;9,798;33,835;70,859;114,868;754,868;798,859;835,835;859,798;868,754;868,114;859,70;835,33;798,9;754,0" o:connectangles="0,0,0,0,0,0,0,0,0,0,0,0,0,0,0,0,0,0,0,0,0"/>
                </v:shape>
                <v:shape id="Freeform 76" o:spid="_x0000_s1028" style="position:absolute;left:333;top:514;width:175;height:120;visibility:visible;mso-wrap-style:square;v-text-anchor:top" coordsize="1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" path="m16,l,27r159,92l175,92,16,xe" stroked="f">
                  <v:path arrowok="t" o:connecttype="custom" o:connectlocs="16,514;0,541;159,633;175,606;16,514" o:connectangles="0,0,0,0,0"/>
                </v:shape>
                <v:shape id="AutoShape 75" o:spid="_x0000_s1029" style="position:absolute;left:353;top:110;width:392;height:642;visibility:visible;mso-wrap-style:square;v-text-anchor:top" coordsize="39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" path="m391,575l,575r,66l391,641r,-66xm325,257r-94,l264,285r26,34l306,359r5,44l298,470r-37,55l206,562r-67,13l302,575r31,-35l356,498r15,-45l377,403r-8,-61l346,286,325,257xm266,25l78,352r16,9l71,402r41,24l136,385r22,l231,257r94,l311,239,264,201,341,68,329,61,345,32r-66,l266,25xm158,385r-22,l152,395r6,-10xm298,l279,32r66,l348,28,298,xe" stroked="f">
                  <v:path arrowok="t" o:connecttype="custom" o:connectlocs="391,685;0,685;0,751;391,751;391,685;325,367;231,367;264,395;290,429;306,469;311,513;298,580;261,635;206,672;139,685;302,685;333,650;356,608;371,563;377,513;369,452;346,396;325,367;266,135;78,462;94,471;71,512;112,536;136,495;158,495;231,367;325,367;311,349;264,311;341,178;329,171;345,142;279,142;266,135;158,495;136,495;152,505;158,495;298,110;279,142;345,142;348,138;298,110" o:connectangles="0,0,0,0,0,0,0,0,0,0,0,0,0,0,0,0,0,0,0,0,0,0,0,0,0,0,0,0,0,0,0,0,0,0,0,0,0,0,0,0,0,0,0,0,0,0,0,0"/>
                </v:shape>
                <v:shape id="Picture 74" o:spid="_x0000_s1030" type="#_x0000_t75" style="position:absolute;left:110;top:119;width:260;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">
                  <v:imagedata r:id="rId43" o:title=""/>
                </v:shape>
                <w10:anchorlock/>
              </v:group>
            </w:pict>
          </mc:Fallback>
        </mc:AlternateContent>
      </w:r>
      <w:r w:rsidR="00E801BB">
        <w:rPr>
          <w:noProof/>
          <w:spacing w:val="54"/>
          <w:sz w:val="20"/>
        </w:rPr>
        <mc:AlternateContent>
          <mc:Choice Requires="wpg">
            <w:drawing>
              <wp:inline distT="0" distB="0" distL="0" distR="0" wp14:anchorId="3143886F" wp14:editId="06D5CA18">
                <wp:extent cx="551180" cy="551180"/>
                <wp:effectExtent l="4445" t="5080" r="6350" b="5715"/>
                <wp:docPr id="11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0" y="0"/>
                          <a:chExt cx="868" cy="868"/>
                        </a:xfrm>
                      </wpg:grpSpPr>
                      <wps:wsp>
                        <wps:cNvPr id="117" name="Freeform 83"/>
                        <wps:cNvSpPr>
                          <a:spLocks/>
                        </wps:cNvSpPr>
                        <wps:spPr bwMode="auto">
                          <a:xfrm>
                            <a:off x="0" y="0"/>
                            <a:ext cx="868" cy="868"/>
                          </a:xfrm>
                          <a:custGeom>
                            <a:avLst/>
                            <a:gdLst>
                              <a:gd name="T0" fmla="*/ 754 w 868"/>
                              <a:gd name="T1" fmla="*/ 0 h 868"/>
                              <a:gd name="T2" fmla="*/ 114 w 868"/>
                              <a:gd name="T3" fmla="*/ 0 h 868"/>
                              <a:gd name="T4" fmla="*/ 70 w 868"/>
                              <a:gd name="T5" fmla="*/ 9 h 868"/>
                              <a:gd name="T6" fmla="*/ 33 w 868"/>
                              <a:gd name="T7" fmla="*/ 33 h 868"/>
                              <a:gd name="T8" fmla="*/ 9 w 868"/>
                              <a:gd name="T9" fmla="*/ 70 h 868"/>
                              <a:gd name="T10" fmla="*/ 0 w 868"/>
                              <a:gd name="T11" fmla="*/ 114 h 868"/>
                              <a:gd name="T12" fmla="*/ 0 w 868"/>
                              <a:gd name="T13" fmla="*/ 754 h 868"/>
                              <a:gd name="T14" fmla="*/ 9 w 868"/>
                              <a:gd name="T15" fmla="*/ 798 h 868"/>
                              <a:gd name="T16" fmla="*/ 33 w 868"/>
                              <a:gd name="T17" fmla="*/ 835 h 868"/>
                              <a:gd name="T18" fmla="*/ 70 w 868"/>
                              <a:gd name="T19" fmla="*/ 859 h 868"/>
                              <a:gd name="T20" fmla="*/ 114 w 868"/>
                              <a:gd name="T21" fmla="*/ 868 h 868"/>
                              <a:gd name="T22" fmla="*/ 754 w 868"/>
                              <a:gd name="T23" fmla="*/ 868 h 868"/>
                              <a:gd name="T24" fmla="*/ 798 w 868"/>
                              <a:gd name="T25" fmla="*/ 859 h 868"/>
                              <a:gd name="T26" fmla="*/ 835 w 868"/>
                              <a:gd name="T27" fmla="*/ 835 h 868"/>
                              <a:gd name="T28" fmla="*/ 859 w 868"/>
                              <a:gd name="T29" fmla="*/ 798 h 868"/>
                              <a:gd name="T30" fmla="*/ 868 w 868"/>
                              <a:gd name="T31" fmla="*/ 754 h 868"/>
                              <a:gd name="T32" fmla="*/ 868 w 868"/>
                              <a:gd name="T33" fmla="*/ 114 h 868"/>
                              <a:gd name="T34" fmla="*/ 859 w 868"/>
                              <a:gd name="T35" fmla="*/ 70 h 868"/>
                              <a:gd name="T36" fmla="*/ 835 w 868"/>
                              <a:gd name="T37" fmla="*/ 33 h 868"/>
                              <a:gd name="T38" fmla="*/ 798 w 868"/>
                              <a:gd name="T39" fmla="*/ 9 h 868"/>
                              <a:gd name="T40" fmla="*/ 754 w 868"/>
                              <a:gd name="T41"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8" h="868">
                                <a:moveTo>
                                  <a:pt x="754" y="0"/>
                                </a:moveTo>
                                <a:lnTo>
                                  <a:pt x="114" y="0"/>
                                </a:lnTo>
                                <a:lnTo>
                                  <a:pt x="70" y="9"/>
                                </a:lnTo>
                                <a:lnTo>
                                  <a:pt x="33" y="33"/>
                                </a:lnTo>
                                <a:lnTo>
                                  <a:pt x="9" y="70"/>
                                </a:lnTo>
                                <a:lnTo>
                                  <a:pt x="0" y="114"/>
                                </a:lnTo>
                                <a:lnTo>
                                  <a:pt x="0" y="754"/>
                                </a:lnTo>
                                <a:lnTo>
                                  <a:pt x="9" y="798"/>
                                </a:lnTo>
                                <a:lnTo>
                                  <a:pt x="33" y="835"/>
                                </a:lnTo>
                                <a:lnTo>
                                  <a:pt x="70" y="859"/>
                                </a:lnTo>
                                <a:lnTo>
                                  <a:pt x="114" y="868"/>
                                </a:lnTo>
                                <a:lnTo>
                                  <a:pt x="754" y="868"/>
                                </a:lnTo>
                                <a:lnTo>
                                  <a:pt x="798" y="859"/>
                                </a:lnTo>
                                <a:lnTo>
                                  <a:pt x="835" y="835"/>
                                </a:lnTo>
                                <a:lnTo>
                                  <a:pt x="859" y="798"/>
                                </a:lnTo>
                                <a:lnTo>
                                  <a:pt x="868" y="754"/>
                                </a:lnTo>
                                <a:lnTo>
                                  <a:pt x="868" y="114"/>
                                </a:lnTo>
                                <a:lnTo>
                                  <a:pt x="859" y="70"/>
                                </a:lnTo>
                                <a:lnTo>
                                  <a:pt x="835" y="33"/>
                                </a:lnTo>
                                <a:lnTo>
                                  <a:pt x="798" y="9"/>
                                </a:lnTo>
                                <a:lnTo>
                                  <a:pt x="754" y="0"/>
                                </a:lnTo>
                                <a:close/>
                              </a:path>
                            </a:pathLst>
                          </a:custGeom>
                          <a:solidFill>
                            <a:srgbClr val="003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82"/>
                        <wps:cNvSpPr>
                          <a:spLocks/>
                        </wps:cNvSpPr>
                        <wps:spPr bwMode="auto">
                          <a:xfrm>
                            <a:off x="125" y="302"/>
                            <a:ext cx="369" cy="450"/>
                          </a:xfrm>
                          <a:custGeom>
                            <a:avLst/>
                            <a:gdLst>
                              <a:gd name="T0" fmla="+- 0 242 125"/>
                              <a:gd name="T1" fmla="*/ T0 w 369"/>
                              <a:gd name="T2" fmla="+- 0 302 302"/>
                              <a:gd name="T3" fmla="*/ 302 h 450"/>
                              <a:gd name="T4" fmla="+- 0 168 125"/>
                              <a:gd name="T5" fmla="*/ T4 w 369"/>
                              <a:gd name="T6" fmla="+- 0 302 302"/>
                              <a:gd name="T7" fmla="*/ 302 h 450"/>
                              <a:gd name="T8" fmla="+- 0 152 125"/>
                              <a:gd name="T9" fmla="*/ T8 w 369"/>
                              <a:gd name="T10" fmla="+- 0 305 302"/>
                              <a:gd name="T11" fmla="*/ 305 h 450"/>
                              <a:gd name="T12" fmla="+- 0 138 125"/>
                              <a:gd name="T13" fmla="*/ T12 w 369"/>
                              <a:gd name="T14" fmla="+- 0 314 302"/>
                              <a:gd name="T15" fmla="*/ 314 h 450"/>
                              <a:gd name="T16" fmla="+- 0 128 125"/>
                              <a:gd name="T17" fmla="*/ T16 w 369"/>
                              <a:gd name="T18" fmla="+- 0 328 302"/>
                              <a:gd name="T19" fmla="*/ 328 h 450"/>
                              <a:gd name="T20" fmla="+- 0 125 125"/>
                              <a:gd name="T21" fmla="*/ T20 w 369"/>
                              <a:gd name="T22" fmla="+- 0 345 302"/>
                              <a:gd name="T23" fmla="*/ 345 h 450"/>
                              <a:gd name="T24" fmla="+- 0 125 125"/>
                              <a:gd name="T25" fmla="*/ T24 w 369"/>
                              <a:gd name="T26" fmla="+- 0 751 302"/>
                              <a:gd name="T27" fmla="*/ 751 h 450"/>
                              <a:gd name="T28" fmla="+- 0 384 125"/>
                              <a:gd name="T29" fmla="*/ T28 w 369"/>
                              <a:gd name="T30" fmla="+- 0 751 302"/>
                              <a:gd name="T31" fmla="*/ 751 h 450"/>
                              <a:gd name="T32" fmla="+- 0 335 125"/>
                              <a:gd name="T33" fmla="*/ T32 w 369"/>
                              <a:gd name="T34" fmla="+- 0 577 302"/>
                              <a:gd name="T35" fmla="*/ 577 h 450"/>
                              <a:gd name="T36" fmla="+- 0 202 125"/>
                              <a:gd name="T37" fmla="*/ T36 w 369"/>
                              <a:gd name="T38" fmla="+- 0 577 302"/>
                              <a:gd name="T39" fmla="*/ 577 h 450"/>
                              <a:gd name="T40" fmla="+- 0 202 125"/>
                              <a:gd name="T41" fmla="*/ T40 w 369"/>
                              <a:gd name="T42" fmla="+- 0 538 302"/>
                              <a:gd name="T43" fmla="*/ 538 h 450"/>
                              <a:gd name="T44" fmla="+- 0 163 125"/>
                              <a:gd name="T45" fmla="*/ T44 w 369"/>
                              <a:gd name="T46" fmla="+- 0 538 302"/>
                              <a:gd name="T47" fmla="*/ 538 h 450"/>
                              <a:gd name="T48" fmla="+- 0 163 125"/>
                              <a:gd name="T49" fmla="*/ T48 w 369"/>
                              <a:gd name="T50" fmla="+- 0 491 302"/>
                              <a:gd name="T51" fmla="*/ 491 h 450"/>
                              <a:gd name="T52" fmla="+- 0 202 125"/>
                              <a:gd name="T53" fmla="*/ T52 w 369"/>
                              <a:gd name="T54" fmla="+- 0 491 302"/>
                              <a:gd name="T55" fmla="*/ 491 h 450"/>
                              <a:gd name="T56" fmla="+- 0 202 125"/>
                              <a:gd name="T57" fmla="*/ T56 w 369"/>
                              <a:gd name="T58" fmla="+- 0 452 302"/>
                              <a:gd name="T59" fmla="*/ 452 h 450"/>
                              <a:gd name="T60" fmla="+- 0 301 125"/>
                              <a:gd name="T61" fmla="*/ T60 w 369"/>
                              <a:gd name="T62" fmla="+- 0 452 302"/>
                              <a:gd name="T63" fmla="*/ 452 h 450"/>
                              <a:gd name="T64" fmla="+- 0 295 125"/>
                              <a:gd name="T65" fmla="*/ T64 w 369"/>
                              <a:gd name="T66" fmla="+- 0 431 302"/>
                              <a:gd name="T67" fmla="*/ 431 h 450"/>
                              <a:gd name="T68" fmla="+- 0 480 125"/>
                              <a:gd name="T69" fmla="*/ T68 w 369"/>
                              <a:gd name="T70" fmla="+- 0 431 302"/>
                              <a:gd name="T71" fmla="*/ 431 h 450"/>
                              <a:gd name="T72" fmla="+- 0 481 125"/>
                              <a:gd name="T73" fmla="*/ T72 w 369"/>
                              <a:gd name="T74" fmla="+- 0 431 302"/>
                              <a:gd name="T75" fmla="*/ 431 h 450"/>
                              <a:gd name="T76" fmla="+- 0 489 125"/>
                              <a:gd name="T77" fmla="*/ T76 w 369"/>
                              <a:gd name="T78" fmla="+- 0 420 302"/>
                              <a:gd name="T79" fmla="*/ 420 h 450"/>
                              <a:gd name="T80" fmla="+- 0 493 125"/>
                              <a:gd name="T81" fmla="*/ T80 w 369"/>
                              <a:gd name="T82" fmla="+- 0 406 302"/>
                              <a:gd name="T83" fmla="*/ 406 h 450"/>
                              <a:gd name="T84" fmla="+- 0 492 125"/>
                              <a:gd name="T85" fmla="*/ T84 w 369"/>
                              <a:gd name="T86" fmla="+- 0 394 302"/>
                              <a:gd name="T87" fmla="*/ 394 h 450"/>
                              <a:gd name="T88" fmla="+- 0 366 125"/>
                              <a:gd name="T89" fmla="*/ T88 w 369"/>
                              <a:gd name="T90" fmla="+- 0 394 302"/>
                              <a:gd name="T91" fmla="*/ 394 h 450"/>
                              <a:gd name="T92" fmla="+- 0 251 125"/>
                              <a:gd name="T93" fmla="*/ T92 w 369"/>
                              <a:gd name="T94" fmla="+- 0 305 302"/>
                              <a:gd name="T95" fmla="*/ 305 h 450"/>
                              <a:gd name="T96" fmla="+- 0 242 125"/>
                              <a:gd name="T97" fmla="*/ T96 w 369"/>
                              <a:gd name="T98" fmla="+- 0 302 302"/>
                              <a:gd name="T99" fmla="*/ 302 h 450"/>
                              <a:gd name="T100" fmla="+- 0 301 125"/>
                              <a:gd name="T101" fmla="*/ T100 w 369"/>
                              <a:gd name="T102" fmla="+- 0 452 302"/>
                              <a:gd name="T103" fmla="*/ 452 h 450"/>
                              <a:gd name="T104" fmla="+- 0 249 125"/>
                              <a:gd name="T105" fmla="*/ T104 w 369"/>
                              <a:gd name="T106" fmla="+- 0 452 302"/>
                              <a:gd name="T107" fmla="*/ 452 h 450"/>
                              <a:gd name="T108" fmla="+- 0 249 125"/>
                              <a:gd name="T109" fmla="*/ T108 w 369"/>
                              <a:gd name="T110" fmla="+- 0 491 302"/>
                              <a:gd name="T111" fmla="*/ 491 h 450"/>
                              <a:gd name="T112" fmla="+- 0 288 125"/>
                              <a:gd name="T113" fmla="*/ T112 w 369"/>
                              <a:gd name="T114" fmla="+- 0 491 302"/>
                              <a:gd name="T115" fmla="*/ 491 h 450"/>
                              <a:gd name="T116" fmla="+- 0 288 125"/>
                              <a:gd name="T117" fmla="*/ T116 w 369"/>
                              <a:gd name="T118" fmla="+- 0 538 302"/>
                              <a:gd name="T119" fmla="*/ 538 h 450"/>
                              <a:gd name="T120" fmla="+- 0 249 125"/>
                              <a:gd name="T121" fmla="*/ T120 w 369"/>
                              <a:gd name="T122" fmla="+- 0 538 302"/>
                              <a:gd name="T123" fmla="*/ 538 h 450"/>
                              <a:gd name="T124" fmla="+- 0 249 125"/>
                              <a:gd name="T125" fmla="*/ T124 w 369"/>
                              <a:gd name="T126" fmla="+- 0 577 302"/>
                              <a:gd name="T127" fmla="*/ 577 h 450"/>
                              <a:gd name="T128" fmla="+- 0 335 125"/>
                              <a:gd name="T129" fmla="*/ T128 w 369"/>
                              <a:gd name="T130" fmla="+- 0 577 302"/>
                              <a:gd name="T131" fmla="*/ 577 h 450"/>
                              <a:gd name="T132" fmla="+- 0 301 125"/>
                              <a:gd name="T133" fmla="*/ T132 w 369"/>
                              <a:gd name="T134" fmla="+- 0 452 302"/>
                              <a:gd name="T135" fmla="*/ 452 h 450"/>
                              <a:gd name="T136" fmla="+- 0 480 125"/>
                              <a:gd name="T137" fmla="*/ T136 w 369"/>
                              <a:gd name="T138" fmla="+- 0 431 302"/>
                              <a:gd name="T139" fmla="*/ 431 h 450"/>
                              <a:gd name="T140" fmla="+- 0 295 125"/>
                              <a:gd name="T141" fmla="*/ T140 w 369"/>
                              <a:gd name="T142" fmla="+- 0 431 302"/>
                              <a:gd name="T143" fmla="*/ 431 h 450"/>
                              <a:gd name="T144" fmla="+- 0 345 125"/>
                              <a:gd name="T145" fmla="*/ T144 w 369"/>
                              <a:gd name="T146" fmla="+- 0 471 302"/>
                              <a:gd name="T147" fmla="*/ 471 h 450"/>
                              <a:gd name="T148" fmla="+- 0 358 125"/>
                              <a:gd name="T149" fmla="*/ T148 w 369"/>
                              <a:gd name="T150" fmla="+- 0 473 302"/>
                              <a:gd name="T151" fmla="*/ 473 h 450"/>
                              <a:gd name="T152" fmla="+- 0 468 125"/>
                              <a:gd name="T153" fmla="*/ T152 w 369"/>
                              <a:gd name="T154" fmla="+- 0 438 302"/>
                              <a:gd name="T155" fmla="*/ 438 h 450"/>
                              <a:gd name="T156" fmla="+- 0 480 125"/>
                              <a:gd name="T157" fmla="*/ T156 w 369"/>
                              <a:gd name="T158" fmla="+- 0 431 302"/>
                              <a:gd name="T159" fmla="*/ 431 h 450"/>
                              <a:gd name="T160" fmla="+- 0 460 125"/>
                              <a:gd name="T161" fmla="*/ T160 w 369"/>
                              <a:gd name="T162" fmla="+- 0 367 302"/>
                              <a:gd name="T163" fmla="*/ 367 h 450"/>
                              <a:gd name="T164" fmla="+- 0 446 125"/>
                              <a:gd name="T165" fmla="*/ T164 w 369"/>
                              <a:gd name="T166" fmla="+- 0 369 302"/>
                              <a:gd name="T167" fmla="*/ 369 h 450"/>
                              <a:gd name="T168" fmla="+- 0 366 125"/>
                              <a:gd name="T169" fmla="*/ T168 w 369"/>
                              <a:gd name="T170" fmla="+- 0 394 302"/>
                              <a:gd name="T171" fmla="*/ 394 h 450"/>
                              <a:gd name="T172" fmla="+- 0 492 125"/>
                              <a:gd name="T173" fmla="*/ T172 w 369"/>
                              <a:gd name="T174" fmla="+- 0 394 302"/>
                              <a:gd name="T175" fmla="*/ 394 h 450"/>
                              <a:gd name="T176" fmla="+- 0 492 125"/>
                              <a:gd name="T177" fmla="*/ T176 w 369"/>
                              <a:gd name="T178" fmla="+- 0 392 302"/>
                              <a:gd name="T179" fmla="*/ 392 h 450"/>
                              <a:gd name="T180" fmla="+- 0 485 125"/>
                              <a:gd name="T181" fmla="*/ T180 w 369"/>
                              <a:gd name="T182" fmla="+- 0 379 302"/>
                              <a:gd name="T183" fmla="*/ 379 h 450"/>
                              <a:gd name="T184" fmla="+- 0 474 125"/>
                              <a:gd name="T185" fmla="*/ T184 w 369"/>
                              <a:gd name="T186" fmla="+- 0 371 302"/>
                              <a:gd name="T187" fmla="*/ 371 h 450"/>
                              <a:gd name="T188" fmla="+- 0 460 125"/>
                              <a:gd name="T189" fmla="*/ T188 w 369"/>
                              <a:gd name="T190" fmla="+- 0 367 302"/>
                              <a:gd name="T191" fmla="*/ 36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69" h="450">
                                <a:moveTo>
                                  <a:pt x="117" y="0"/>
                                </a:moveTo>
                                <a:lnTo>
                                  <a:pt x="43" y="0"/>
                                </a:lnTo>
                                <a:lnTo>
                                  <a:pt x="27" y="3"/>
                                </a:lnTo>
                                <a:lnTo>
                                  <a:pt x="13" y="12"/>
                                </a:lnTo>
                                <a:lnTo>
                                  <a:pt x="3" y="26"/>
                                </a:lnTo>
                                <a:lnTo>
                                  <a:pt x="0" y="43"/>
                                </a:lnTo>
                                <a:lnTo>
                                  <a:pt x="0" y="449"/>
                                </a:lnTo>
                                <a:lnTo>
                                  <a:pt x="259" y="449"/>
                                </a:lnTo>
                                <a:lnTo>
                                  <a:pt x="210" y="275"/>
                                </a:lnTo>
                                <a:lnTo>
                                  <a:pt x="77" y="275"/>
                                </a:lnTo>
                                <a:lnTo>
                                  <a:pt x="77" y="236"/>
                                </a:lnTo>
                                <a:lnTo>
                                  <a:pt x="38" y="236"/>
                                </a:lnTo>
                                <a:lnTo>
                                  <a:pt x="38" y="189"/>
                                </a:lnTo>
                                <a:lnTo>
                                  <a:pt x="77" y="189"/>
                                </a:lnTo>
                                <a:lnTo>
                                  <a:pt x="77" y="150"/>
                                </a:lnTo>
                                <a:lnTo>
                                  <a:pt x="176" y="150"/>
                                </a:lnTo>
                                <a:lnTo>
                                  <a:pt x="170" y="129"/>
                                </a:lnTo>
                                <a:lnTo>
                                  <a:pt x="355" y="129"/>
                                </a:lnTo>
                                <a:lnTo>
                                  <a:pt x="356" y="129"/>
                                </a:lnTo>
                                <a:lnTo>
                                  <a:pt x="364" y="118"/>
                                </a:lnTo>
                                <a:lnTo>
                                  <a:pt x="368" y="104"/>
                                </a:lnTo>
                                <a:lnTo>
                                  <a:pt x="367" y="92"/>
                                </a:lnTo>
                                <a:lnTo>
                                  <a:pt x="241" y="92"/>
                                </a:lnTo>
                                <a:lnTo>
                                  <a:pt x="126" y="3"/>
                                </a:lnTo>
                                <a:lnTo>
                                  <a:pt x="117" y="0"/>
                                </a:lnTo>
                                <a:close/>
                                <a:moveTo>
                                  <a:pt x="176" y="150"/>
                                </a:moveTo>
                                <a:lnTo>
                                  <a:pt x="124" y="150"/>
                                </a:lnTo>
                                <a:lnTo>
                                  <a:pt x="124" y="189"/>
                                </a:lnTo>
                                <a:lnTo>
                                  <a:pt x="163" y="189"/>
                                </a:lnTo>
                                <a:lnTo>
                                  <a:pt x="163" y="236"/>
                                </a:lnTo>
                                <a:lnTo>
                                  <a:pt x="124" y="236"/>
                                </a:lnTo>
                                <a:lnTo>
                                  <a:pt x="124" y="275"/>
                                </a:lnTo>
                                <a:lnTo>
                                  <a:pt x="210" y="275"/>
                                </a:lnTo>
                                <a:lnTo>
                                  <a:pt x="176" y="150"/>
                                </a:lnTo>
                                <a:close/>
                                <a:moveTo>
                                  <a:pt x="355" y="129"/>
                                </a:moveTo>
                                <a:lnTo>
                                  <a:pt x="170" y="129"/>
                                </a:lnTo>
                                <a:lnTo>
                                  <a:pt x="220" y="169"/>
                                </a:lnTo>
                                <a:lnTo>
                                  <a:pt x="233" y="171"/>
                                </a:lnTo>
                                <a:lnTo>
                                  <a:pt x="343" y="136"/>
                                </a:lnTo>
                                <a:lnTo>
                                  <a:pt x="355" y="129"/>
                                </a:lnTo>
                                <a:close/>
                                <a:moveTo>
                                  <a:pt x="335" y="65"/>
                                </a:moveTo>
                                <a:lnTo>
                                  <a:pt x="321" y="67"/>
                                </a:lnTo>
                                <a:lnTo>
                                  <a:pt x="241" y="92"/>
                                </a:lnTo>
                                <a:lnTo>
                                  <a:pt x="367" y="92"/>
                                </a:lnTo>
                                <a:lnTo>
                                  <a:pt x="367" y="90"/>
                                </a:lnTo>
                                <a:lnTo>
                                  <a:pt x="360" y="77"/>
                                </a:lnTo>
                                <a:lnTo>
                                  <a:pt x="349" y="69"/>
                                </a:lnTo>
                                <a:lnTo>
                                  <a:pt x="335"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31" y="126"/>
                            <a:ext cx="15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91" y="126"/>
                            <a:ext cx="15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AutoShape 79"/>
                        <wps:cNvSpPr>
                          <a:spLocks/>
                        </wps:cNvSpPr>
                        <wps:spPr bwMode="auto">
                          <a:xfrm>
                            <a:off x="388" y="292"/>
                            <a:ext cx="359" cy="459"/>
                          </a:xfrm>
                          <a:custGeom>
                            <a:avLst/>
                            <a:gdLst>
                              <a:gd name="T0" fmla="+- 0 746 388"/>
                              <a:gd name="T1" fmla="*/ T0 w 359"/>
                              <a:gd name="T2" fmla="+- 0 425 292"/>
                              <a:gd name="T3" fmla="*/ 425 h 459"/>
                              <a:gd name="T4" fmla="+- 0 634 388"/>
                              <a:gd name="T5" fmla="*/ T4 w 359"/>
                              <a:gd name="T6" fmla="+- 0 425 292"/>
                              <a:gd name="T7" fmla="*/ 425 h 459"/>
                              <a:gd name="T8" fmla="+- 0 634 388"/>
                              <a:gd name="T9" fmla="*/ T8 w 359"/>
                              <a:gd name="T10" fmla="+- 0 751 292"/>
                              <a:gd name="T11" fmla="*/ 751 h 459"/>
                              <a:gd name="T12" fmla="+- 0 746 388"/>
                              <a:gd name="T13" fmla="*/ T12 w 359"/>
                              <a:gd name="T14" fmla="+- 0 751 292"/>
                              <a:gd name="T15" fmla="*/ 751 h 459"/>
                              <a:gd name="T16" fmla="+- 0 746 388"/>
                              <a:gd name="T17" fmla="*/ T16 w 359"/>
                              <a:gd name="T18" fmla="+- 0 425 292"/>
                              <a:gd name="T19" fmla="*/ 425 h 459"/>
                              <a:gd name="T20" fmla="+- 0 746 388"/>
                              <a:gd name="T21" fmla="*/ T20 w 359"/>
                              <a:gd name="T22" fmla="+- 0 352 292"/>
                              <a:gd name="T23" fmla="*/ 352 h 459"/>
                              <a:gd name="T24" fmla="+- 0 529 388"/>
                              <a:gd name="T25" fmla="*/ T24 w 359"/>
                              <a:gd name="T26" fmla="+- 0 352 292"/>
                              <a:gd name="T27" fmla="*/ 352 h 459"/>
                              <a:gd name="T28" fmla="+- 0 573 388"/>
                              <a:gd name="T29" fmla="*/ T28 w 359"/>
                              <a:gd name="T30" fmla="+- 0 359 292"/>
                              <a:gd name="T31" fmla="*/ 359 h 459"/>
                              <a:gd name="T32" fmla="+- 0 459 388"/>
                              <a:gd name="T33" fmla="*/ T32 w 359"/>
                              <a:gd name="T34" fmla="+- 0 578 292"/>
                              <a:gd name="T35" fmla="*/ 578 h 459"/>
                              <a:gd name="T36" fmla="+- 0 456 388"/>
                              <a:gd name="T37" fmla="*/ T36 w 359"/>
                              <a:gd name="T38" fmla="+- 0 592 292"/>
                              <a:gd name="T39" fmla="*/ 592 h 459"/>
                              <a:gd name="T40" fmla="+- 0 457 388"/>
                              <a:gd name="T41" fmla="*/ T40 w 359"/>
                              <a:gd name="T42" fmla="+- 0 605 292"/>
                              <a:gd name="T43" fmla="*/ 605 h 459"/>
                              <a:gd name="T44" fmla="+- 0 464 388"/>
                              <a:gd name="T45" fmla="*/ T44 w 359"/>
                              <a:gd name="T46" fmla="+- 0 617 292"/>
                              <a:gd name="T47" fmla="*/ 617 h 459"/>
                              <a:gd name="T48" fmla="+- 0 475 388"/>
                              <a:gd name="T49" fmla="*/ T48 w 359"/>
                              <a:gd name="T50" fmla="+- 0 626 292"/>
                              <a:gd name="T51" fmla="*/ 626 h 459"/>
                              <a:gd name="T52" fmla="+- 0 489 388"/>
                              <a:gd name="T53" fmla="*/ T52 w 359"/>
                              <a:gd name="T54" fmla="+- 0 629 292"/>
                              <a:gd name="T55" fmla="*/ 629 h 459"/>
                              <a:gd name="T56" fmla="+- 0 503 388"/>
                              <a:gd name="T57" fmla="*/ T56 w 359"/>
                              <a:gd name="T58" fmla="+- 0 628 292"/>
                              <a:gd name="T59" fmla="*/ 628 h 459"/>
                              <a:gd name="T60" fmla="+- 0 514 388"/>
                              <a:gd name="T61" fmla="*/ T60 w 359"/>
                              <a:gd name="T62" fmla="+- 0 621 292"/>
                              <a:gd name="T63" fmla="*/ 621 h 459"/>
                              <a:gd name="T64" fmla="+- 0 523 388"/>
                              <a:gd name="T65" fmla="*/ T64 w 359"/>
                              <a:gd name="T66" fmla="+- 0 610 292"/>
                              <a:gd name="T67" fmla="*/ 610 h 459"/>
                              <a:gd name="T68" fmla="+- 0 618 388"/>
                              <a:gd name="T69" fmla="*/ T68 w 359"/>
                              <a:gd name="T70" fmla="+- 0 425 292"/>
                              <a:gd name="T71" fmla="*/ 425 h 459"/>
                              <a:gd name="T72" fmla="+- 0 746 388"/>
                              <a:gd name="T73" fmla="*/ T72 w 359"/>
                              <a:gd name="T74" fmla="+- 0 425 292"/>
                              <a:gd name="T75" fmla="*/ 425 h 459"/>
                              <a:gd name="T76" fmla="+- 0 746 388"/>
                              <a:gd name="T77" fmla="*/ T76 w 359"/>
                              <a:gd name="T78" fmla="+- 0 352 292"/>
                              <a:gd name="T79" fmla="*/ 352 h 459"/>
                              <a:gd name="T80" fmla="+- 0 531 388"/>
                              <a:gd name="T81" fmla="*/ T80 w 359"/>
                              <a:gd name="T82" fmla="+- 0 322 292"/>
                              <a:gd name="T83" fmla="*/ 322 h 459"/>
                              <a:gd name="T84" fmla="+- 0 399 388"/>
                              <a:gd name="T85" fmla="*/ T84 w 359"/>
                              <a:gd name="T86" fmla="+- 0 322 292"/>
                              <a:gd name="T87" fmla="*/ 322 h 459"/>
                              <a:gd name="T88" fmla="+- 0 419 388"/>
                              <a:gd name="T89" fmla="*/ T88 w 359"/>
                              <a:gd name="T90" fmla="+- 0 326 292"/>
                              <a:gd name="T91" fmla="*/ 326 h 459"/>
                              <a:gd name="T92" fmla="+- 0 416 388"/>
                              <a:gd name="T93" fmla="*/ T92 w 359"/>
                              <a:gd name="T94" fmla="+- 0 340 292"/>
                              <a:gd name="T95" fmla="*/ 340 h 459"/>
                              <a:gd name="T96" fmla="+- 0 526 388"/>
                              <a:gd name="T97" fmla="*/ T96 w 359"/>
                              <a:gd name="T98" fmla="+- 0 364 292"/>
                              <a:gd name="T99" fmla="*/ 364 h 459"/>
                              <a:gd name="T100" fmla="+- 0 529 388"/>
                              <a:gd name="T101" fmla="*/ T100 w 359"/>
                              <a:gd name="T102" fmla="+- 0 352 292"/>
                              <a:gd name="T103" fmla="*/ 352 h 459"/>
                              <a:gd name="T104" fmla="+- 0 746 388"/>
                              <a:gd name="T105" fmla="*/ T104 w 359"/>
                              <a:gd name="T106" fmla="+- 0 352 292"/>
                              <a:gd name="T107" fmla="*/ 352 h 459"/>
                              <a:gd name="T108" fmla="+- 0 746 388"/>
                              <a:gd name="T109" fmla="*/ T108 w 359"/>
                              <a:gd name="T110" fmla="+- 0 348 292"/>
                              <a:gd name="T111" fmla="*/ 348 h 459"/>
                              <a:gd name="T112" fmla="+- 0 579 388"/>
                              <a:gd name="T113" fmla="*/ T112 w 359"/>
                              <a:gd name="T114" fmla="+- 0 348 292"/>
                              <a:gd name="T115" fmla="*/ 348 h 459"/>
                              <a:gd name="T116" fmla="+- 0 533 388"/>
                              <a:gd name="T117" fmla="*/ T116 w 359"/>
                              <a:gd name="T118" fmla="+- 0 335 292"/>
                              <a:gd name="T119" fmla="*/ 335 h 459"/>
                              <a:gd name="T120" fmla="+- 0 535 388"/>
                              <a:gd name="T121" fmla="*/ T120 w 359"/>
                              <a:gd name="T122" fmla="+- 0 323 292"/>
                              <a:gd name="T123" fmla="*/ 323 h 459"/>
                              <a:gd name="T124" fmla="+- 0 531 388"/>
                              <a:gd name="T125" fmla="*/ T124 w 359"/>
                              <a:gd name="T126" fmla="+- 0 322 292"/>
                              <a:gd name="T127" fmla="*/ 322 h 459"/>
                              <a:gd name="T128" fmla="+- 0 746 388"/>
                              <a:gd name="T129" fmla="*/ T128 w 359"/>
                              <a:gd name="T130" fmla="+- 0 303 292"/>
                              <a:gd name="T131" fmla="*/ 303 h 459"/>
                              <a:gd name="T132" fmla="+- 0 645 388"/>
                              <a:gd name="T133" fmla="*/ T132 w 359"/>
                              <a:gd name="T134" fmla="+- 0 303 292"/>
                              <a:gd name="T135" fmla="*/ 303 h 459"/>
                              <a:gd name="T136" fmla="+- 0 624 388"/>
                              <a:gd name="T137" fmla="*/ T136 w 359"/>
                              <a:gd name="T138" fmla="+- 0 305 292"/>
                              <a:gd name="T139" fmla="*/ 305 h 459"/>
                              <a:gd name="T140" fmla="+- 0 608 388"/>
                              <a:gd name="T141" fmla="*/ T140 w 359"/>
                              <a:gd name="T142" fmla="+- 0 311 292"/>
                              <a:gd name="T143" fmla="*/ 311 h 459"/>
                              <a:gd name="T144" fmla="+- 0 596 388"/>
                              <a:gd name="T145" fmla="*/ T144 w 359"/>
                              <a:gd name="T146" fmla="+- 0 321 292"/>
                              <a:gd name="T147" fmla="*/ 321 h 459"/>
                              <a:gd name="T148" fmla="+- 0 587 388"/>
                              <a:gd name="T149" fmla="*/ T148 w 359"/>
                              <a:gd name="T150" fmla="+- 0 333 292"/>
                              <a:gd name="T151" fmla="*/ 333 h 459"/>
                              <a:gd name="T152" fmla="+- 0 579 388"/>
                              <a:gd name="T153" fmla="*/ T152 w 359"/>
                              <a:gd name="T154" fmla="+- 0 348 292"/>
                              <a:gd name="T155" fmla="*/ 348 h 459"/>
                              <a:gd name="T156" fmla="+- 0 746 388"/>
                              <a:gd name="T157" fmla="*/ T156 w 359"/>
                              <a:gd name="T158" fmla="+- 0 348 292"/>
                              <a:gd name="T159" fmla="*/ 348 h 459"/>
                              <a:gd name="T160" fmla="+- 0 746 388"/>
                              <a:gd name="T161" fmla="*/ T160 w 359"/>
                              <a:gd name="T162" fmla="+- 0 303 292"/>
                              <a:gd name="T163" fmla="*/ 303 h 459"/>
                              <a:gd name="T164" fmla="+- 0 397 388"/>
                              <a:gd name="T165" fmla="*/ T164 w 359"/>
                              <a:gd name="T166" fmla="+- 0 292 292"/>
                              <a:gd name="T167" fmla="*/ 292 h 459"/>
                              <a:gd name="T168" fmla="+- 0 388 388"/>
                              <a:gd name="T169" fmla="*/ T168 w 359"/>
                              <a:gd name="T170" fmla="+- 0 334 292"/>
                              <a:gd name="T171" fmla="*/ 334 h 459"/>
                              <a:gd name="T172" fmla="+- 0 396 388"/>
                              <a:gd name="T173" fmla="*/ T172 w 359"/>
                              <a:gd name="T174" fmla="+- 0 335 292"/>
                              <a:gd name="T175" fmla="*/ 335 h 459"/>
                              <a:gd name="T176" fmla="+- 0 399 388"/>
                              <a:gd name="T177" fmla="*/ T176 w 359"/>
                              <a:gd name="T178" fmla="+- 0 322 292"/>
                              <a:gd name="T179" fmla="*/ 322 h 459"/>
                              <a:gd name="T180" fmla="+- 0 531 388"/>
                              <a:gd name="T181" fmla="*/ T180 w 359"/>
                              <a:gd name="T182" fmla="+- 0 322 292"/>
                              <a:gd name="T183" fmla="*/ 322 h 459"/>
                              <a:gd name="T184" fmla="+- 0 487 388"/>
                              <a:gd name="T185" fmla="*/ T184 w 359"/>
                              <a:gd name="T186" fmla="+- 0 312 292"/>
                              <a:gd name="T187" fmla="*/ 312 h 459"/>
                              <a:gd name="T188" fmla="+- 0 423 388"/>
                              <a:gd name="T189" fmla="*/ T188 w 359"/>
                              <a:gd name="T190" fmla="+- 0 312 292"/>
                              <a:gd name="T191" fmla="*/ 312 h 459"/>
                              <a:gd name="T192" fmla="+- 0 402 388"/>
                              <a:gd name="T193" fmla="*/ T192 w 359"/>
                              <a:gd name="T194" fmla="+- 0 307 292"/>
                              <a:gd name="T195" fmla="*/ 307 h 459"/>
                              <a:gd name="T196" fmla="+- 0 405 388"/>
                              <a:gd name="T197" fmla="*/ T196 w 359"/>
                              <a:gd name="T198" fmla="+- 0 294 292"/>
                              <a:gd name="T199" fmla="*/ 294 h 459"/>
                              <a:gd name="T200" fmla="+- 0 397 388"/>
                              <a:gd name="T201" fmla="*/ T200 w 359"/>
                              <a:gd name="T202" fmla="+- 0 292 292"/>
                              <a:gd name="T203" fmla="*/ 292 h 459"/>
                              <a:gd name="T204" fmla="+- 0 426 388"/>
                              <a:gd name="T205" fmla="*/ T204 w 359"/>
                              <a:gd name="T206" fmla="+- 0 298 292"/>
                              <a:gd name="T207" fmla="*/ 298 h 459"/>
                              <a:gd name="T208" fmla="+- 0 423 388"/>
                              <a:gd name="T209" fmla="*/ T208 w 359"/>
                              <a:gd name="T210" fmla="+- 0 312 292"/>
                              <a:gd name="T211" fmla="*/ 312 h 459"/>
                              <a:gd name="T212" fmla="+- 0 487 388"/>
                              <a:gd name="T213" fmla="*/ T212 w 359"/>
                              <a:gd name="T214" fmla="+- 0 312 292"/>
                              <a:gd name="T215" fmla="*/ 312 h 459"/>
                              <a:gd name="T216" fmla="+- 0 426 388"/>
                              <a:gd name="T217" fmla="*/ T216 w 359"/>
                              <a:gd name="T218" fmla="+- 0 298 292"/>
                              <a:gd name="T219" fmla="*/ 298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59" h="459">
                                <a:moveTo>
                                  <a:pt x="358" y="133"/>
                                </a:moveTo>
                                <a:lnTo>
                                  <a:pt x="246" y="133"/>
                                </a:lnTo>
                                <a:lnTo>
                                  <a:pt x="246" y="459"/>
                                </a:lnTo>
                                <a:lnTo>
                                  <a:pt x="358" y="459"/>
                                </a:lnTo>
                                <a:lnTo>
                                  <a:pt x="358" y="133"/>
                                </a:lnTo>
                                <a:close/>
                                <a:moveTo>
                                  <a:pt x="358" y="60"/>
                                </a:moveTo>
                                <a:lnTo>
                                  <a:pt x="141" y="60"/>
                                </a:lnTo>
                                <a:lnTo>
                                  <a:pt x="185" y="67"/>
                                </a:lnTo>
                                <a:lnTo>
                                  <a:pt x="71" y="286"/>
                                </a:lnTo>
                                <a:lnTo>
                                  <a:pt x="68" y="300"/>
                                </a:lnTo>
                                <a:lnTo>
                                  <a:pt x="69" y="313"/>
                                </a:lnTo>
                                <a:lnTo>
                                  <a:pt x="76" y="325"/>
                                </a:lnTo>
                                <a:lnTo>
                                  <a:pt x="87" y="334"/>
                                </a:lnTo>
                                <a:lnTo>
                                  <a:pt x="101" y="337"/>
                                </a:lnTo>
                                <a:lnTo>
                                  <a:pt x="115" y="336"/>
                                </a:lnTo>
                                <a:lnTo>
                                  <a:pt x="126" y="329"/>
                                </a:lnTo>
                                <a:lnTo>
                                  <a:pt x="135" y="318"/>
                                </a:lnTo>
                                <a:lnTo>
                                  <a:pt x="230" y="133"/>
                                </a:lnTo>
                                <a:lnTo>
                                  <a:pt x="358" y="133"/>
                                </a:lnTo>
                                <a:lnTo>
                                  <a:pt x="358" y="60"/>
                                </a:lnTo>
                                <a:close/>
                                <a:moveTo>
                                  <a:pt x="143" y="30"/>
                                </a:moveTo>
                                <a:lnTo>
                                  <a:pt x="11" y="30"/>
                                </a:lnTo>
                                <a:lnTo>
                                  <a:pt x="31" y="34"/>
                                </a:lnTo>
                                <a:lnTo>
                                  <a:pt x="28" y="48"/>
                                </a:lnTo>
                                <a:lnTo>
                                  <a:pt x="138" y="72"/>
                                </a:lnTo>
                                <a:lnTo>
                                  <a:pt x="141" y="60"/>
                                </a:lnTo>
                                <a:lnTo>
                                  <a:pt x="358" y="60"/>
                                </a:lnTo>
                                <a:lnTo>
                                  <a:pt x="358" y="56"/>
                                </a:lnTo>
                                <a:lnTo>
                                  <a:pt x="191" y="56"/>
                                </a:lnTo>
                                <a:lnTo>
                                  <a:pt x="145" y="43"/>
                                </a:lnTo>
                                <a:lnTo>
                                  <a:pt x="147" y="31"/>
                                </a:lnTo>
                                <a:lnTo>
                                  <a:pt x="143" y="30"/>
                                </a:lnTo>
                                <a:close/>
                                <a:moveTo>
                                  <a:pt x="358" y="11"/>
                                </a:moveTo>
                                <a:lnTo>
                                  <a:pt x="257" y="11"/>
                                </a:lnTo>
                                <a:lnTo>
                                  <a:pt x="236" y="13"/>
                                </a:lnTo>
                                <a:lnTo>
                                  <a:pt x="220" y="19"/>
                                </a:lnTo>
                                <a:lnTo>
                                  <a:pt x="208" y="29"/>
                                </a:lnTo>
                                <a:lnTo>
                                  <a:pt x="199" y="41"/>
                                </a:lnTo>
                                <a:lnTo>
                                  <a:pt x="191" y="56"/>
                                </a:lnTo>
                                <a:lnTo>
                                  <a:pt x="358" y="56"/>
                                </a:lnTo>
                                <a:lnTo>
                                  <a:pt x="358" y="11"/>
                                </a:lnTo>
                                <a:close/>
                                <a:moveTo>
                                  <a:pt x="9" y="0"/>
                                </a:moveTo>
                                <a:lnTo>
                                  <a:pt x="0" y="42"/>
                                </a:lnTo>
                                <a:lnTo>
                                  <a:pt x="8" y="43"/>
                                </a:lnTo>
                                <a:lnTo>
                                  <a:pt x="11" y="30"/>
                                </a:lnTo>
                                <a:lnTo>
                                  <a:pt x="143" y="30"/>
                                </a:lnTo>
                                <a:lnTo>
                                  <a:pt x="99" y="20"/>
                                </a:lnTo>
                                <a:lnTo>
                                  <a:pt x="35" y="20"/>
                                </a:lnTo>
                                <a:lnTo>
                                  <a:pt x="14" y="15"/>
                                </a:lnTo>
                                <a:lnTo>
                                  <a:pt x="17" y="2"/>
                                </a:lnTo>
                                <a:lnTo>
                                  <a:pt x="9" y="0"/>
                                </a:lnTo>
                                <a:close/>
                                <a:moveTo>
                                  <a:pt x="38" y="6"/>
                                </a:moveTo>
                                <a:lnTo>
                                  <a:pt x="35" y="20"/>
                                </a:lnTo>
                                <a:lnTo>
                                  <a:pt x="99" y="20"/>
                                </a:lnTo>
                                <a:lnTo>
                                  <a:pt x="38"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5704841" id="Group 78" o:spid="_x0000_s1026" style="width:43.4pt;height:43.4pt;mso-position-horizontal-relative:char;mso-position-vertical-relative:line" coordsize="86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">
                <v:shape id="Freeform 83" o:spid="_x0000_s1027" style="position:absolute;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" path="m754,l114,,70,9,33,33,9,70,,114,,754r9,44l33,835r37,24l114,868r640,l798,859r37,-24l859,798r9,-44l868,114,859,70,835,33,798,9,754,xe" fillcolor="#00395d" stroked="f">
                  <v:path arrowok="t" o:connecttype="custom" o:connectlocs="754,0;114,0;70,9;33,33;9,70;0,114;0,754;9,798;33,835;70,859;114,868;754,868;798,859;835,835;859,798;868,754;868,114;859,70;835,33;798,9;754,0" o:connectangles="0,0,0,0,0,0,0,0,0,0,0,0,0,0,0,0,0,0,0,0,0"/>
                </v:shape>
                <v:shape id="AutoShape 82" o:spid="_x0000_s1028" style="position:absolute;left:125;top:302;width:369;height:450;visibility:visible;mso-wrap-style:square;v-text-anchor:top" coordsize="3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" path="m117,l43,,27,3,13,12,3,26,,43,,449r259,l210,275r-133,l77,236r-39,l38,189r39,l77,150r99,l170,129r185,l356,129r8,-11l368,104,367,92r-126,l126,3,117,xm176,150r-52,l124,189r39,l163,236r-39,l124,275r86,l176,150xm355,129r-185,l220,169r13,2l343,136r12,-7xm335,65r-14,2l241,92r126,l367,90,360,77,349,69,335,65xe" stroked="f">
                  <v:path arrowok="t" o:connecttype="custom" o:connectlocs="117,302;43,302;27,305;13,314;3,328;0,345;0,751;259,751;210,577;77,577;77,538;38,538;38,491;77,491;77,452;176,452;170,431;355,431;356,431;364,420;368,406;367,394;241,394;126,305;117,302;176,452;124,452;124,491;163,491;163,538;124,538;124,577;210,577;176,452;355,431;170,431;220,471;233,473;343,438;355,431;335,367;321,369;241,394;367,394;367,392;360,379;349,371;335,367" o:connectangles="0,0,0,0,0,0,0,0,0,0,0,0,0,0,0,0,0,0,0,0,0,0,0,0,0,0,0,0,0,0,0,0,0,0,0,0,0,0,0,0,0,0,0,0,0,0,0,0"/>
                </v:shape>
                <v:shape id="Picture 81" o:spid="_x0000_s1029" type="#_x0000_t75" style="position:absolute;left:131;top:126;width:156;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">
                  <v:imagedata r:id="rId46" o:title=""/>
                </v:shape>
                <v:shape id="Picture 80" o:spid="_x0000_s1030" type="#_x0000_t75" style="position:absolute;left:591;top:126;width:156;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">
                  <v:imagedata r:id="rId47" o:title=""/>
                </v:shape>
                <v:shape id="AutoShape 79" o:spid="_x0000_s1031" style="position:absolute;left:388;top:292;width:359;height:459;visibility:visible;mso-wrap-style:square;v-text-anchor:top" coordsize="35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" path="m358,133r-112,l246,459r112,l358,133xm358,60r-217,l185,67,71,286r-3,14l69,313r7,12l87,334r14,3l115,336r11,-7l135,318,230,133r128,l358,60xm143,30l11,30r20,4l28,48,138,72r3,-12l358,60r,-4l191,56,145,43r2,-12l143,30xm358,11r-101,l236,13r-16,6l208,29r-9,12l191,56r167,l358,11xm9,l,42r8,1l11,30r132,l99,20r-64,l14,15,17,2,9,xm38,6l35,20r64,l38,6xe" stroked="f">
                  <v:path arrowok="t" o:connecttype="custom" o:connectlocs="358,425;246,425;246,751;358,751;358,425;358,352;141,352;185,359;71,578;68,592;69,605;76,617;87,626;101,629;115,628;126,621;135,610;230,425;358,425;358,352;143,322;11,322;31,326;28,340;138,364;141,352;358,352;358,348;191,348;145,335;147,323;143,322;358,303;257,303;236,305;220,311;208,321;199,333;191,348;358,348;358,303;9,292;0,334;8,335;11,322;143,322;99,312;35,312;14,307;17,294;9,292;38,298;35,312;99,312;38,298" o:connectangles="0,0,0,0,0,0,0,0,0,0,0,0,0,0,0,0,0,0,0,0,0,0,0,0,0,0,0,0,0,0,0,0,0,0,0,0,0,0,0,0,0,0,0,0,0,0,0,0,0,0,0,0,0,0,0"/>
                </v:shape>
                <w10:anchorlock/>
              </v:group>
            </w:pict>
          </mc:Fallback>
        </mc:AlternateContent>
      </w:r>
    </w:p>
    <w:p w14:paraId="00388EF9" w14:textId="54A796FF" w:rsidR="00BE2E90" w:rsidRDefault="00BE2E90">
      <w:pPr>
        <w:pStyle w:val="BodyText"/>
        <w:spacing w:before="3"/>
        <w:rPr>
          <w:sz w:val="7"/>
        </w:rPr>
      </w:pPr>
    </w:p>
    <w:p w14:paraId="14D19178" w14:textId="77777777" w:rsidR="00BE2E90" w:rsidRDefault="00275221">
      <w:pPr>
        <w:ind w:left="1429"/>
        <w:rPr>
          <w:sz w:val="20"/>
        </w:rPr>
      </w:pPr>
      <w:r>
        <w:rPr>
          <w:noProof/>
          <w:sz w:val="20"/>
        </w:rPr>
        <mc:AlternateContent>
          <mc:Choice Requires="wpg">
            <w:drawing>
              <wp:inline distT="0" distB="0" distL="0" distR="0" wp14:anchorId="52B69DEF" wp14:editId="42D5C1E6">
                <wp:extent cx="551180" cy="551180"/>
                <wp:effectExtent l="5715" t="4445" r="5080" b="6350"/>
                <wp:docPr id="10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0" y="0"/>
                          <a:chExt cx="868" cy="868"/>
                        </a:xfrm>
                      </wpg:grpSpPr>
                      <wps:wsp>
                        <wps:cNvPr id="108" name="Freeform 72"/>
                        <wps:cNvSpPr>
                          <a:spLocks/>
                        </wps:cNvSpPr>
                        <wps:spPr bwMode="auto">
                          <a:xfrm>
                            <a:off x="0" y="0"/>
                            <a:ext cx="868" cy="868"/>
                          </a:xfrm>
                          <a:custGeom>
                            <a:avLst/>
                            <a:gdLst>
                              <a:gd name="T0" fmla="*/ 754 w 868"/>
                              <a:gd name="T1" fmla="*/ 0 h 868"/>
                              <a:gd name="T2" fmla="*/ 114 w 868"/>
                              <a:gd name="T3" fmla="*/ 0 h 868"/>
                              <a:gd name="T4" fmla="*/ 70 w 868"/>
                              <a:gd name="T5" fmla="*/ 9 h 868"/>
                              <a:gd name="T6" fmla="*/ 33 w 868"/>
                              <a:gd name="T7" fmla="*/ 33 h 868"/>
                              <a:gd name="T8" fmla="*/ 9 w 868"/>
                              <a:gd name="T9" fmla="*/ 70 h 868"/>
                              <a:gd name="T10" fmla="*/ 0 w 868"/>
                              <a:gd name="T11" fmla="*/ 114 h 868"/>
                              <a:gd name="T12" fmla="*/ 0 w 868"/>
                              <a:gd name="T13" fmla="*/ 754 h 868"/>
                              <a:gd name="T14" fmla="*/ 9 w 868"/>
                              <a:gd name="T15" fmla="*/ 798 h 868"/>
                              <a:gd name="T16" fmla="*/ 33 w 868"/>
                              <a:gd name="T17" fmla="*/ 835 h 868"/>
                              <a:gd name="T18" fmla="*/ 70 w 868"/>
                              <a:gd name="T19" fmla="*/ 859 h 868"/>
                              <a:gd name="T20" fmla="*/ 114 w 868"/>
                              <a:gd name="T21" fmla="*/ 868 h 868"/>
                              <a:gd name="T22" fmla="*/ 754 w 868"/>
                              <a:gd name="T23" fmla="*/ 868 h 868"/>
                              <a:gd name="T24" fmla="*/ 798 w 868"/>
                              <a:gd name="T25" fmla="*/ 859 h 868"/>
                              <a:gd name="T26" fmla="*/ 835 w 868"/>
                              <a:gd name="T27" fmla="*/ 835 h 868"/>
                              <a:gd name="T28" fmla="*/ 859 w 868"/>
                              <a:gd name="T29" fmla="*/ 798 h 868"/>
                              <a:gd name="T30" fmla="*/ 868 w 868"/>
                              <a:gd name="T31" fmla="*/ 754 h 868"/>
                              <a:gd name="T32" fmla="*/ 868 w 868"/>
                              <a:gd name="T33" fmla="*/ 114 h 868"/>
                              <a:gd name="T34" fmla="*/ 859 w 868"/>
                              <a:gd name="T35" fmla="*/ 70 h 868"/>
                              <a:gd name="T36" fmla="*/ 835 w 868"/>
                              <a:gd name="T37" fmla="*/ 33 h 868"/>
                              <a:gd name="T38" fmla="*/ 798 w 868"/>
                              <a:gd name="T39" fmla="*/ 9 h 868"/>
                              <a:gd name="T40" fmla="*/ 754 w 868"/>
                              <a:gd name="T41"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8" h="868">
                                <a:moveTo>
                                  <a:pt x="754" y="0"/>
                                </a:moveTo>
                                <a:lnTo>
                                  <a:pt x="114" y="0"/>
                                </a:lnTo>
                                <a:lnTo>
                                  <a:pt x="70" y="9"/>
                                </a:lnTo>
                                <a:lnTo>
                                  <a:pt x="33" y="33"/>
                                </a:lnTo>
                                <a:lnTo>
                                  <a:pt x="9" y="70"/>
                                </a:lnTo>
                                <a:lnTo>
                                  <a:pt x="0" y="114"/>
                                </a:lnTo>
                                <a:lnTo>
                                  <a:pt x="0" y="754"/>
                                </a:lnTo>
                                <a:lnTo>
                                  <a:pt x="9" y="798"/>
                                </a:lnTo>
                                <a:lnTo>
                                  <a:pt x="33" y="835"/>
                                </a:lnTo>
                                <a:lnTo>
                                  <a:pt x="70" y="859"/>
                                </a:lnTo>
                                <a:lnTo>
                                  <a:pt x="114" y="868"/>
                                </a:lnTo>
                                <a:lnTo>
                                  <a:pt x="754" y="868"/>
                                </a:lnTo>
                                <a:lnTo>
                                  <a:pt x="798" y="859"/>
                                </a:lnTo>
                                <a:lnTo>
                                  <a:pt x="835" y="835"/>
                                </a:lnTo>
                                <a:lnTo>
                                  <a:pt x="859" y="798"/>
                                </a:lnTo>
                                <a:lnTo>
                                  <a:pt x="868" y="754"/>
                                </a:lnTo>
                                <a:lnTo>
                                  <a:pt x="868" y="114"/>
                                </a:lnTo>
                                <a:lnTo>
                                  <a:pt x="859" y="70"/>
                                </a:lnTo>
                                <a:lnTo>
                                  <a:pt x="835" y="33"/>
                                </a:lnTo>
                                <a:lnTo>
                                  <a:pt x="798" y="9"/>
                                </a:lnTo>
                                <a:lnTo>
                                  <a:pt x="754" y="0"/>
                                </a:lnTo>
                                <a:close/>
                              </a:path>
                            </a:pathLst>
                          </a:custGeom>
                          <a:solidFill>
                            <a:srgbClr val="003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71"/>
                        <wps:cNvSpPr>
                          <a:spLocks/>
                        </wps:cNvSpPr>
                        <wps:spPr bwMode="auto">
                          <a:xfrm>
                            <a:off x="256" y="228"/>
                            <a:ext cx="513" cy="547"/>
                          </a:xfrm>
                          <a:custGeom>
                            <a:avLst/>
                            <a:gdLst>
                              <a:gd name="T0" fmla="+- 0 502 256"/>
                              <a:gd name="T1" fmla="*/ T0 w 513"/>
                              <a:gd name="T2" fmla="+- 0 535 228"/>
                              <a:gd name="T3" fmla="*/ 535 h 547"/>
                              <a:gd name="T4" fmla="+- 0 766 256"/>
                              <a:gd name="T5" fmla="*/ T4 w 513"/>
                              <a:gd name="T6" fmla="+- 0 775 228"/>
                              <a:gd name="T7" fmla="*/ 775 h 547"/>
                              <a:gd name="T8" fmla="+- 0 768 256"/>
                              <a:gd name="T9" fmla="*/ T8 w 513"/>
                              <a:gd name="T10" fmla="+- 0 697 228"/>
                              <a:gd name="T11" fmla="*/ 697 h 547"/>
                              <a:gd name="T12" fmla="+- 0 584 256"/>
                              <a:gd name="T13" fmla="*/ T12 w 513"/>
                              <a:gd name="T14" fmla="+- 0 685 228"/>
                              <a:gd name="T15" fmla="*/ 685 h 547"/>
                              <a:gd name="T16" fmla="+- 0 591 256"/>
                              <a:gd name="T17" fmla="*/ T16 w 513"/>
                              <a:gd name="T18" fmla="+- 0 649 228"/>
                              <a:gd name="T19" fmla="*/ 649 h 547"/>
                              <a:gd name="T20" fmla="+- 0 601 256"/>
                              <a:gd name="T21" fmla="*/ T20 w 513"/>
                              <a:gd name="T22" fmla="+- 0 535 228"/>
                              <a:gd name="T23" fmla="*/ 535 h 547"/>
                              <a:gd name="T24" fmla="+- 0 672 256"/>
                              <a:gd name="T25" fmla="*/ T24 w 513"/>
                              <a:gd name="T26" fmla="+- 0 456 228"/>
                              <a:gd name="T27" fmla="*/ 456 h 547"/>
                              <a:gd name="T28" fmla="+- 0 645 256"/>
                              <a:gd name="T29" fmla="*/ T28 w 513"/>
                              <a:gd name="T30" fmla="+- 0 510 228"/>
                              <a:gd name="T31" fmla="*/ 510 h 547"/>
                              <a:gd name="T32" fmla="+- 0 622 256"/>
                              <a:gd name="T33" fmla="*/ T32 w 513"/>
                              <a:gd name="T34" fmla="+- 0 645 228"/>
                              <a:gd name="T35" fmla="*/ 645 h 547"/>
                              <a:gd name="T36" fmla="+- 0 639 256"/>
                              <a:gd name="T37" fmla="*/ T36 w 513"/>
                              <a:gd name="T38" fmla="+- 0 658 228"/>
                              <a:gd name="T39" fmla="*/ 658 h 547"/>
                              <a:gd name="T40" fmla="+- 0 626 256"/>
                              <a:gd name="T41" fmla="*/ T40 w 513"/>
                              <a:gd name="T42" fmla="+- 0 697 228"/>
                              <a:gd name="T43" fmla="*/ 697 h 547"/>
                              <a:gd name="T44" fmla="+- 0 768 256"/>
                              <a:gd name="T45" fmla="*/ T44 w 513"/>
                              <a:gd name="T46" fmla="+- 0 493 228"/>
                              <a:gd name="T47" fmla="*/ 493 h 547"/>
                              <a:gd name="T48" fmla="+- 0 744 256"/>
                              <a:gd name="T49" fmla="*/ T48 w 513"/>
                              <a:gd name="T50" fmla="+- 0 430 228"/>
                              <a:gd name="T51" fmla="*/ 430 h 547"/>
                              <a:gd name="T52" fmla="+- 0 676 256"/>
                              <a:gd name="T53" fmla="*/ T52 w 513"/>
                              <a:gd name="T54" fmla="+- 0 406 228"/>
                              <a:gd name="T55" fmla="*/ 406 h 547"/>
                              <a:gd name="T56" fmla="+- 0 524 256"/>
                              <a:gd name="T57" fmla="*/ T56 w 513"/>
                              <a:gd name="T58" fmla="+- 0 409 228"/>
                              <a:gd name="T59" fmla="*/ 409 h 547"/>
                              <a:gd name="T60" fmla="+- 0 483 256"/>
                              <a:gd name="T61" fmla="*/ T60 w 513"/>
                              <a:gd name="T62" fmla="+- 0 429 228"/>
                              <a:gd name="T63" fmla="*/ 429 h 547"/>
                              <a:gd name="T64" fmla="+- 0 395 256"/>
                              <a:gd name="T65" fmla="*/ T64 w 513"/>
                              <a:gd name="T66" fmla="+- 0 556 228"/>
                              <a:gd name="T67" fmla="*/ 556 h 547"/>
                              <a:gd name="T68" fmla="+- 0 277 256"/>
                              <a:gd name="T69" fmla="*/ T68 w 513"/>
                              <a:gd name="T70" fmla="+- 0 558 228"/>
                              <a:gd name="T71" fmla="*/ 558 h 547"/>
                              <a:gd name="T72" fmla="+- 0 259 256"/>
                              <a:gd name="T73" fmla="*/ T72 w 513"/>
                              <a:gd name="T74" fmla="+- 0 576 228"/>
                              <a:gd name="T75" fmla="*/ 576 h 547"/>
                              <a:gd name="T76" fmla="+- 0 259 256"/>
                              <a:gd name="T77" fmla="*/ T76 w 513"/>
                              <a:gd name="T78" fmla="+- 0 603 228"/>
                              <a:gd name="T79" fmla="*/ 603 h 547"/>
                              <a:gd name="T80" fmla="+- 0 277 256"/>
                              <a:gd name="T81" fmla="*/ T80 w 513"/>
                              <a:gd name="T82" fmla="+- 0 622 228"/>
                              <a:gd name="T83" fmla="*/ 622 h 547"/>
                              <a:gd name="T84" fmla="+- 0 406 256"/>
                              <a:gd name="T85" fmla="*/ T84 w 513"/>
                              <a:gd name="T86" fmla="+- 0 624 228"/>
                              <a:gd name="T87" fmla="*/ 624 h 547"/>
                              <a:gd name="T88" fmla="+- 0 426 256"/>
                              <a:gd name="T89" fmla="*/ T88 w 513"/>
                              <a:gd name="T90" fmla="+- 0 620 228"/>
                              <a:gd name="T91" fmla="*/ 620 h 547"/>
                              <a:gd name="T92" fmla="+- 0 443 256"/>
                              <a:gd name="T93" fmla="*/ T92 w 513"/>
                              <a:gd name="T94" fmla="+- 0 608 228"/>
                              <a:gd name="T95" fmla="*/ 608 h 547"/>
                              <a:gd name="T96" fmla="+- 0 601 256"/>
                              <a:gd name="T97" fmla="*/ T96 w 513"/>
                              <a:gd name="T98" fmla="+- 0 535 228"/>
                              <a:gd name="T99" fmla="*/ 535 h 547"/>
                              <a:gd name="T100" fmla="+- 0 577 256"/>
                              <a:gd name="T101" fmla="*/ T100 w 513"/>
                              <a:gd name="T102" fmla="+- 0 510 228"/>
                              <a:gd name="T103" fmla="*/ 510 h 547"/>
                              <a:gd name="T104" fmla="+- 0 550 256"/>
                              <a:gd name="T105" fmla="*/ T104 w 513"/>
                              <a:gd name="T106" fmla="+- 0 456 228"/>
                              <a:gd name="T107" fmla="*/ 456 h 547"/>
                              <a:gd name="T108" fmla="+- 0 654 256"/>
                              <a:gd name="T109" fmla="*/ T108 w 513"/>
                              <a:gd name="T110" fmla="+- 0 406 228"/>
                              <a:gd name="T111" fmla="*/ 406 h 547"/>
                              <a:gd name="T112" fmla="+- 0 571 256"/>
                              <a:gd name="T113" fmla="*/ T112 w 513"/>
                              <a:gd name="T114" fmla="+- 0 454 228"/>
                              <a:gd name="T115" fmla="*/ 454 h 547"/>
                              <a:gd name="T116" fmla="+- 0 592 256"/>
                              <a:gd name="T117" fmla="*/ T116 w 513"/>
                              <a:gd name="T118" fmla="+- 0 493 228"/>
                              <a:gd name="T119" fmla="*/ 493 h 547"/>
                              <a:gd name="T120" fmla="+- 0 630 256"/>
                              <a:gd name="T121" fmla="*/ T120 w 513"/>
                              <a:gd name="T122" fmla="+- 0 493 228"/>
                              <a:gd name="T123" fmla="*/ 493 h 547"/>
                              <a:gd name="T124" fmla="+- 0 651 256"/>
                              <a:gd name="T125" fmla="*/ T124 w 513"/>
                              <a:gd name="T126" fmla="+- 0 454 228"/>
                              <a:gd name="T127" fmla="*/ 454 h 547"/>
                              <a:gd name="T128" fmla="+- 0 611 256"/>
                              <a:gd name="T129" fmla="*/ T128 w 513"/>
                              <a:gd name="T130" fmla="+- 0 228 228"/>
                              <a:gd name="T131" fmla="*/ 228 h 547"/>
                              <a:gd name="T132" fmla="+- 0 555 256"/>
                              <a:gd name="T133" fmla="*/ T132 w 513"/>
                              <a:gd name="T134" fmla="+- 0 251 228"/>
                              <a:gd name="T135" fmla="*/ 251 h 547"/>
                              <a:gd name="T136" fmla="+- 0 532 256"/>
                              <a:gd name="T137" fmla="*/ T136 w 513"/>
                              <a:gd name="T138" fmla="+- 0 307 228"/>
                              <a:gd name="T139" fmla="*/ 307 h 547"/>
                              <a:gd name="T140" fmla="+- 0 555 256"/>
                              <a:gd name="T141" fmla="*/ T140 w 513"/>
                              <a:gd name="T142" fmla="+- 0 363 228"/>
                              <a:gd name="T143" fmla="*/ 363 h 547"/>
                              <a:gd name="T144" fmla="+- 0 611 256"/>
                              <a:gd name="T145" fmla="*/ T144 w 513"/>
                              <a:gd name="T146" fmla="+- 0 386 228"/>
                              <a:gd name="T147" fmla="*/ 386 h 547"/>
                              <a:gd name="T148" fmla="+- 0 667 256"/>
                              <a:gd name="T149" fmla="*/ T148 w 513"/>
                              <a:gd name="T150" fmla="+- 0 363 228"/>
                              <a:gd name="T151" fmla="*/ 363 h 547"/>
                              <a:gd name="T152" fmla="+- 0 690 256"/>
                              <a:gd name="T153" fmla="*/ T152 w 513"/>
                              <a:gd name="T154" fmla="+- 0 307 228"/>
                              <a:gd name="T155" fmla="*/ 307 h 547"/>
                              <a:gd name="T156" fmla="+- 0 667 256"/>
                              <a:gd name="T157" fmla="*/ T156 w 513"/>
                              <a:gd name="T158" fmla="+- 0 251 228"/>
                              <a:gd name="T159" fmla="*/ 251 h 547"/>
                              <a:gd name="T160" fmla="+- 0 611 256"/>
                              <a:gd name="T161" fmla="*/ T160 w 513"/>
                              <a:gd name="T162" fmla="+- 0 228 228"/>
                              <a:gd name="T163" fmla="*/ 228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13" h="547">
                                <a:moveTo>
                                  <a:pt x="345" y="307"/>
                                </a:moveTo>
                                <a:lnTo>
                                  <a:pt x="246" y="307"/>
                                </a:lnTo>
                                <a:lnTo>
                                  <a:pt x="246" y="547"/>
                                </a:lnTo>
                                <a:lnTo>
                                  <a:pt x="510" y="547"/>
                                </a:lnTo>
                                <a:lnTo>
                                  <a:pt x="512" y="532"/>
                                </a:lnTo>
                                <a:lnTo>
                                  <a:pt x="512" y="469"/>
                                </a:lnTo>
                                <a:lnTo>
                                  <a:pt x="340" y="469"/>
                                </a:lnTo>
                                <a:lnTo>
                                  <a:pt x="328" y="457"/>
                                </a:lnTo>
                                <a:lnTo>
                                  <a:pt x="328" y="431"/>
                                </a:lnTo>
                                <a:lnTo>
                                  <a:pt x="335" y="421"/>
                                </a:lnTo>
                                <a:lnTo>
                                  <a:pt x="345" y="417"/>
                                </a:lnTo>
                                <a:lnTo>
                                  <a:pt x="345" y="307"/>
                                </a:lnTo>
                                <a:close/>
                                <a:moveTo>
                                  <a:pt x="420" y="178"/>
                                </a:moveTo>
                                <a:lnTo>
                                  <a:pt x="416" y="228"/>
                                </a:lnTo>
                                <a:lnTo>
                                  <a:pt x="406" y="262"/>
                                </a:lnTo>
                                <a:lnTo>
                                  <a:pt x="389" y="282"/>
                                </a:lnTo>
                                <a:lnTo>
                                  <a:pt x="366" y="288"/>
                                </a:lnTo>
                                <a:lnTo>
                                  <a:pt x="366" y="417"/>
                                </a:lnTo>
                                <a:lnTo>
                                  <a:pt x="376" y="421"/>
                                </a:lnTo>
                                <a:lnTo>
                                  <a:pt x="383" y="430"/>
                                </a:lnTo>
                                <a:lnTo>
                                  <a:pt x="383" y="457"/>
                                </a:lnTo>
                                <a:lnTo>
                                  <a:pt x="370" y="469"/>
                                </a:lnTo>
                                <a:lnTo>
                                  <a:pt x="512" y="469"/>
                                </a:lnTo>
                                <a:lnTo>
                                  <a:pt x="512" y="265"/>
                                </a:lnTo>
                                <a:lnTo>
                                  <a:pt x="506" y="230"/>
                                </a:lnTo>
                                <a:lnTo>
                                  <a:pt x="488" y="202"/>
                                </a:lnTo>
                                <a:lnTo>
                                  <a:pt x="459" y="185"/>
                                </a:lnTo>
                                <a:lnTo>
                                  <a:pt x="420" y="178"/>
                                </a:lnTo>
                                <a:close/>
                                <a:moveTo>
                                  <a:pt x="291" y="179"/>
                                </a:moveTo>
                                <a:lnTo>
                                  <a:pt x="268" y="181"/>
                                </a:lnTo>
                                <a:lnTo>
                                  <a:pt x="247" y="188"/>
                                </a:lnTo>
                                <a:lnTo>
                                  <a:pt x="227" y="201"/>
                                </a:lnTo>
                                <a:lnTo>
                                  <a:pt x="212" y="218"/>
                                </a:lnTo>
                                <a:lnTo>
                                  <a:pt x="139" y="328"/>
                                </a:lnTo>
                                <a:lnTo>
                                  <a:pt x="35" y="328"/>
                                </a:lnTo>
                                <a:lnTo>
                                  <a:pt x="21" y="330"/>
                                </a:lnTo>
                                <a:lnTo>
                                  <a:pt x="10" y="338"/>
                                </a:lnTo>
                                <a:lnTo>
                                  <a:pt x="3" y="348"/>
                                </a:lnTo>
                                <a:lnTo>
                                  <a:pt x="0" y="362"/>
                                </a:lnTo>
                                <a:lnTo>
                                  <a:pt x="3" y="375"/>
                                </a:lnTo>
                                <a:lnTo>
                                  <a:pt x="10" y="386"/>
                                </a:lnTo>
                                <a:lnTo>
                                  <a:pt x="21" y="394"/>
                                </a:lnTo>
                                <a:lnTo>
                                  <a:pt x="35" y="396"/>
                                </a:lnTo>
                                <a:lnTo>
                                  <a:pt x="150" y="396"/>
                                </a:lnTo>
                                <a:lnTo>
                                  <a:pt x="160" y="395"/>
                                </a:lnTo>
                                <a:lnTo>
                                  <a:pt x="170" y="392"/>
                                </a:lnTo>
                                <a:lnTo>
                                  <a:pt x="179" y="387"/>
                                </a:lnTo>
                                <a:lnTo>
                                  <a:pt x="187" y="380"/>
                                </a:lnTo>
                                <a:lnTo>
                                  <a:pt x="236" y="307"/>
                                </a:lnTo>
                                <a:lnTo>
                                  <a:pt x="345" y="307"/>
                                </a:lnTo>
                                <a:lnTo>
                                  <a:pt x="345" y="289"/>
                                </a:lnTo>
                                <a:lnTo>
                                  <a:pt x="321" y="282"/>
                                </a:lnTo>
                                <a:lnTo>
                                  <a:pt x="305" y="263"/>
                                </a:lnTo>
                                <a:lnTo>
                                  <a:pt x="294" y="228"/>
                                </a:lnTo>
                                <a:lnTo>
                                  <a:pt x="291" y="179"/>
                                </a:lnTo>
                                <a:close/>
                                <a:moveTo>
                                  <a:pt x="398" y="178"/>
                                </a:moveTo>
                                <a:lnTo>
                                  <a:pt x="312" y="178"/>
                                </a:lnTo>
                                <a:lnTo>
                                  <a:pt x="315" y="226"/>
                                </a:lnTo>
                                <a:lnTo>
                                  <a:pt x="323" y="253"/>
                                </a:lnTo>
                                <a:lnTo>
                                  <a:pt x="336" y="265"/>
                                </a:lnTo>
                                <a:lnTo>
                                  <a:pt x="355" y="268"/>
                                </a:lnTo>
                                <a:lnTo>
                                  <a:pt x="374" y="265"/>
                                </a:lnTo>
                                <a:lnTo>
                                  <a:pt x="387" y="253"/>
                                </a:lnTo>
                                <a:lnTo>
                                  <a:pt x="395" y="226"/>
                                </a:lnTo>
                                <a:lnTo>
                                  <a:pt x="398" y="178"/>
                                </a:lnTo>
                                <a:close/>
                                <a:moveTo>
                                  <a:pt x="355" y="0"/>
                                </a:moveTo>
                                <a:lnTo>
                                  <a:pt x="324" y="6"/>
                                </a:lnTo>
                                <a:lnTo>
                                  <a:pt x="299" y="23"/>
                                </a:lnTo>
                                <a:lnTo>
                                  <a:pt x="282" y="48"/>
                                </a:lnTo>
                                <a:lnTo>
                                  <a:pt x="276" y="79"/>
                                </a:lnTo>
                                <a:lnTo>
                                  <a:pt x="282" y="110"/>
                                </a:lnTo>
                                <a:lnTo>
                                  <a:pt x="299" y="135"/>
                                </a:lnTo>
                                <a:lnTo>
                                  <a:pt x="324" y="152"/>
                                </a:lnTo>
                                <a:lnTo>
                                  <a:pt x="355" y="158"/>
                                </a:lnTo>
                                <a:lnTo>
                                  <a:pt x="385" y="152"/>
                                </a:lnTo>
                                <a:lnTo>
                                  <a:pt x="411" y="135"/>
                                </a:lnTo>
                                <a:lnTo>
                                  <a:pt x="427" y="110"/>
                                </a:lnTo>
                                <a:lnTo>
                                  <a:pt x="434" y="79"/>
                                </a:lnTo>
                                <a:lnTo>
                                  <a:pt x="427" y="48"/>
                                </a:lnTo>
                                <a:lnTo>
                                  <a:pt x="411" y="23"/>
                                </a:lnTo>
                                <a:lnTo>
                                  <a:pt x="385" y="6"/>
                                </a:lnTo>
                                <a:lnTo>
                                  <a:pt x="3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9" y="93"/>
                            <a:ext cx="387"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BFDB11A" id="Group 69" o:spid="_x0000_s1026" style="width:43.4pt;height:43.4pt;mso-position-horizontal-relative:char;mso-position-vertical-relative:line" coordsize="86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">
                <v:shape id="Freeform 72" o:spid="_x0000_s1027" style="position:absolute;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" path="m754,l114,,70,9,33,33,9,70,,114,,754r9,44l33,835r37,24l114,868r640,l798,859r37,-24l859,798r9,-44l868,114,859,70,835,33,798,9,754,xe" fillcolor="#00395d" stroked="f">
                  <v:path arrowok="t" o:connecttype="custom" o:connectlocs="754,0;114,0;70,9;33,33;9,70;0,114;0,754;9,798;33,835;70,859;114,868;754,868;798,859;835,835;859,798;868,754;868,114;859,70;835,33;798,9;754,0" o:connectangles="0,0,0,0,0,0,0,0,0,0,0,0,0,0,0,0,0,0,0,0,0"/>
                </v:shape>
                <v:shape id="AutoShape 71" o:spid="_x0000_s1028" style="position:absolute;left:256;top:228;width:513;height:547;visibility:visible;mso-wrap-style:square;v-text-anchor:top" coordsize="51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" path="m345,307r-99,l246,547r264,l512,532r,-63l340,469,328,457r,-26l335,421r10,-4l345,307xm420,178r-4,50l406,262r-17,20l366,288r,129l376,421r7,9l383,457r-13,12l512,469r,-204l506,230,488,202,459,185r-39,-7xm291,179r-23,2l247,188r-20,13l212,218,139,328r-104,l21,330r-11,8l3,348,,362r3,13l10,386r11,8l35,396r115,l160,395r10,-3l179,387r8,-7l236,307r109,l345,289r-24,-7l305,263,294,228r-3,-49xm398,178r-86,l315,226r8,27l336,265r19,3l374,265r13,-12l395,226r3,-48xm355,l324,6,299,23,282,48r-6,31l282,110r17,25l324,152r31,6l385,152r26,-17l427,110r7,-31l427,48,411,23,385,6,355,xe" stroked="f">
                  <v:path arrowok="t" o:connecttype="custom" o:connectlocs="246,535;510,775;512,697;328,685;335,649;345,535;416,456;389,510;366,645;383,658;370,697;512,493;488,430;420,406;268,409;227,429;139,556;21,558;3,576;3,603;21,622;150,624;170,620;187,608;345,535;321,510;294,456;398,406;315,454;336,493;374,493;395,454;355,228;299,251;276,307;299,363;355,386;411,363;434,307;411,251;355,228" o:connectangles="0,0,0,0,0,0,0,0,0,0,0,0,0,0,0,0,0,0,0,0,0,0,0,0,0,0,0,0,0,0,0,0,0,0,0,0,0,0,0,0,0"/>
                </v:shape>
                <v:shape id="Picture 70" o:spid="_x0000_s1029" type="#_x0000_t75" style="position:absolute;left:79;top:93;width:387;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">
                  <v:imagedata r:id="rId49" o:title=""/>
                </v:shape>
                <w10:anchorlock/>
              </v:group>
            </w:pict>
          </mc:Fallback>
        </mc:AlternateContent>
      </w:r>
      <w:r w:rsidR="00E86B38">
        <w:rPr>
          <w:rFonts w:ascii="Times New Roman"/>
          <w:spacing w:val="54"/>
          <w:sz w:val="20"/>
        </w:rPr>
        <w:t xml:space="preserve"> </w:t>
      </w:r>
      <w:r>
        <w:rPr>
          <w:noProof/>
          <w:spacing w:val="54"/>
          <w:sz w:val="20"/>
        </w:rPr>
        <mc:AlternateContent>
          <mc:Choice Requires="wpg">
            <w:drawing>
              <wp:inline distT="0" distB="0" distL="0" distR="0" wp14:anchorId="1D7C79DC" wp14:editId="4B5BB693">
                <wp:extent cx="551180" cy="551180"/>
                <wp:effectExtent l="5080" t="4445" r="5715" b="6350"/>
                <wp:docPr id="104"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0" y="0"/>
                          <a:chExt cx="868" cy="868"/>
                        </a:xfrm>
                      </wpg:grpSpPr>
                      <wps:wsp>
                        <wps:cNvPr id="105" name="Freeform 68"/>
                        <wps:cNvSpPr>
                          <a:spLocks/>
                        </wps:cNvSpPr>
                        <wps:spPr bwMode="auto">
                          <a:xfrm>
                            <a:off x="0" y="0"/>
                            <a:ext cx="868" cy="868"/>
                          </a:xfrm>
                          <a:custGeom>
                            <a:avLst/>
                            <a:gdLst>
                              <a:gd name="T0" fmla="*/ 754 w 868"/>
                              <a:gd name="T1" fmla="*/ 0 h 868"/>
                              <a:gd name="T2" fmla="*/ 114 w 868"/>
                              <a:gd name="T3" fmla="*/ 0 h 868"/>
                              <a:gd name="T4" fmla="*/ 70 w 868"/>
                              <a:gd name="T5" fmla="*/ 9 h 868"/>
                              <a:gd name="T6" fmla="*/ 33 w 868"/>
                              <a:gd name="T7" fmla="*/ 33 h 868"/>
                              <a:gd name="T8" fmla="*/ 9 w 868"/>
                              <a:gd name="T9" fmla="*/ 70 h 868"/>
                              <a:gd name="T10" fmla="*/ 0 w 868"/>
                              <a:gd name="T11" fmla="*/ 114 h 868"/>
                              <a:gd name="T12" fmla="*/ 0 w 868"/>
                              <a:gd name="T13" fmla="*/ 754 h 868"/>
                              <a:gd name="T14" fmla="*/ 9 w 868"/>
                              <a:gd name="T15" fmla="*/ 798 h 868"/>
                              <a:gd name="T16" fmla="*/ 33 w 868"/>
                              <a:gd name="T17" fmla="*/ 835 h 868"/>
                              <a:gd name="T18" fmla="*/ 70 w 868"/>
                              <a:gd name="T19" fmla="*/ 859 h 868"/>
                              <a:gd name="T20" fmla="*/ 114 w 868"/>
                              <a:gd name="T21" fmla="*/ 868 h 868"/>
                              <a:gd name="T22" fmla="*/ 754 w 868"/>
                              <a:gd name="T23" fmla="*/ 868 h 868"/>
                              <a:gd name="T24" fmla="*/ 798 w 868"/>
                              <a:gd name="T25" fmla="*/ 859 h 868"/>
                              <a:gd name="T26" fmla="*/ 835 w 868"/>
                              <a:gd name="T27" fmla="*/ 835 h 868"/>
                              <a:gd name="T28" fmla="*/ 859 w 868"/>
                              <a:gd name="T29" fmla="*/ 798 h 868"/>
                              <a:gd name="T30" fmla="*/ 868 w 868"/>
                              <a:gd name="T31" fmla="*/ 754 h 868"/>
                              <a:gd name="T32" fmla="*/ 868 w 868"/>
                              <a:gd name="T33" fmla="*/ 114 h 868"/>
                              <a:gd name="T34" fmla="*/ 859 w 868"/>
                              <a:gd name="T35" fmla="*/ 70 h 868"/>
                              <a:gd name="T36" fmla="*/ 835 w 868"/>
                              <a:gd name="T37" fmla="*/ 33 h 868"/>
                              <a:gd name="T38" fmla="*/ 798 w 868"/>
                              <a:gd name="T39" fmla="*/ 9 h 868"/>
                              <a:gd name="T40" fmla="*/ 754 w 868"/>
                              <a:gd name="T41"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8" h="868">
                                <a:moveTo>
                                  <a:pt x="754" y="0"/>
                                </a:moveTo>
                                <a:lnTo>
                                  <a:pt x="114" y="0"/>
                                </a:lnTo>
                                <a:lnTo>
                                  <a:pt x="70" y="9"/>
                                </a:lnTo>
                                <a:lnTo>
                                  <a:pt x="33" y="33"/>
                                </a:lnTo>
                                <a:lnTo>
                                  <a:pt x="9" y="70"/>
                                </a:lnTo>
                                <a:lnTo>
                                  <a:pt x="0" y="114"/>
                                </a:lnTo>
                                <a:lnTo>
                                  <a:pt x="0" y="754"/>
                                </a:lnTo>
                                <a:lnTo>
                                  <a:pt x="9" y="798"/>
                                </a:lnTo>
                                <a:lnTo>
                                  <a:pt x="33" y="835"/>
                                </a:lnTo>
                                <a:lnTo>
                                  <a:pt x="70" y="859"/>
                                </a:lnTo>
                                <a:lnTo>
                                  <a:pt x="114" y="868"/>
                                </a:lnTo>
                                <a:lnTo>
                                  <a:pt x="754" y="868"/>
                                </a:lnTo>
                                <a:lnTo>
                                  <a:pt x="798" y="859"/>
                                </a:lnTo>
                                <a:lnTo>
                                  <a:pt x="835" y="835"/>
                                </a:lnTo>
                                <a:lnTo>
                                  <a:pt x="859" y="798"/>
                                </a:lnTo>
                                <a:lnTo>
                                  <a:pt x="868" y="754"/>
                                </a:lnTo>
                                <a:lnTo>
                                  <a:pt x="868" y="114"/>
                                </a:lnTo>
                                <a:lnTo>
                                  <a:pt x="859" y="70"/>
                                </a:lnTo>
                                <a:lnTo>
                                  <a:pt x="835" y="33"/>
                                </a:lnTo>
                                <a:lnTo>
                                  <a:pt x="798" y="9"/>
                                </a:lnTo>
                                <a:lnTo>
                                  <a:pt x="754" y="0"/>
                                </a:lnTo>
                                <a:close/>
                              </a:path>
                            </a:pathLst>
                          </a:custGeom>
                          <a:solidFill>
                            <a:srgbClr val="003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AutoShape 67"/>
                        <wps:cNvSpPr>
                          <a:spLocks/>
                        </wps:cNvSpPr>
                        <wps:spPr bwMode="auto">
                          <a:xfrm>
                            <a:off x="203" y="98"/>
                            <a:ext cx="463" cy="672"/>
                          </a:xfrm>
                          <a:custGeom>
                            <a:avLst/>
                            <a:gdLst>
                              <a:gd name="T0" fmla="+- 0 265 203"/>
                              <a:gd name="T1" fmla="*/ T0 w 463"/>
                              <a:gd name="T2" fmla="+- 0 386 98"/>
                              <a:gd name="T3" fmla="*/ 386 h 672"/>
                              <a:gd name="T4" fmla="+- 0 203 203"/>
                              <a:gd name="T5" fmla="*/ T4 w 463"/>
                              <a:gd name="T6" fmla="+- 0 534 98"/>
                              <a:gd name="T7" fmla="*/ 534 h 672"/>
                              <a:gd name="T8" fmla="+- 0 277 203"/>
                              <a:gd name="T9" fmla="*/ T8 w 463"/>
                              <a:gd name="T10" fmla="+- 0 628 98"/>
                              <a:gd name="T11" fmla="*/ 628 h 672"/>
                              <a:gd name="T12" fmla="+- 0 305 203"/>
                              <a:gd name="T13" fmla="*/ T12 w 463"/>
                              <a:gd name="T14" fmla="+- 0 562 98"/>
                              <a:gd name="T15" fmla="*/ 562 h 672"/>
                              <a:gd name="T16" fmla="+- 0 311 203"/>
                              <a:gd name="T17" fmla="*/ T16 w 463"/>
                              <a:gd name="T18" fmla="+- 0 498 98"/>
                              <a:gd name="T19" fmla="*/ 498 h 672"/>
                              <a:gd name="T20" fmla="+- 0 355 203"/>
                              <a:gd name="T21" fmla="*/ T20 w 463"/>
                              <a:gd name="T22" fmla="+- 0 427 98"/>
                              <a:gd name="T23" fmla="*/ 427 h 672"/>
                              <a:gd name="T24" fmla="+- 0 328 203"/>
                              <a:gd name="T25" fmla="*/ T24 w 463"/>
                              <a:gd name="T26" fmla="+- 0 370 98"/>
                              <a:gd name="T27" fmla="*/ 370 h 672"/>
                              <a:gd name="T28" fmla="+- 0 515 203"/>
                              <a:gd name="T29" fmla="*/ T28 w 463"/>
                              <a:gd name="T30" fmla="+- 0 394 98"/>
                              <a:gd name="T31" fmla="*/ 394 h 672"/>
                              <a:gd name="T32" fmla="+- 0 526 203"/>
                              <a:gd name="T33" fmla="*/ T32 w 463"/>
                              <a:gd name="T34" fmla="+- 0 452 98"/>
                              <a:gd name="T35" fmla="*/ 452 h 672"/>
                              <a:gd name="T36" fmla="+- 0 567 203"/>
                              <a:gd name="T37" fmla="*/ T36 w 463"/>
                              <a:gd name="T38" fmla="+- 0 540 98"/>
                              <a:gd name="T39" fmla="*/ 540 h 672"/>
                              <a:gd name="T40" fmla="+- 0 559 203"/>
                              <a:gd name="T41" fmla="*/ T40 w 463"/>
                              <a:gd name="T42" fmla="+- 0 583 98"/>
                              <a:gd name="T43" fmla="*/ 583 h 672"/>
                              <a:gd name="T44" fmla="+- 0 633 203"/>
                              <a:gd name="T45" fmla="*/ T44 w 463"/>
                              <a:gd name="T46" fmla="+- 0 626 98"/>
                              <a:gd name="T47" fmla="*/ 626 h 672"/>
                              <a:gd name="T48" fmla="+- 0 648 203"/>
                              <a:gd name="T49" fmla="*/ T48 w 463"/>
                              <a:gd name="T50" fmla="+- 0 456 98"/>
                              <a:gd name="T51" fmla="*/ 456 h 672"/>
                              <a:gd name="T52" fmla="+- 0 588 203"/>
                              <a:gd name="T53" fmla="*/ T52 w 463"/>
                              <a:gd name="T54" fmla="+- 0 370 98"/>
                              <a:gd name="T55" fmla="*/ 370 h 672"/>
                              <a:gd name="T56" fmla="+- 0 410 203"/>
                              <a:gd name="T57" fmla="*/ T56 w 463"/>
                              <a:gd name="T58" fmla="+- 0 585 98"/>
                              <a:gd name="T59" fmla="*/ 585 h 672"/>
                              <a:gd name="T60" fmla="+- 0 365 203"/>
                              <a:gd name="T61" fmla="*/ T60 w 463"/>
                              <a:gd name="T62" fmla="+- 0 540 98"/>
                              <a:gd name="T63" fmla="*/ 540 h 672"/>
                              <a:gd name="T64" fmla="+- 0 410 203"/>
                              <a:gd name="T65" fmla="*/ T64 w 463"/>
                              <a:gd name="T66" fmla="+- 0 490 98"/>
                              <a:gd name="T67" fmla="*/ 490 h 672"/>
                              <a:gd name="T68" fmla="+- 0 271 203"/>
                              <a:gd name="T69" fmla="*/ T68 w 463"/>
                              <a:gd name="T70" fmla="+- 0 116 98"/>
                              <a:gd name="T71" fmla="*/ 116 h 672"/>
                              <a:gd name="T72" fmla="+- 0 283 203"/>
                              <a:gd name="T73" fmla="*/ T72 w 463"/>
                              <a:gd name="T74" fmla="+- 0 216 98"/>
                              <a:gd name="T75" fmla="*/ 216 h 672"/>
                              <a:gd name="T76" fmla="+- 0 307 203"/>
                              <a:gd name="T77" fmla="*/ T76 w 463"/>
                              <a:gd name="T78" fmla="+- 0 247 98"/>
                              <a:gd name="T79" fmla="*/ 247 h 672"/>
                              <a:gd name="T80" fmla="+- 0 483 203"/>
                              <a:gd name="T81" fmla="*/ T80 w 463"/>
                              <a:gd name="T82" fmla="+- 0 364 98"/>
                              <a:gd name="T83" fmla="*/ 364 h 672"/>
                              <a:gd name="T84" fmla="+- 0 394 203"/>
                              <a:gd name="T85" fmla="*/ T84 w 463"/>
                              <a:gd name="T86" fmla="+- 0 335 98"/>
                              <a:gd name="T87" fmla="*/ 335 h 672"/>
                              <a:gd name="T88" fmla="+- 0 374 203"/>
                              <a:gd name="T89" fmla="*/ T88 w 463"/>
                              <a:gd name="T90" fmla="+- 0 304 98"/>
                              <a:gd name="T91" fmla="*/ 304 h 672"/>
                              <a:gd name="T92" fmla="+- 0 412 203"/>
                              <a:gd name="T93" fmla="*/ T92 w 463"/>
                              <a:gd name="T94" fmla="+- 0 290 98"/>
                              <a:gd name="T95" fmla="*/ 290 h 672"/>
                              <a:gd name="T96" fmla="+- 0 373 203"/>
                              <a:gd name="T97" fmla="*/ T96 w 463"/>
                              <a:gd name="T98" fmla="+- 0 257 98"/>
                              <a:gd name="T99" fmla="*/ 257 h 672"/>
                              <a:gd name="T100" fmla="+- 0 584 203"/>
                              <a:gd name="T101" fmla="*/ T100 w 463"/>
                              <a:gd name="T102" fmla="+- 0 216 98"/>
                              <a:gd name="T103" fmla="*/ 216 h 672"/>
                              <a:gd name="T104" fmla="+- 0 372 203"/>
                              <a:gd name="T105" fmla="*/ T104 w 463"/>
                              <a:gd name="T106" fmla="+- 0 135 98"/>
                              <a:gd name="T107" fmla="*/ 135 h 672"/>
                              <a:gd name="T108" fmla="+- 0 549 203"/>
                              <a:gd name="T109" fmla="*/ T108 w 463"/>
                              <a:gd name="T110" fmla="+- 0 300 98"/>
                              <a:gd name="T111" fmla="*/ 300 h 672"/>
                              <a:gd name="T112" fmla="+- 0 491 203"/>
                              <a:gd name="T113" fmla="*/ T112 w 463"/>
                              <a:gd name="T114" fmla="+- 0 307 98"/>
                              <a:gd name="T115" fmla="*/ 307 h 672"/>
                              <a:gd name="T116" fmla="+- 0 482 203"/>
                              <a:gd name="T117" fmla="*/ T116 w 463"/>
                              <a:gd name="T118" fmla="+- 0 327 98"/>
                              <a:gd name="T119" fmla="*/ 327 h 672"/>
                              <a:gd name="T120" fmla="+- 0 549 203"/>
                              <a:gd name="T121" fmla="*/ T120 w 463"/>
                              <a:gd name="T122" fmla="+- 0 300 98"/>
                              <a:gd name="T123" fmla="*/ 300 h 672"/>
                              <a:gd name="T124" fmla="+- 0 440 203"/>
                              <a:gd name="T125" fmla="*/ T124 w 463"/>
                              <a:gd name="T126" fmla="+- 0 337 98"/>
                              <a:gd name="T127" fmla="*/ 337 h 672"/>
                              <a:gd name="T128" fmla="+- 0 457 203"/>
                              <a:gd name="T129" fmla="*/ T128 w 463"/>
                              <a:gd name="T130" fmla="+- 0 290 98"/>
                              <a:gd name="T131" fmla="*/ 290 h 672"/>
                              <a:gd name="T132" fmla="+- 0 450 203"/>
                              <a:gd name="T133" fmla="*/ T132 w 463"/>
                              <a:gd name="T134" fmla="+- 0 318 98"/>
                              <a:gd name="T135" fmla="*/ 318 h 672"/>
                              <a:gd name="T136" fmla="+- 0 477 203"/>
                              <a:gd name="T137" fmla="*/ T136 w 463"/>
                              <a:gd name="T138" fmla="+- 0 301 98"/>
                              <a:gd name="T139" fmla="*/ 301 h 672"/>
                              <a:gd name="T140" fmla="+- 0 424 203"/>
                              <a:gd name="T141" fmla="*/ T140 w 463"/>
                              <a:gd name="T142" fmla="+- 0 299 98"/>
                              <a:gd name="T143" fmla="*/ 299 h 672"/>
                              <a:gd name="T144" fmla="+- 0 422 203"/>
                              <a:gd name="T145" fmla="*/ T144 w 463"/>
                              <a:gd name="T146" fmla="+- 0 316 98"/>
                              <a:gd name="T147" fmla="*/ 316 h 672"/>
                              <a:gd name="T148" fmla="+- 0 399 203"/>
                              <a:gd name="T149" fmla="*/ T148 w 463"/>
                              <a:gd name="T150" fmla="+- 0 231 98"/>
                              <a:gd name="T151" fmla="*/ 231 h 672"/>
                              <a:gd name="T152" fmla="+- 0 469 203"/>
                              <a:gd name="T153" fmla="*/ T152 w 463"/>
                              <a:gd name="T154" fmla="+- 0 231 98"/>
                              <a:gd name="T155" fmla="*/ 231 h 672"/>
                              <a:gd name="T156" fmla="+- 0 503 203"/>
                              <a:gd name="T157" fmla="*/ T156 w 463"/>
                              <a:gd name="T158" fmla="+- 0 249 98"/>
                              <a:gd name="T159" fmla="*/ 249 h 672"/>
                              <a:gd name="T160" fmla="+- 0 561 203"/>
                              <a:gd name="T161" fmla="*/ T160 w 463"/>
                              <a:gd name="T162" fmla="+- 0 229 98"/>
                              <a:gd name="T163" fmla="*/ 229 h 672"/>
                              <a:gd name="T164" fmla="+- 0 412 203"/>
                              <a:gd name="T165" fmla="*/ T164 w 463"/>
                              <a:gd name="T166" fmla="+- 0 120 98"/>
                              <a:gd name="T167" fmla="*/ 120 h 672"/>
                              <a:gd name="T168" fmla="+- 0 491 203"/>
                              <a:gd name="T169" fmla="*/ T168 w 463"/>
                              <a:gd name="T170" fmla="+- 0 132 98"/>
                              <a:gd name="T171" fmla="*/ 132 h 672"/>
                              <a:gd name="T172" fmla="+- 0 511 203"/>
                              <a:gd name="T173" fmla="*/ T172 w 463"/>
                              <a:gd name="T174" fmla="+- 0 101 98"/>
                              <a:gd name="T175" fmla="*/ 101 h 672"/>
                              <a:gd name="T176" fmla="+- 0 597 203"/>
                              <a:gd name="T177" fmla="*/ T176 w 463"/>
                              <a:gd name="T178" fmla="+- 0 116 98"/>
                              <a:gd name="T179" fmla="*/ 116 h 672"/>
                              <a:gd name="T180" fmla="+- 0 325 203"/>
                              <a:gd name="T181" fmla="*/ T180 w 463"/>
                              <a:gd name="T182" fmla="+- 0 640 98"/>
                              <a:gd name="T183" fmla="*/ 640 h 672"/>
                              <a:gd name="T184" fmla="+- 0 304 203"/>
                              <a:gd name="T185" fmla="*/ T184 w 463"/>
                              <a:gd name="T186" fmla="+- 0 750 98"/>
                              <a:gd name="T187" fmla="*/ 750 h 672"/>
                              <a:gd name="T188" fmla="+- 0 414 203"/>
                              <a:gd name="T189" fmla="*/ T188 w 463"/>
                              <a:gd name="T190" fmla="+- 0 728 98"/>
                              <a:gd name="T191" fmla="*/ 728 h 672"/>
                              <a:gd name="T192" fmla="+- 0 351 203"/>
                              <a:gd name="T193" fmla="*/ T192 w 463"/>
                              <a:gd name="T194" fmla="+- 0 634 98"/>
                              <a:gd name="T195" fmla="*/ 634 h 672"/>
                              <a:gd name="T196" fmla="+- 0 450 203"/>
                              <a:gd name="T197" fmla="*/ T196 w 463"/>
                              <a:gd name="T198" fmla="+- 0 702 98"/>
                              <a:gd name="T199" fmla="*/ 702 h 672"/>
                              <a:gd name="T200" fmla="+- 0 544 203"/>
                              <a:gd name="T201" fmla="*/ T200 w 463"/>
                              <a:gd name="T202" fmla="+- 0 764 98"/>
                              <a:gd name="T203" fmla="*/ 764 h 672"/>
                              <a:gd name="T204" fmla="+- 0 566 203"/>
                              <a:gd name="T205" fmla="*/ T204 w 463"/>
                              <a:gd name="T206" fmla="+- 0 654 98"/>
                              <a:gd name="T207" fmla="*/ 654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3" h="672">
                                <a:moveTo>
                                  <a:pt x="108" y="268"/>
                                </a:moveTo>
                                <a:lnTo>
                                  <a:pt x="90" y="268"/>
                                </a:lnTo>
                                <a:lnTo>
                                  <a:pt x="77" y="272"/>
                                </a:lnTo>
                                <a:lnTo>
                                  <a:pt x="69" y="279"/>
                                </a:lnTo>
                                <a:lnTo>
                                  <a:pt x="62" y="288"/>
                                </a:lnTo>
                                <a:lnTo>
                                  <a:pt x="58" y="293"/>
                                </a:lnTo>
                                <a:lnTo>
                                  <a:pt x="36" y="324"/>
                                </a:lnTo>
                                <a:lnTo>
                                  <a:pt x="17" y="358"/>
                                </a:lnTo>
                                <a:lnTo>
                                  <a:pt x="4" y="395"/>
                                </a:lnTo>
                                <a:lnTo>
                                  <a:pt x="0" y="436"/>
                                </a:lnTo>
                                <a:lnTo>
                                  <a:pt x="5" y="479"/>
                                </a:lnTo>
                                <a:lnTo>
                                  <a:pt x="16" y="509"/>
                                </a:lnTo>
                                <a:lnTo>
                                  <a:pt x="32" y="528"/>
                                </a:lnTo>
                                <a:lnTo>
                                  <a:pt x="55" y="534"/>
                                </a:lnTo>
                                <a:lnTo>
                                  <a:pt x="74" y="530"/>
                                </a:lnTo>
                                <a:lnTo>
                                  <a:pt x="91" y="520"/>
                                </a:lnTo>
                                <a:lnTo>
                                  <a:pt x="102" y="504"/>
                                </a:lnTo>
                                <a:lnTo>
                                  <a:pt x="106" y="485"/>
                                </a:lnTo>
                                <a:lnTo>
                                  <a:pt x="106" y="477"/>
                                </a:lnTo>
                                <a:lnTo>
                                  <a:pt x="102" y="464"/>
                                </a:lnTo>
                                <a:lnTo>
                                  <a:pt x="100" y="458"/>
                                </a:lnTo>
                                <a:lnTo>
                                  <a:pt x="98" y="451"/>
                                </a:lnTo>
                                <a:lnTo>
                                  <a:pt x="98" y="442"/>
                                </a:lnTo>
                                <a:lnTo>
                                  <a:pt x="101" y="420"/>
                                </a:lnTo>
                                <a:lnTo>
                                  <a:pt x="108" y="400"/>
                                </a:lnTo>
                                <a:lnTo>
                                  <a:pt x="119" y="383"/>
                                </a:lnTo>
                                <a:lnTo>
                                  <a:pt x="130" y="367"/>
                                </a:lnTo>
                                <a:lnTo>
                                  <a:pt x="139" y="354"/>
                                </a:lnTo>
                                <a:lnTo>
                                  <a:pt x="146" y="342"/>
                                </a:lnTo>
                                <a:lnTo>
                                  <a:pt x="152" y="329"/>
                                </a:lnTo>
                                <a:lnTo>
                                  <a:pt x="154" y="316"/>
                                </a:lnTo>
                                <a:lnTo>
                                  <a:pt x="150" y="296"/>
                                </a:lnTo>
                                <a:lnTo>
                                  <a:pt x="139" y="282"/>
                                </a:lnTo>
                                <a:lnTo>
                                  <a:pt x="125" y="272"/>
                                </a:lnTo>
                                <a:lnTo>
                                  <a:pt x="108" y="268"/>
                                </a:lnTo>
                                <a:close/>
                                <a:moveTo>
                                  <a:pt x="354" y="268"/>
                                </a:moveTo>
                                <a:lnTo>
                                  <a:pt x="337" y="272"/>
                                </a:lnTo>
                                <a:lnTo>
                                  <a:pt x="323" y="282"/>
                                </a:lnTo>
                                <a:lnTo>
                                  <a:pt x="312" y="296"/>
                                </a:lnTo>
                                <a:lnTo>
                                  <a:pt x="308" y="316"/>
                                </a:lnTo>
                                <a:lnTo>
                                  <a:pt x="310" y="329"/>
                                </a:lnTo>
                                <a:lnTo>
                                  <a:pt x="316" y="342"/>
                                </a:lnTo>
                                <a:lnTo>
                                  <a:pt x="323" y="354"/>
                                </a:lnTo>
                                <a:lnTo>
                                  <a:pt x="332" y="367"/>
                                </a:lnTo>
                                <a:lnTo>
                                  <a:pt x="343" y="383"/>
                                </a:lnTo>
                                <a:lnTo>
                                  <a:pt x="354" y="400"/>
                                </a:lnTo>
                                <a:lnTo>
                                  <a:pt x="361" y="420"/>
                                </a:lnTo>
                                <a:lnTo>
                                  <a:pt x="364" y="442"/>
                                </a:lnTo>
                                <a:lnTo>
                                  <a:pt x="364" y="451"/>
                                </a:lnTo>
                                <a:lnTo>
                                  <a:pt x="362" y="458"/>
                                </a:lnTo>
                                <a:lnTo>
                                  <a:pt x="360" y="464"/>
                                </a:lnTo>
                                <a:lnTo>
                                  <a:pt x="356" y="477"/>
                                </a:lnTo>
                                <a:lnTo>
                                  <a:pt x="356" y="485"/>
                                </a:lnTo>
                                <a:lnTo>
                                  <a:pt x="360" y="504"/>
                                </a:lnTo>
                                <a:lnTo>
                                  <a:pt x="371" y="520"/>
                                </a:lnTo>
                                <a:lnTo>
                                  <a:pt x="387" y="530"/>
                                </a:lnTo>
                                <a:lnTo>
                                  <a:pt x="407" y="534"/>
                                </a:lnTo>
                                <a:lnTo>
                                  <a:pt x="430" y="528"/>
                                </a:lnTo>
                                <a:lnTo>
                                  <a:pt x="446" y="509"/>
                                </a:lnTo>
                                <a:lnTo>
                                  <a:pt x="457" y="479"/>
                                </a:lnTo>
                                <a:lnTo>
                                  <a:pt x="462" y="436"/>
                                </a:lnTo>
                                <a:lnTo>
                                  <a:pt x="458" y="395"/>
                                </a:lnTo>
                                <a:lnTo>
                                  <a:pt x="445" y="358"/>
                                </a:lnTo>
                                <a:lnTo>
                                  <a:pt x="426" y="324"/>
                                </a:lnTo>
                                <a:lnTo>
                                  <a:pt x="404" y="293"/>
                                </a:lnTo>
                                <a:lnTo>
                                  <a:pt x="400" y="288"/>
                                </a:lnTo>
                                <a:lnTo>
                                  <a:pt x="393" y="279"/>
                                </a:lnTo>
                                <a:lnTo>
                                  <a:pt x="385" y="272"/>
                                </a:lnTo>
                                <a:lnTo>
                                  <a:pt x="372" y="268"/>
                                </a:lnTo>
                                <a:lnTo>
                                  <a:pt x="354" y="268"/>
                                </a:lnTo>
                                <a:close/>
                                <a:moveTo>
                                  <a:pt x="257" y="442"/>
                                </a:moveTo>
                                <a:lnTo>
                                  <a:pt x="207" y="442"/>
                                </a:lnTo>
                                <a:lnTo>
                                  <a:pt x="207" y="487"/>
                                </a:lnTo>
                                <a:lnTo>
                                  <a:pt x="257" y="487"/>
                                </a:lnTo>
                                <a:lnTo>
                                  <a:pt x="257" y="442"/>
                                </a:lnTo>
                                <a:close/>
                                <a:moveTo>
                                  <a:pt x="302" y="392"/>
                                </a:moveTo>
                                <a:lnTo>
                                  <a:pt x="162" y="392"/>
                                </a:lnTo>
                                <a:lnTo>
                                  <a:pt x="162" y="442"/>
                                </a:lnTo>
                                <a:lnTo>
                                  <a:pt x="302" y="442"/>
                                </a:lnTo>
                                <a:lnTo>
                                  <a:pt x="302" y="392"/>
                                </a:lnTo>
                                <a:close/>
                                <a:moveTo>
                                  <a:pt x="257" y="347"/>
                                </a:moveTo>
                                <a:lnTo>
                                  <a:pt x="207" y="347"/>
                                </a:lnTo>
                                <a:lnTo>
                                  <a:pt x="207" y="392"/>
                                </a:lnTo>
                                <a:lnTo>
                                  <a:pt x="257" y="392"/>
                                </a:lnTo>
                                <a:lnTo>
                                  <a:pt x="257" y="347"/>
                                </a:lnTo>
                                <a:close/>
                                <a:moveTo>
                                  <a:pt x="107" y="0"/>
                                </a:moveTo>
                                <a:lnTo>
                                  <a:pt x="85" y="6"/>
                                </a:lnTo>
                                <a:lnTo>
                                  <a:pt x="68" y="18"/>
                                </a:lnTo>
                                <a:lnTo>
                                  <a:pt x="56" y="36"/>
                                </a:lnTo>
                                <a:lnTo>
                                  <a:pt x="52" y="58"/>
                                </a:lnTo>
                                <a:lnTo>
                                  <a:pt x="55" y="80"/>
                                </a:lnTo>
                                <a:lnTo>
                                  <a:pt x="65" y="102"/>
                                </a:lnTo>
                                <a:lnTo>
                                  <a:pt x="80" y="118"/>
                                </a:lnTo>
                                <a:lnTo>
                                  <a:pt x="101" y="125"/>
                                </a:lnTo>
                                <a:lnTo>
                                  <a:pt x="105" y="126"/>
                                </a:lnTo>
                                <a:lnTo>
                                  <a:pt x="104" y="131"/>
                                </a:lnTo>
                                <a:lnTo>
                                  <a:pt x="104" y="145"/>
                                </a:lnTo>
                                <a:lnTo>
                                  <a:pt x="104" y="149"/>
                                </a:lnTo>
                                <a:lnTo>
                                  <a:pt x="114" y="198"/>
                                </a:lnTo>
                                <a:lnTo>
                                  <a:pt x="141" y="239"/>
                                </a:lnTo>
                                <a:lnTo>
                                  <a:pt x="181" y="266"/>
                                </a:lnTo>
                                <a:lnTo>
                                  <a:pt x="231" y="276"/>
                                </a:lnTo>
                                <a:lnTo>
                                  <a:pt x="280" y="266"/>
                                </a:lnTo>
                                <a:lnTo>
                                  <a:pt x="318" y="241"/>
                                </a:lnTo>
                                <a:lnTo>
                                  <a:pt x="245" y="241"/>
                                </a:lnTo>
                                <a:lnTo>
                                  <a:pt x="243" y="241"/>
                                </a:lnTo>
                                <a:lnTo>
                                  <a:pt x="207" y="241"/>
                                </a:lnTo>
                                <a:lnTo>
                                  <a:pt x="191" y="237"/>
                                </a:lnTo>
                                <a:lnTo>
                                  <a:pt x="180" y="229"/>
                                </a:lnTo>
                                <a:lnTo>
                                  <a:pt x="174" y="222"/>
                                </a:lnTo>
                                <a:lnTo>
                                  <a:pt x="171" y="218"/>
                                </a:lnTo>
                                <a:lnTo>
                                  <a:pt x="169" y="213"/>
                                </a:lnTo>
                                <a:lnTo>
                                  <a:pt x="171" y="206"/>
                                </a:lnTo>
                                <a:lnTo>
                                  <a:pt x="181" y="201"/>
                                </a:lnTo>
                                <a:lnTo>
                                  <a:pt x="221" y="201"/>
                                </a:lnTo>
                                <a:lnTo>
                                  <a:pt x="221" y="200"/>
                                </a:lnTo>
                                <a:lnTo>
                                  <a:pt x="214" y="199"/>
                                </a:lnTo>
                                <a:lnTo>
                                  <a:pt x="209" y="192"/>
                                </a:lnTo>
                                <a:lnTo>
                                  <a:pt x="209" y="176"/>
                                </a:lnTo>
                                <a:lnTo>
                                  <a:pt x="216" y="169"/>
                                </a:lnTo>
                                <a:lnTo>
                                  <a:pt x="354" y="169"/>
                                </a:lnTo>
                                <a:lnTo>
                                  <a:pt x="356" y="159"/>
                                </a:lnTo>
                                <a:lnTo>
                                  <a:pt x="170" y="159"/>
                                </a:lnTo>
                                <a:lnTo>
                                  <a:pt x="162" y="151"/>
                                </a:lnTo>
                                <a:lnTo>
                                  <a:pt x="162" y="133"/>
                                </a:lnTo>
                                <a:lnTo>
                                  <a:pt x="170" y="125"/>
                                </a:lnTo>
                                <a:lnTo>
                                  <a:pt x="362" y="125"/>
                                </a:lnTo>
                                <a:lnTo>
                                  <a:pt x="381" y="118"/>
                                </a:lnTo>
                                <a:lnTo>
                                  <a:pt x="397" y="102"/>
                                </a:lnTo>
                                <a:lnTo>
                                  <a:pt x="407" y="80"/>
                                </a:lnTo>
                                <a:lnTo>
                                  <a:pt x="410" y="58"/>
                                </a:lnTo>
                                <a:lnTo>
                                  <a:pt x="406" y="37"/>
                                </a:lnTo>
                                <a:lnTo>
                                  <a:pt x="169" y="37"/>
                                </a:lnTo>
                                <a:lnTo>
                                  <a:pt x="167" y="31"/>
                                </a:lnTo>
                                <a:lnTo>
                                  <a:pt x="158" y="18"/>
                                </a:lnTo>
                                <a:lnTo>
                                  <a:pt x="139" y="5"/>
                                </a:lnTo>
                                <a:lnTo>
                                  <a:pt x="107" y="0"/>
                                </a:lnTo>
                                <a:close/>
                                <a:moveTo>
                                  <a:pt x="346" y="202"/>
                                </a:moveTo>
                                <a:lnTo>
                                  <a:pt x="277" y="202"/>
                                </a:lnTo>
                                <a:lnTo>
                                  <a:pt x="280" y="202"/>
                                </a:lnTo>
                                <a:lnTo>
                                  <a:pt x="282" y="204"/>
                                </a:lnTo>
                                <a:lnTo>
                                  <a:pt x="286" y="205"/>
                                </a:lnTo>
                                <a:lnTo>
                                  <a:pt x="288" y="209"/>
                                </a:lnTo>
                                <a:lnTo>
                                  <a:pt x="288" y="214"/>
                                </a:lnTo>
                                <a:lnTo>
                                  <a:pt x="288" y="216"/>
                                </a:lnTo>
                                <a:lnTo>
                                  <a:pt x="287" y="218"/>
                                </a:lnTo>
                                <a:lnTo>
                                  <a:pt x="285" y="221"/>
                                </a:lnTo>
                                <a:lnTo>
                                  <a:pt x="279" y="229"/>
                                </a:lnTo>
                                <a:lnTo>
                                  <a:pt x="269" y="237"/>
                                </a:lnTo>
                                <a:lnTo>
                                  <a:pt x="254" y="241"/>
                                </a:lnTo>
                                <a:lnTo>
                                  <a:pt x="318" y="241"/>
                                </a:lnTo>
                                <a:lnTo>
                                  <a:pt x="321" y="239"/>
                                </a:lnTo>
                                <a:lnTo>
                                  <a:pt x="346" y="202"/>
                                </a:lnTo>
                                <a:close/>
                                <a:moveTo>
                                  <a:pt x="231" y="235"/>
                                </a:moveTo>
                                <a:lnTo>
                                  <a:pt x="225" y="238"/>
                                </a:lnTo>
                                <a:lnTo>
                                  <a:pt x="217" y="241"/>
                                </a:lnTo>
                                <a:lnTo>
                                  <a:pt x="243" y="241"/>
                                </a:lnTo>
                                <a:lnTo>
                                  <a:pt x="237" y="239"/>
                                </a:lnTo>
                                <a:lnTo>
                                  <a:pt x="231" y="235"/>
                                </a:lnTo>
                                <a:close/>
                                <a:moveTo>
                                  <a:pt x="354" y="169"/>
                                </a:moveTo>
                                <a:lnTo>
                                  <a:pt x="247" y="169"/>
                                </a:lnTo>
                                <a:lnTo>
                                  <a:pt x="254" y="176"/>
                                </a:lnTo>
                                <a:lnTo>
                                  <a:pt x="254" y="192"/>
                                </a:lnTo>
                                <a:lnTo>
                                  <a:pt x="249" y="199"/>
                                </a:lnTo>
                                <a:lnTo>
                                  <a:pt x="242" y="200"/>
                                </a:lnTo>
                                <a:lnTo>
                                  <a:pt x="242" y="217"/>
                                </a:lnTo>
                                <a:lnTo>
                                  <a:pt x="243" y="219"/>
                                </a:lnTo>
                                <a:lnTo>
                                  <a:pt x="247" y="220"/>
                                </a:lnTo>
                                <a:lnTo>
                                  <a:pt x="263" y="220"/>
                                </a:lnTo>
                                <a:lnTo>
                                  <a:pt x="269" y="209"/>
                                </a:lnTo>
                                <a:lnTo>
                                  <a:pt x="270" y="206"/>
                                </a:lnTo>
                                <a:lnTo>
                                  <a:pt x="272" y="204"/>
                                </a:lnTo>
                                <a:lnTo>
                                  <a:pt x="274" y="203"/>
                                </a:lnTo>
                                <a:lnTo>
                                  <a:pt x="277" y="202"/>
                                </a:lnTo>
                                <a:lnTo>
                                  <a:pt x="346" y="202"/>
                                </a:lnTo>
                                <a:lnTo>
                                  <a:pt x="348" y="198"/>
                                </a:lnTo>
                                <a:lnTo>
                                  <a:pt x="354" y="169"/>
                                </a:lnTo>
                                <a:close/>
                                <a:moveTo>
                                  <a:pt x="221" y="201"/>
                                </a:moveTo>
                                <a:lnTo>
                                  <a:pt x="181" y="201"/>
                                </a:lnTo>
                                <a:lnTo>
                                  <a:pt x="187" y="203"/>
                                </a:lnTo>
                                <a:lnTo>
                                  <a:pt x="196" y="220"/>
                                </a:lnTo>
                                <a:lnTo>
                                  <a:pt x="215" y="220"/>
                                </a:lnTo>
                                <a:lnTo>
                                  <a:pt x="219" y="218"/>
                                </a:lnTo>
                                <a:lnTo>
                                  <a:pt x="221" y="217"/>
                                </a:lnTo>
                                <a:lnTo>
                                  <a:pt x="221" y="201"/>
                                </a:lnTo>
                                <a:close/>
                                <a:moveTo>
                                  <a:pt x="273" y="125"/>
                                </a:moveTo>
                                <a:lnTo>
                                  <a:pt x="189" y="125"/>
                                </a:lnTo>
                                <a:lnTo>
                                  <a:pt x="196" y="133"/>
                                </a:lnTo>
                                <a:lnTo>
                                  <a:pt x="196" y="151"/>
                                </a:lnTo>
                                <a:lnTo>
                                  <a:pt x="189" y="159"/>
                                </a:lnTo>
                                <a:lnTo>
                                  <a:pt x="273" y="159"/>
                                </a:lnTo>
                                <a:lnTo>
                                  <a:pt x="266" y="151"/>
                                </a:lnTo>
                                <a:lnTo>
                                  <a:pt x="266" y="133"/>
                                </a:lnTo>
                                <a:lnTo>
                                  <a:pt x="273" y="125"/>
                                </a:lnTo>
                                <a:close/>
                                <a:moveTo>
                                  <a:pt x="362" y="125"/>
                                </a:moveTo>
                                <a:lnTo>
                                  <a:pt x="292" y="125"/>
                                </a:lnTo>
                                <a:lnTo>
                                  <a:pt x="300" y="133"/>
                                </a:lnTo>
                                <a:lnTo>
                                  <a:pt x="300" y="151"/>
                                </a:lnTo>
                                <a:lnTo>
                                  <a:pt x="292" y="159"/>
                                </a:lnTo>
                                <a:lnTo>
                                  <a:pt x="356" y="159"/>
                                </a:lnTo>
                                <a:lnTo>
                                  <a:pt x="358" y="149"/>
                                </a:lnTo>
                                <a:lnTo>
                                  <a:pt x="358" y="145"/>
                                </a:lnTo>
                                <a:lnTo>
                                  <a:pt x="358" y="131"/>
                                </a:lnTo>
                                <a:lnTo>
                                  <a:pt x="357" y="126"/>
                                </a:lnTo>
                                <a:lnTo>
                                  <a:pt x="361" y="125"/>
                                </a:lnTo>
                                <a:lnTo>
                                  <a:pt x="362" y="125"/>
                                </a:lnTo>
                                <a:close/>
                                <a:moveTo>
                                  <a:pt x="231" y="22"/>
                                </a:moveTo>
                                <a:lnTo>
                                  <a:pt x="209" y="22"/>
                                </a:lnTo>
                                <a:lnTo>
                                  <a:pt x="195" y="24"/>
                                </a:lnTo>
                                <a:lnTo>
                                  <a:pt x="184" y="28"/>
                                </a:lnTo>
                                <a:lnTo>
                                  <a:pt x="169" y="37"/>
                                </a:lnTo>
                                <a:lnTo>
                                  <a:pt x="293" y="37"/>
                                </a:lnTo>
                                <a:lnTo>
                                  <a:pt x="288" y="34"/>
                                </a:lnTo>
                                <a:lnTo>
                                  <a:pt x="276" y="29"/>
                                </a:lnTo>
                                <a:lnTo>
                                  <a:pt x="257" y="24"/>
                                </a:lnTo>
                                <a:lnTo>
                                  <a:pt x="231" y="22"/>
                                </a:lnTo>
                                <a:close/>
                                <a:moveTo>
                                  <a:pt x="325" y="0"/>
                                </a:moveTo>
                                <a:lnTo>
                                  <a:pt x="308" y="3"/>
                                </a:lnTo>
                                <a:lnTo>
                                  <a:pt x="299" y="14"/>
                                </a:lnTo>
                                <a:lnTo>
                                  <a:pt x="293" y="37"/>
                                </a:lnTo>
                                <a:lnTo>
                                  <a:pt x="406" y="37"/>
                                </a:lnTo>
                                <a:lnTo>
                                  <a:pt x="406" y="36"/>
                                </a:lnTo>
                                <a:lnTo>
                                  <a:pt x="394" y="18"/>
                                </a:lnTo>
                                <a:lnTo>
                                  <a:pt x="376" y="6"/>
                                </a:lnTo>
                                <a:lnTo>
                                  <a:pt x="355" y="0"/>
                                </a:lnTo>
                                <a:lnTo>
                                  <a:pt x="325" y="0"/>
                                </a:lnTo>
                                <a:close/>
                                <a:moveTo>
                                  <a:pt x="148" y="536"/>
                                </a:moveTo>
                                <a:lnTo>
                                  <a:pt x="122" y="542"/>
                                </a:lnTo>
                                <a:lnTo>
                                  <a:pt x="101" y="556"/>
                                </a:lnTo>
                                <a:lnTo>
                                  <a:pt x="86" y="578"/>
                                </a:lnTo>
                                <a:lnTo>
                                  <a:pt x="81" y="604"/>
                                </a:lnTo>
                                <a:lnTo>
                                  <a:pt x="86" y="630"/>
                                </a:lnTo>
                                <a:lnTo>
                                  <a:pt x="101" y="652"/>
                                </a:lnTo>
                                <a:lnTo>
                                  <a:pt x="122" y="666"/>
                                </a:lnTo>
                                <a:lnTo>
                                  <a:pt x="148" y="672"/>
                                </a:lnTo>
                                <a:lnTo>
                                  <a:pt x="175" y="666"/>
                                </a:lnTo>
                                <a:lnTo>
                                  <a:pt x="196" y="652"/>
                                </a:lnTo>
                                <a:lnTo>
                                  <a:pt x="211" y="630"/>
                                </a:lnTo>
                                <a:lnTo>
                                  <a:pt x="216" y="604"/>
                                </a:lnTo>
                                <a:lnTo>
                                  <a:pt x="211" y="578"/>
                                </a:lnTo>
                                <a:lnTo>
                                  <a:pt x="196" y="556"/>
                                </a:lnTo>
                                <a:lnTo>
                                  <a:pt x="175" y="542"/>
                                </a:lnTo>
                                <a:lnTo>
                                  <a:pt x="148" y="536"/>
                                </a:lnTo>
                                <a:close/>
                                <a:moveTo>
                                  <a:pt x="315" y="536"/>
                                </a:moveTo>
                                <a:lnTo>
                                  <a:pt x="288" y="542"/>
                                </a:lnTo>
                                <a:lnTo>
                                  <a:pt x="267" y="556"/>
                                </a:lnTo>
                                <a:lnTo>
                                  <a:pt x="252" y="578"/>
                                </a:lnTo>
                                <a:lnTo>
                                  <a:pt x="247" y="604"/>
                                </a:lnTo>
                                <a:lnTo>
                                  <a:pt x="252" y="630"/>
                                </a:lnTo>
                                <a:lnTo>
                                  <a:pt x="267" y="652"/>
                                </a:lnTo>
                                <a:lnTo>
                                  <a:pt x="288" y="666"/>
                                </a:lnTo>
                                <a:lnTo>
                                  <a:pt x="315" y="672"/>
                                </a:lnTo>
                                <a:lnTo>
                                  <a:pt x="341" y="666"/>
                                </a:lnTo>
                                <a:lnTo>
                                  <a:pt x="363" y="652"/>
                                </a:lnTo>
                                <a:lnTo>
                                  <a:pt x="377" y="630"/>
                                </a:lnTo>
                                <a:lnTo>
                                  <a:pt x="382" y="604"/>
                                </a:lnTo>
                                <a:lnTo>
                                  <a:pt x="377" y="578"/>
                                </a:lnTo>
                                <a:lnTo>
                                  <a:pt x="363" y="556"/>
                                </a:lnTo>
                                <a:lnTo>
                                  <a:pt x="341" y="542"/>
                                </a:lnTo>
                                <a:lnTo>
                                  <a:pt x="315" y="5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A853C37" id="Group 66" o:spid="_x0000_s1026" style="width:43.4pt;height:43.4pt;mso-position-horizontal-relative:char;mso-position-vertical-relative:line" coordsize="868,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">
                <v:shape id="Freeform 68" o:spid="_x0000_s1027" style="position:absolute;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" path="m754,l114,,70,9,33,33,9,70,,114,,754r9,44l33,835r37,24l114,868r640,l798,859r37,-24l859,798r9,-44l868,114,859,70,835,33,798,9,754,xe" fillcolor="#00395d" stroked="f">
                  <v:path arrowok="t" o:connecttype="custom" o:connectlocs="754,0;114,0;70,9;33,33;9,70;0,114;0,754;9,798;33,835;70,859;114,868;754,868;798,859;835,835;859,798;868,754;868,114;859,70;835,33;798,9;754,0" o:connectangles="0,0,0,0,0,0,0,0,0,0,0,0,0,0,0,0,0,0,0,0,0"/>
                </v:shape>
                <v:shape id="AutoShape 67" o:spid="_x0000_s1028" style="position:absolute;left:203;top:98;width:463;height:672;visibility:visible;mso-wrap-style:square;v-text-anchor:top" coordsize="46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" path="m108,268r-18,l77,272r-8,7l62,288r-4,5l36,324,17,358,4,395,,436r5,43l16,509r16,19l55,534r19,-4l91,520r11,-16l106,485r,-8l102,464r-2,-6l98,451r,-9l101,420r7,-20l119,383r11,-16l139,354r7,-12l152,329r2,-13l150,296,139,282,125,272r-17,-4xm354,268r-17,4l323,282r-11,14l308,316r2,13l316,342r7,12l332,367r11,16l354,400r7,20l364,442r,9l362,458r-2,6l356,477r,8l360,504r11,16l387,530r20,4l430,528r16,-19l457,479r5,-43l458,395,445,358,426,324,404,293r-4,-5l393,279r-8,-7l372,268r-18,xm257,442r-50,l207,487r50,l257,442xm302,392r-140,l162,442r140,l302,392xm257,347r-50,l207,392r50,l257,347xm107,l85,6,68,18,56,36,52,58r3,22l65,102r15,16l101,125r4,1l104,131r,14l104,149r10,49l141,239r40,27l231,276r49,-10l318,241r-73,l243,241r-36,l191,237r-11,-8l174,222r-3,-4l169,213r2,-7l181,201r40,l221,200r-7,-1l209,192r,-16l216,169r138,l356,159r-186,l162,151r,-18l170,125r192,l381,118r16,-16l407,80r3,-22l406,37r-237,l167,31,158,18,139,5,107,xm346,202r-69,l280,202r2,2l286,205r2,4l288,214r,2l287,218r-2,3l279,229r-10,8l254,241r64,l321,239r25,-37xm231,235r-6,3l217,241r26,l237,239r-6,-4xm354,169r-107,l254,176r,16l249,199r-7,1l242,217r1,2l247,220r16,l269,209r1,-3l272,204r2,-1l277,202r69,l348,198r6,-29xm221,201r-40,l187,203r9,17l215,220r4,-2l221,217r,-16xm273,125r-84,l196,133r,18l189,159r84,l266,151r,-18l273,125xm362,125r-70,l300,133r,18l292,159r64,l358,149r,-4l358,131r-1,-5l361,125r1,xm231,22r-22,l195,24r-11,4l169,37r124,l288,34,276,29,257,24,231,22xm325,l308,3r-9,11l293,37r113,l406,36,394,18,376,6,355,,325,xm148,536r-26,6l101,556,86,578r-5,26l86,630r15,22l122,666r26,6l175,666r21,-14l211,630r5,-26l211,578,196,556,175,542r-27,-6xm315,536r-27,6l267,556r-15,22l247,604r5,26l267,652r21,14l315,672r26,-6l363,652r14,-22l382,604r-5,-26l363,556,341,542r-26,-6xe" stroked="f">
                  <v:path arrowok="t" o:connecttype="custom" o:connectlocs="62,386;0,534;74,628;102,562;108,498;152,427;125,370;312,394;323,452;364,540;356,583;430,626;445,456;385,370;207,585;162,540;207,490;68,116;80,216;104,247;280,364;191,335;171,304;209,290;170,257;381,216;169,135;346,300;288,307;279,327;346,300;237,337;254,290;247,318;274,301;221,299;219,316;196,231;266,231;300,249;358,229;209,120;288,132;308,101;394,116;122,640;101,750;211,728;148,634;247,702;341,764;363,654" o:connectangles="0,0,0,0,0,0,0,0,0,0,0,0,0,0,0,0,0,0,0,0,0,0,0,0,0,0,0,0,0,0,0,0,0,0,0,0,0,0,0,0,0,0,0,0,0,0,0,0,0,0,0,0"/>
                </v:shape>
                <w10:anchorlock/>
              </v:group>
            </w:pict>
          </mc:Fallback>
        </mc:AlternateContent>
      </w:r>
      <w:r w:rsidR="00E86B38">
        <w:rPr>
          <w:rFonts w:ascii="Times New Roman"/>
          <w:spacing w:val="54"/>
          <w:sz w:val="20"/>
        </w:rPr>
        <w:t xml:space="preserve"> </w:t>
      </w:r>
      <w:r>
        <w:rPr>
          <w:noProof/>
          <w:spacing w:val="54"/>
          <w:sz w:val="20"/>
        </w:rPr>
        <mc:AlternateContent>
          <mc:Choice Requires="wpg">
            <w:drawing>
              <wp:inline distT="0" distB="0" distL="0" distR="0" wp14:anchorId="18781473" wp14:editId="51B53A98">
                <wp:extent cx="551180" cy="551180"/>
                <wp:effectExtent l="4445" t="4445" r="6350" b="6350"/>
                <wp:docPr id="9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0" y="0"/>
                          <a:chExt cx="868" cy="868"/>
                        </a:xfrm>
                      </wpg:grpSpPr>
                      <wps:wsp>
                        <wps:cNvPr id="98" name="Freeform 65"/>
                        <wps:cNvSpPr>
                          <a:spLocks/>
                        </wps:cNvSpPr>
                        <wps:spPr bwMode="auto">
                          <a:xfrm>
                            <a:off x="0" y="0"/>
                            <a:ext cx="868" cy="868"/>
                          </a:xfrm>
                          <a:custGeom>
                            <a:avLst/>
                            <a:gdLst>
                              <a:gd name="T0" fmla="*/ 760 w 868"/>
                              <a:gd name="T1" fmla="*/ 0 h 868"/>
                              <a:gd name="T2" fmla="*/ 108 w 868"/>
                              <a:gd name="T3" fmla="*/ 0 h 868"/>
                              <a:gd name="T4" fmla="*/ 66 w 868"/>
                              <a:gd name="T5" fmla="*/ 9 h 868"/>
                              <a:gd name="T6" fmla="*/ 32 w 868"/>
                              <a:gd name="T7" fmla="*/ 32 h 868"/>
                              <a:gd name="T8" fmla="*/ 9 w 868"/>
                              <a:gd name="T9" fmla="*/ 66 h 868"/>
                              <a:gd name="T10" fmla="*/ 0 w 868"/>
                              <a:gd name="T11" fmla="*/ 108 h 868"/>
                              <a:gd name="T12" fmla="*/ 0 w 868"/>
                              <a:gd name="T13" fmla="*/ 760 h 868"/>
                              <a:gd name="T14" fmla="*/ 9 w 868"/>
                              <a:gd name="T15" fmla="*/ 802 h 868"/>
                              <a:gd name="T16" fmla="*/ 32 w 868"/>
                              <a:gd name="T17" fmla="*/ 836 h 868"/>
                              <a:gd name="T18" fmla="*/ 66 w 868"/>
                              <a:gd name="T19" fmla="*/ 859 h 868"/>
                              <a:gd name="T20" fmla="*/ 108 w 868"/>
                              <a:gd name="T21" fmla="*/ 868 h 868"/>
                              <a:gd name="T22" fmla="*/ 760 w 868"/>
                              <a:gd name="T23" fmla="*/ 868 h 868"/>
                              <a:gd name="T24" fmla="*/ 802 w 868"/>
                              <a:gd name="T25" fmla="*/ 859 h 868"/>
                              <a:gd name="T26" fmla="*/ 836 w 868"/>
                              <a:gd name="T27" fmla="*/ 836 h 868"/>
                              <a:gd name="T28" fmla="*/ 859 w 868"/>
                              <a:gd name="T29" fmla="*/ 802 h 868"/>
                              <a:gd name="T30" fmla="*/ 868 w 868"/>
                              <a:gd name="T31" fmla="*/ 760 h 868"/>
                              <a:gd name="T32" fmla="*/ 868 w 868"/>
                              <a:gd name="T33" fmla="*/ 108 h 868"/>
                              <a:gd name="T34" fmla="*/ 859 w 868"/>
                              <a:gd name="T35" fmla="*/ 66 h 868"/>
                              <a:gd name="T36" fmla="*/ 836 w 868"/>
                              <a:gd name="T37" fmla="*/ 32 h 868"/>
                              <a:gd name="T38" fmla="*/ 802 w 868"/>
                              <a:gd name="T39" fmla="*/ 9 h 868"/>
                              <a:gd name="T40" fmla="*/ 760 w 868"/>
                              <a:gd name="T41"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8" h="868">
                                <a:moveTo>
                                  <a:pt x="760" y="0"/>
                                </a:moveTo>
                                <a:lnTo>
                                  <a:pt x="108" y="0"/>
                                </a:lnTo>
                                <a:lnTo>
                                  <a:pt x="66" y="9"/>
                                </a:lnTo>
                                <a:lnTo>
                                  <a:pt x="32" y="32"/>
                                </a:lnTo>
                                <a:lnTo>
                                  <a:pt x="9" y="66"/>
                                </a:lnTo>
                                <a:lnTo>
                                  <a:pt x="0" y="108"/>
                                </a:lnTo>
                                <a:lnTo>
                                  <a:pt x="0" y="760"/>
                                </a:lnTo>
                                <a:lnTo>
                                  <a:pt x="9" y="802"/>
                                </a:lnTo>
                                <a:lnTo>
                                  <a:pt x="32" y="836"/>
                                </a:lnTo>
                                <a:lnTo>
                                  <a:pt x="66" y="859"/>
                                </a:lnTo>
                                <a:lnTo>
                                  <a:pt x="108" y="868"/>
                                </a:lnTo>
                                <a:lnTo>
                                  <a:pt x="760" y="868"/>
                                </a:lnTo>
                                <a:lnTo>
                                  <a:pt x="802" y="859"/>
                                </a:lnTo>
                                <a:lnTo>
                                  <a:pt x="836" y="836"/>
                                </a:lnTo>
                                <a:lnTo>
                                  <a:pt x="859" y="802"/>
                                </a:lnTo>
                                <a:lnTo>
                                  <a:pt x="868" y="760"/>
                                </a:lnTo>
                                <a:lnTo>
                                  <a:pt x="868" y="108"/>
                                </a:lnTo>
                                <a:lnTo>
                                  <a:pt x="859" y="66"/>
                                </a:lnTo>
                                <a:lnTo>
                                  <a:pt x="836" y="32"/>
                                </a:lnTo>
                                <a:lnTo>
                                  <a:pt x="802" y="9"/>
                                </a:lnTo>
                                <a:lnTo>
                                  <a:pt x="760" y="0"/>
                                </a:lnTo>
                                <a:close/>
                              </a:path>
                            </a:pathLst>
                          </a:custGeom>
                          <a:solidFill>
                            <a:srgbClr val="003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64"/>
                        <wps:cNvSpPr>
                          <a:spLocks/>
                        </wps:cNvSpPr>
                        <wps:spPr bwMode="auto">
                          <a:xfrm>
                            <a:off x="193" y="114"/>
                            <a:ext cx="104" cy="104"/>
                          </a:xfrm>
                          <a:custGeom>
                            <a:avLst/>
                            <a:gdLst>
                              <a:gd name="T0" fmla="+- 0 245 193"/>
                              <a:gd name="T1" fmla="*/ T0 w 104"/>
                              <a:gd name="T2" fmla="+- 0 114 114"/>
                              <a:gd name="T3" fmla="*/ 114 h 104"/>
                              <a:gd name="T4" fmla="+- 0 225 193"/>
                              <a:gd name="T5" fmla="*/ T4 w 104"/>
                              <a:gd name="T6" fmla="+- 0 118 114"/>
                              <a:gd name="T7" fmla="*/ 118 h 104"/>
                              <a:gd name="T8" fmla="+- 0 209 193"/>
                              <a:gd name="T9" fmla="*/ T8 w 104"/>
                              <a:gd name="T10" fmla="+- 0 129 114"/>
                              <a:gd name="T11" fmla="*/ 129 h 104"/>
                              <a:gd name="T12" fmla="+- 0 198 193"/>
                              <a:gd name="T13" fmla="*/ T12 w 104"/>
                              <a:gd name="T14" fmla="+- 0 145 114"/>
                              <a:gd name="T15" fmla="*/ 145 h 104"/>
                              <a:gd name="T16" fmla="+- 0 193 193"/>
                              <a:gd name="T17" fmla="*/ T16 w 104"/>
                              <a:gd name="T18" fmla="+- 0 165 114"/>
                              <a:gd name="T19" fmla="*/ 165 h 104"/>
                              <a:gd name="T20" fmla="+- 0 198 193"/>
                              <a:gd name="T21" fmla="*/ T20 w 104"/>
                              <a:gd name="T22" fmla="+- 0 186 114"/>
                              <a:gd name="T23" fmla="*/ 186 h 104"/>
                              <a:gd name="T24" fmla="+- 0 209 193"/>
                              <a:gd name="T25" fmla="*/ T24 w 104"/>
                              <a:gd name="T26" fmla="+- 0 202 114"/>
                              <a:gd name="T27" fmla="*/ 202 h 104"/>
                              <a:gd name="T28" fmla="+- 0 225 193"/>
                              <a:gd name="T29" fmla="*/ T28 w 104"/>
                              <a:gd name="T30" fmla="+- 0 213 114"/>
                              <a:gd name="T31" fmla="*/ 213 h 104"/>
                              <a:gd name="T32" fmla="+- 0 245 193"/>
                              <a:gd name="T33" fmla="*/ T32 w 104"/>
                              <a:gd name="T34" fmla="+- 0 217 114"/>
                              <a:gd name="T35" fmla="*/ 217 h 104"/>
                              <a:gd name="T36" fmla="+- 0 265 193"/>
                              <a:gd name="T37" fmla="*/ T36 w 104"/>
                              <a:gd name="T38" fmla="+- 0 213 114"/>
                              <a:gd name="T39" fmla="*/ 213 h 104"/>
                              <a:gd name="T40" fmla="+- 0 282 193"/>
                              <a:gd name="T41" fmla="*/ T40 w 104"/>
                              <a:gd name="T42" fmla="+- 0 202 114"/>
                              <a:gd name="T43" fmla="*/ 202 h 104"/>
                              <a:gd name="T44" fmla="+- 0 293 193"/>
                              <a:gd name="T45" fmla="*/ T44 w 104"/>
                              <a:gd name="T46" fmla="+- 0 186 114"/>
                              <a:gd name="T47" fmla="*/ 186 h 104"/>
                              <a:gd name="T48" fmla="+- 0 297 193"/>
                              <a:gd name="T49" fmla="*/ T48 w 104"/>
                              <a:gd name="T50" fmla="+- 0 165 114"/>
                              <a:gd name="T51" fmla="*/ 165 h 104"/>
                              <a:gd name="T52" fmla="+- 0 293 193"/>
                              <a:gd name="T53" fmla="*/ T52 w 104"/>
                              <a:gd name="T54" fmla="+- 0 145 114"/>
                              <a:gd name="T55" fmla="*/ 145 h 104"/>
                              <a:gd name="T56" fmla="+- 0 282 193"/>
                              <a:gd name="T57" fmla="*/ T56 w 104"/>
                              <a:gd name="T58" fmla="+- 0 129 114"/>
                              <a:gd name="T59" fmla="*/ 129 h 104"/>
                              <a:gd name="T60" fmla="+- 0 265 193"/>
                              <a:gd name="T61" fmla="*/ T60 w 104"/>
                              <a:gd name="T62" fmla="+- 0 118 114"/>
                              <a:gd name="T63" fmla="*/ 118 h 104"/>
                              <a:gd name="T64" fmla="+- 0 245 193"/>
                              <a:gd name="T65" fmla="*/ T64 w 104"/>
                              <a:gd name="T66" fmla="+- 0 114 114"/>
                              <a:gd name="T67" fmla="*/ 114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4" h="104">
                                <a:moveTo>
                                  <a:pt x="52" y="0"/>
                                </a:moveTo>
                                <a:lnTo>
                                  <a:pt x="32" y="4"/>
                                </a:lnTo>
                                <a:lnTo>
                                  <a:pt x="16" y="15"/>
                                </a:lnTo>
                                <a:lnTo>
                                  <a:pt x="5" y="31"/>
                                </a:lnTo>
                                <a:lnTo>
                                  <a:pt x="0" y="51"/>
                                </a:lnTo>
                                <a:lnTo>
                                  <a:pt x="5" y="72"/>
                                </a:lnTo>
                                <a:lnTo>
                                  <a:pt x="16" y="88"/>
                                </a:lnTo>
                                <a:lnTo>
                                  <a:pt x="32" y="99"/>
                                </a:lnTo>
                                <a:lnTo>
                                  <a:pt x="52" y="103"/>
                                </a:lnTo>
                                <a:lnTo>
                                  <a:pt x="72" y="99"/>
                                </a:lnTo>
                                <a:lnTo>
                                  <a:pt x="89" y="88"/>
                                </a:lnTo>
                                <a:lnTo>
                                  <a:pt x="100" y="72"/>
                                </a:lnTo>
                                <a:lnTo>
                                  <a:pt x="104" y="51"/>
                                </a:lnTo>
                                <a:lnTo>
                                  <a:pt x="100" y="31"/>
                                </a:lnTo>
                                <a:lnTo>
                                  <a:pt x="89" y="15"/>
                                </a:lnTo>
                                <a:lnTo>
                                  <a:pt x="72" y="4"/>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80" y="112"/>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3" y="511"/>
                            <a:ext cx="24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AutoShape 61"/>
                        <wps:cNvSpPr>
                          <a:spLocks/>
                        </wps:cNvSpPr>
                        <wps:spPr bwMode="auto">
                          <a:xfrm>
                            <a:off x="108" y="235"/>
                            <a:ext cx="274" cy="159"/>
                          </a:xfrm>
                          <a:custGeom>
                            <a:avLst/>
                            <a:gdLst>
                              <a:gd name="T0" fmla="+- 0 286 108"/>
                              <a:gd name="T1" fmla="*/ T0 w 274"/>
                              <a:gd name="T2" fmla="+- 0 235 235"/>
                              <a:gd name="T3" fmla="*/ 235 h 159"/>
                              <a:gd name="T4" fmla="+- 0 204 108"/>
                              <a:gd name="T5" fmla="*/ T4 w 274"/>
                              <a:gd name="T6" fmla="+- 0 235 235"/>
                              <a:gd name="T7" fmla="*/ 235 h 159"/>
                              <a:gd name="T8" fmla="+- 0 180 108"/>
                              <a:gd name="T9" fmla="*/ T8 w 274"/>
                              <a:gd name="T10" fmla="+- 0 240 235"/>
                              <a:gd name="T11" fmla="*/ 240 h 159"/>
                              <a:gd name="T12" fmla="+- 0 161 108"/>
                              <a:gd name="T13" fmla="*/ T12 w 274"/>
                              <a:gd name="T14" fmla="+- 0 252 235"/>
                              <a:gd name="T15" fmla="*/ 252 h 159"/>
                              <a:gd name="T16" fmla="+- 0 146 108"/>
                              <a:gd name="T17" fmla="*/ T16 w 274"/>
                              <a:gd name="T18" fmla="+- 0 269 235"/>
                              <a:gd name="T19" fmla="*/ 269 h 159"/>
                              <a:gd name="T20" fmla="+- 0 137 108"/>
                              <a:gd name="T21" fmla="*/ T20 w 274"/>
                              <a:gd name="T22" fmla="+- 0 288 235"/>
                              <a:gd name="T23" fmla="*/ 288 h 159"/>
                              <a:gd name="T24" fmla="+- 0 108 108"/>
                              <a:gd name="T25" fmla="*/ T24 w 274"/>
                              <a:gd name="T26" fmla="+- 0 394 235"/>
                              <a:gd name="T27" fmla="*/ 394 h 159"/>
                              <a:gd name="T28" fmla="+- 0 154 108"/>
                              <a:gd name="T29" fmla="*/ T28 w 274"/>
                              <a:gd name="T30" fmla="+- 0 394 235"/>
                              <a:gd name="T31" fmla="*/ 394 h 159"/>
                              <a:gd name="T32" fmla="+- 0 178 108"/>
                              <a:gd name="T33" fmla="*/ T32 w 274"/>
                              <a:gd name="T34" fmla="+- 0 306 235"/>
                              <a:gd name="T35" fmla="*/ 306 h 159"/>
                              <a:gd name="T36" fmla="+- 0 358 108"/>
                              <a:gd name="T37" fmla="*/ T36 w 274"/>
                              <a:gd name="T38" fmla="+- 0 306 235"/>
                              <a:gd name="T39" fmla="*/ 306 h 159"/>
                              <a:gd name="T40" fmla="+- 0 353 108"/>
                              <a:gd name="T41" fmla="*/ T40 w 274"/>
                              <a:gd name="T42" fmla="+- 0 288 235"/>
                              <a:gd name="T43" fmla="*/ 288 h 159"/>
                              <a:gd name="T44" fmla="+- 0 344 108"/>
                              <a:gd name="T45" fmla="*/ T44 w 274"/>
                              <a:gd name="T46" fmla="+- 0 269 235"/>
                              <a:gd name="T47" fmla="*/ 269 h 159"/>
                              <a:gd name="T48" fmla="+- 0 329 108"/>
                              <a:gd name="T49" fmla="*/ T48 w 274"/>
                              <a:gd name="T50" fmla="+- 0 252 235"/>
                              <a:gd name="T51" fmla="*/ 252 h 159"/>
                              <a:gd name="T52" fmla="+- 0 310 108"/>
                              <a:gd name="T53" fmla="*/ T52 w 274"/>
                              <a:gd name="T54" fmla="+- 0 240 235"/>
                              <a:gd name="T55" fmla="*/ 240 h 159"/>
                              <a:gd name="T56" fmla="+- 0 286 108"/>
                              <a:gd name="T57" fmla="*/ T56 w 274"/>
                              <a:gd name="T58" fmla="+- 0 235 235"/>
                              <a:gd name="T59" fmla="*/ 235 h 159"/>
                              <a:gd name="T60" fmla="+- 0 292 108"/>
                              <a:gd name="T61" fmla="*/ T60 w 274"/>
                              <a:gd name="T62" fmla="+- 0 306 235"/>
                              <a:gd name="T63" fmla="*/ 306 h 159"/>
                              <a:gd name="T64" fmla="+- 0 198 108"/>
                              <a:gd name="T65" fmla="*/ T64 w 274"/>
                              <a:gd name="T66" fmla="+- 0 306 235"/>
                              <a:gd name="T67" fmla="*/ 306 h 159"/>
                              <a:gd name="T68" fmla="+- 0 175 108"/>
                              <a:gd name="T69" fmla="*/ T68 w 274"/>
                              <a:gd name="T70" fmla="+- 0 394 235"/>
                              <a:gd name="T71" fmla="*/ 394 h 159"/>
                              <a:gd name="T72" fmla="+- 0 316 108"/>
                              <a:gd name="T73" fmla="*/ T72 w 274"/>
                              <a:gd name="T74" fmla="+- 0 394 235"/>
                              <a:gd name="T75" fmla="*/ 394 h 159"/>
                              <a:gd name="T76" fmla="+- 0 292 108"/>
                              <a:gd name="T77" fmla="*/ T76 w 274"/>
                              <a:gd name="T78" fmla="+- 0 306 235"/>
                              <a:gd name="T79" fmla="*/ 306 h 159"/>
                              <a:gd name="T80" fmla="+- 0 358 108"/>
                              <a:gd name="T81" fmla="*/ T80 w 274"/>
                              <a:gd name="T82" fmla="+- 0 306 235"/>
                              <a:gd name="T83" fmla="*/ 306 h 159"/>
                              <a:gd name="T84" fmla="+- 0 312 108"/>
                              <a:gd name="T85" fmla="*/ T84 w 274"/>
                              <a:gd name="T86" fmla="+- 0 306 235"/>
                              <a:gd name="T87" fmla="*/ 306 h 159"/>
                              <a:gd name="T88" fmla="+- 0 336 108"/>
                              <a:gd name="T89" fmla="*/ T88 w 274"/>
                              <a:gd name="T90" fmla="+- 0 394 235"/>
                              <a:gd name="T91" fmla="*/ 394 h 159"/>
                              <a:gd name="T92" fmla="+- 0 382 108"/>
                              <a:gd name="T93" fmla="*/ T92 w 274"/>
                              <a:gd name="T94" fmla="+- 0 394 235"/>
                              <a:gd name="T95" fmla="*/ 394 h 159"/>
                              <a:gd name="T96" fmla="+- 0 358 108"/>
                              <a:gd name="T97" fmla="*/ T96 w 274"/>
                              <a:gd name="T98" fmla="+- 0 306 235"/>
                              <a:gd name="T99" fmla="*/ 306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4" h="159">
                                <a:moveTo>
                                  <a:pt x="178" y="0"/>
                                </a:moveTo>
                                <a:lnTo>
                                  <a:pt x="96" y="0"/>
                                </a:lnTo>
                                <a:lnTo>
                                  <a:pt x="72" y="5"/>
                                </a:lnTo>
                                <a:lnTo>
                                  <a:pt x="53" y="17"/>
                                </a:lnTo>
                                <a:lnTo>
                                  <a:pt x="38" y="34"/>
                                </a:lnTo>
                                <a:lnTo>
                                  <a:pt x="29" y="53"/>
                                </a:lnTo>
                                <a:lnTo>
                                  <a:pt x="0" y="159"/>
                                </a:lnTo>
                                <a:lnTo>
                                  <a:pt x="46" y="159"/>
                                </a:lnTo>
                                <a:lnTo>
                                  <a:pt x="70" y="71"/>
                                </a:lnTo>
                                <a:lnTo>
                                  <a:pt x="250" y="71"/>
                                </a:lnTo>
                                <a:lnTo>
                                  <a:pt x="245" y="53"/>
                                </a:lnTo>
                                <a:lnTo>
                                  <a:pt x="236" y="34"/>
                                </a:lnTo>
                                <a:lnTo>
                                  <a:pt x="221" y="17"/>
                                </a:lnTo>
                                <a:lnTo>
                                  <a:pt x="202" y="5"/>
                                </a:lnTo>
                                <a:lnTo>
                                  <a:pt x="178" y="0"/>
                                </a:lnTo>
                                <a:close/>
                                <a:moveTo>
                                  <a:pt x="184" y="71"/>
                                </a:moveTo>
                                <a:lnTo>
                                  <a:pt x="90" y="71"/>
                                </a:lnTo>
                                <a:lnTo>
                                  <a:pt x="67" y="159"/>
                                </a:lnTo>
                                <a:lnTo>
                                  <a:pt x="208" y="159"/>
                                </a:lnTo>
                                <a:lnTo>
                                  <a:pt x="184" y="71"/>
                                </a:lnTo>
                                <a:close/>
                                <a:moveTo>
                                  <a:pt x="250" y="71"/>
                                </a:moveTo>
                                <a:lnTo>
                                  <a:pt x="204" y="71"/>
                                </a:lnTo>
                                <a:lnTo>
                                  <a:pt x="228" y="159"/>
                                </a:lnTo>
                                <a:lnTo>
                                  <a:pt x="274" y="159"/>
                                </a:lnTo>
                                <a:lnTo>
                                  <a:pt x="250"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AutoShape 60"/>
                        <wps:cNvSpPr>
                          <a:spLocks/>
                        </wps:cNvSpPr>
                        <wps:spPr bwMode="auto">
                          <a:xfrm>
                            <a:off x="103" y="234"/>
                            <a:ext cx="662" cy="522"/>
                          </a:xfrm>
                          <a:custGeom>
                            <a:avLst/>
                            <a:gdLst>
                              <a:gd name="T0" fmla="+- 0 623 103"/>
                              <a:gd name="T1" fmla="*/ T0 w 662"/>
                              <a:gd name="T2" fmla="+- 0 483 234"/>
                              <a:gd name="T3" fmla="*/ 483 h 522"/>
                              <a:gd name="T4" fmla="+- 0 561 103"/>
                              <a:gd name="T5" fmla="*/ T4 w 662"/>
                              <a:gd name="T6" fmla="+- 0 483 234"/>
                              <a:gd name="T7" fmla="*/ 483 h 522"/>
                              <a:gd name="T8" fmla="+- 0 561 103"/>
                              <a:gd name="T9" fmla="*/ T8 w 662"/>
                              <a:gd name="T10" fmla="+- 0 726 234"/>
                              <a:gd name="T11" fmla="*/ 726 h 522"/>
                              <a:gd name="T12" fmla="+- 0 564 103"/>
                              <a:gd name="T13" fmla="*/ T12 w 662"/>
                              <a:gd name="T14" fmla="+- 0 738 234"/>
                              <a:gd name="T15" fmla="*/ 738 h 522"/>
                              <a:gd name="T16" fmla="+- 0 570 103"/>
                              <a:gd name="T17" fmla="*/ T16 w 662"/>
                              <a:gd name="T18" fmla="+- 0 747 234"/>
                              <a:gd name="T19" fmla="*/ 747 h 522"/>
                              <a:gd name="T20" fmla="+- 0 580 103"/>
                              <a:gd name="T21" fmla="*/ T20 w 662"/>
                              <a:gd name="T22" fmla="+- 0 754 234"/>
                              <a:gd name="T23" fmla="*/ 754 h 522"/>
                              <a:gd name="T24" fmla="+- 0 592 103"/>
                              <a:gd name="T25" fmla="*/ T24 w 662"/>
                              <a:gd name="T26" fmla="+- 0 756 234"/>
                              <a:gd name="T27" fmla="*/ 756 h 522"/>
                              <a:gd name="T28" fmla="+- 0 604 103"/>
                              <a:gd name="T29" fmla="*/ T28 w 662"/>
                              <a:gd name="T30" fmla="+- 0 754 234"/>
                              <a:gd name="T31" fmla="*/ 754 h 522"/>
                              <a:gd name="T32" fmla="+- 0 614 103"/>
                              <a:gd name="T33" fmla="*/ T32 w 662"/>
                              <a:gd name="T34" fmla="+- 0 747 234"/>
                              <a:gd name="T35" fmla="*/ 747 h 522"/>
                              <a:gd name="T36" fmla="+- 0 620 103"/>
                              <a:gd name="T37" fmla="*/ T36 w 662"/>
                              <a:gd name="T38" fmla="+- 0 738 234"/>
                              <a:gd name="T39" fmla="*/ 738 h 522"/>
                              <a:gd name="T40" fmla="+- 0 623 103"/>
                              <a:gd name="T41" fmla="*/ T40 w 662"/>
                              <a:gd name="T42" fmla="+- 0 726 234"/>
                              <a:gd name="T43" fmla="*/ 726 h 522"/>
                              <a:gd name="T44" fmla="+- 0 623 103"/>
                              <a:gd name="T45" fmla="*/ T44 w 662"/>
                              <a:gd name="T46" fmla="+- 0 483 234"/>
                              <a:gd name="T47" fmla="*/ 483 h 522"/>
                              <a:gd name="T48" fmla="+- 0 704 103"/>
                              <a:gd name="T49" fmla="*/ T48 w 662"/>
                              <a:gd name="T50" fmla="+- 0 483 234"/>
                              <a:gd name="T51" fmla="*/ 483 h 522"/>
                              <a:gd name="T52" fmla="+- 0 642 103"/>
                              <a:gd name="T53" fmla="*/ T52 w 662"/>
                              <a:gd name="T54" fmla="+- 0 483 234"/>
                              <a:gd name="T55" fmla="*/ 483 h 522"/>
                              <a:gd name="T56" fmla="+- 0 642 103"/>
                              <a:gd name="T57" fmla="*/ T56 w 662"/>
                              <a:gd name="T58" fmla="+- 0 726 234"/>
                              <a:gd name="T59" fmla="*/ 726 h 522"/>
                              <a:gd name="T60" fmla="+- 0 645 103"/>
                              <a:gd name="T61" fmla="*/ T60 w 662"/>
                              <a:gd name="T62" fmla="+- 0 738 234"/>
                              <a:gd name="T63" fmla="*/ 738 h 522"/>
                              <a:gd name="T64" fmla="+- 0 651 103"/>
                              <a:gd name="T65" fmla="*/ T64 w 662"/>
                              <a:gd name="T66" fmla="+- 0 747 234"/>
                              <a:gd name="T67" fmla="*/ 747 h 522"/>
                              <a:gd name="T68" fmla="+- 0 661 103"/>
                              <a:gd name="T69" fmla="*/ T68 w 662"/>
                              <a:gd name="T70" fmla="+- 0 754 234"/>
                              <a:gd name="T71" fmla="*/ 754 h 522"/>
                              <a:gd name="T72" fmla="+- 0 673 103"/>
                              <a:gd name="T73" fmla="*/ T72 w 662"/>
                              <a:gd name="T74" fmla="+- 0 756 234"/>
                              <a:gd name="T75" fmla="*/ 756 h 522"/>
                              <a:gd name="T76" fmla="+- 0 685 103"/>
                              <a:gd name="T77" fmla="*/ T76 w 662"/>
                              <a:gd name="T78" fmla="+- 0 754 234"/>
                              <a:gd name="T79" fmla="*/ 754 h 522"/>
                              <a:gd name="T80" fmla="+- 0 695 103"/>
                              <a:gd name="T81" fmla="*/ T80 w 662"/>
                              <a:gd name="T82" fmla="+- 0 747 234"/>
                              <a:gd name="T83" fmla="*/ 747 h 522"/>
                              <a:gd name="T84" fmla="+- 0 702 103"/>
                              <a:gd name="T85" fmla="*/ T84 w 662"/>
                              <a:gd name="T86" fmla="+- 0 738 234"/>
                              <a:gd name="T87" fmla="*/ 738 h 522"/>
                              <a:gd name="T88" fmla="+- 0 704 103"/>
                              <a:gd name="T89" fmla="*/ T88 w 662"/>
                              <a:gd name="T90" fmla="+- 0 726 234"/>
                              <a:gd name="T91" fmla="*/ 726 h 522"/>
                              <a:gd name="T92" fmla="+- 0 704 103"/>
                              <a:gd name="T93" fmla="*/ T92 w 662"/>
                              <a:gd name="T94" fmla="+- 0 483 234"/>
                              <a:gd name="T95" fmla="*/ 483 h 522"/>
                              <a:gd name="T96" fmla="+- 0 765 103"/>
                              <a:gd name="T97" fmla="*/ T96 w 662"/>
                              <a:gd name="T98" fmla="+- 0 424 234"/>
                              <a:gd name="T99" fmla="*/ 424 h 522"/>
                              <a:gd name="T100" fmla="+- 0 103 103"/>
                              <a:gd name="T101" fmla="*/ T100 w 662"/>
                              <a:gd name="T102" fmla="+- 0 424 234"/>
                              <a:gd name="T103" fmla="*/ 424 h 522"/>
                              <a:gd name="T104" fmla="+- 0 103 103"/>
                              <a:gd name="T105" fmla="*/ T104 w 662"/>
                              <a:gd name="T106" fmla="+- 0 483 234"/>
                              <a:gd name="T107" fmla="*/ 483 h 522"/>
                              <a:gd name="T108" fmla="+- 0 623 103"/>
                              <a:gd name="T109" fmla="*/ T108 w 662"/>
                              <a:gd name="T110" fmla="+- 0 483 234"/>
                              <a:gd name="T111" fmla="*/ 483 h 522"/>
                              <a:gd name="T112" fmla="+- 0 623 103"/>
                              <a:gd name="T113" fmla="*/ T112 w 662"/>
                              <a:gd name="T114" fmla="+- 0 483 234"/>
                              <a:gd name="T115" fmla="*/ 483 h 522"/>
                              <a:gd name="T116" fmla="+- 0 704 103"/>
                              <a:gd name="T117" fmla="*/ T116 w 662"/>
                              <a:gd name="T118" fmla="+- 0 483 234"/>
                              <a:gd name="T119" fmla="*/ 483 h 522"/>
                              <a:gd name="T120" fmla="+- 0 765 103"/>
                              <a:gd name="T121" fmla="*/ T120 w 662"/>
                              <a:gd name="T122" fmla="+- 0 483 234"/>
                              <a:gd name="T123" fmla="*/ 483 h 522"/>
                              <a:gd name="T124" fmla="+- 0 765 103"/>
                              <a:gd name="T125" fmla="*/ T124 w 662"/>
                              <a:gd name="T126" fmla="+- 0 424 234"/>
                              <a:gd name="T127" fmla="*/ 424 h 522"/>
                              <a:gd name="T128" fmla="+- 0 735 103"/>
                              <a:gd name="T129" fmla="*/ T128 w 662"/>
                              <a:gd name="T130" fmla="+- 0 286 234"/>
                              <a:gd name="T131" fmla="*/ 286 h 522"/>
                              <a:gd name="T132" fmla="+- 0 561 103"/>
                              <a:gd name="T133" fmla="*/ T132 w 662"/>
                              <a:gd name="T134" fmla="+- 0 286 234"/>
                              <a:gd name="T135" fmla="*/ 286 h 522"/>
                              <a:gd name="T136" fmla="+- 0 561 103"/>
                              <a:gd name="T137" fmla="*/ T136 w 662"/>
                              <a:gd name="T138" fmla="+- 0 424 234"/>
                              <a:gd name="T139" fmla="*/ 424 h 522"/>
                              <a:gd name="T140" fmla="+- 0 735 103"/>
                              <a:gd name="T141" fmla="*/ T140 w 662"/>
                              <a:gd name="T142" fmla="+- 0 424 234"/>
                              <a:gd name="T143" fmla="*/ 424 h 522"/>
                              <a:gd name="T144" fmla="+- 0 735 103"/>
                              <a:gd name="T145" fmla="*/ T144 w 662"/>
                              <a:gd name="T146" fmla="+- 0 286 234"/>
                              <a:gd name="T147" fmla="*/ 286 h 522"/>
                              <a:gd name="T148" fmla="+- 0 688 103"/>
                              <a:gd name="T149" fmla="*/ T148 w 662"/>
                              <a:gd name="T150" fmla="+- 0 234 234"/>
                              <a:gd name="T151" fmla="*/ 234 h 522"/>
                              <a:gd name="T152" fmla="+- 0 541 103"/>
                              <a:gd name="T153" fmla="*/ T152 w 662"/>
                              <a:gd name="T154" fmla="+- 0 234 234"/>
                              <a:gd name="T155" fmla="*/ 234 h 522"/>
                              <a:gd name="T156" fmla="+- 0 535 103"/>
                              <a:gd name="T157" fmla="*/ T156 w 662"/>
                              <a:gd name="T158" fmla="+- 0 242 234"/>
                              <a:gd name="T159" fmla="*/ 242 h 522"/>
                              <a:gd name="T160" fmla="+- 0 528 103"/>
                              <a:gd name="T161" fmla="*/ T160 w 662"/>
                              <a:gd name="T162" fmla="+- 0 249 234"/>
                              <a:gd name="T163" fmla="*/ 249 h 522"/>
                              <a:gd name="T164" fmla="+- 0 427 103"/>
                              <a:gd name="T165" fmla="*/ T164 w 662"/>
                              <a:gd name="T166" fmla="+- 0 371 234"/>
                              <a:gd name="T167" fmla="*/ 371 h 522"/>
                              <a:gd name="T168" fmla="+- 0 421 103"/>
                              <a:gd name="T169" fmla="*/ T168 w 662"/>
                              <a:gd name="T170" fmla="+- 0 390 234"/>
                              <a:gd name="T171" fmla="*/ 390 h 522"/>
                              <a:gd name="T172" fmla="+- 0 430 103"/>
                              <a:gd name="T173" fmla="*/ T172 w 662"/>
                              <a:gd name="T174" fmla="+- 0 405 234"/>
                              <a:gd name="T175" fmla="*/ 405 h 522"/>
                              <a:gd name="T176" fmla="+- 0 446 103"/>
                              <a:gd name="T177" fmla="*/ T176 w 662"/>
                              <a:gd name="T178" fmla="+- 0 411 234"/>
                              <a:gd name="T179" fmla="*/ 411 h 522"/>
                              <a:gd name="T180" fmla="+- 0 463 103"/>
                              <a:gd name="T181" fmla="*/ T180 w 662"/>
                              <a:gd name="T182" fmla="+- 0 402 234"/>
                              <a:gd name="T183" fmla="*/ 402 h 522"/>
                              <a:gd name="T184" fmla="+- 0 561 103"/>
                              <a:gd name="T185" fmla="*/ T184 w 662"/>
                              <a:gd name="T186" fmla="+- 0 286 234"/>
                              <a:gd name="T187" fmla="*/ 286 h 522"/>
                              <a:gd name="T188" fmla="+- 0 735 103"/>
                              <a:gd name="T189" fmla="*/ T188 w 662"/>
                              <a:gd name="T190" fmla="+- 0 286 234"/>
                              <a:gd name="T191" fmla="*/ 286 h 522"/>
                              <a:gd name="T192" fmla="+- 0 735 103"/>
                              <a:gd name="T193" fmla="*/ T192 w 662"/>
                              <a:gd name="T194" fmla="+- 0 281 234"/>
                              <a:gd name="T195" fmla="*/ 281 h 522"/>
                              <a:gd name="T196" fmla="+- 0 731 103"/>
                              <a:gd name="T197" fmla="*/ T196 w 662"/>
                              <a:gd name="T198" fmla="+- 0 263 234"/>
                              <a:gd name="T199" fmla="*/ 263 h 522"/>
                              <a:gd name="T200" fmla="+- 0 721 103"/>
                              <a:gd name="T201" fmla="*/ T200 w 662"/>
                              <a:gd name="T202" fmla="+- 0 248 234"/>
                              <a:gd name="T203" fmla="*/ 248 h 522"/>
                              <a:gd name="T204" fmla="+- 0 706 103"/>
                              <a:gd name="T205" fmla="*/ T204 w 662"/>
                              <a:gd name="T206" fmla="+- 0 238 234"/>
                              <a:gd name="T207" fmla="*/ 238 h 522"/>
                              <a:gd name="T208" fmla="+- 0 688 103"/>
                              <a:gd name="T209" fmla="*/ T208 w 662"/>
                              <a:gd name="T210" fmla="+- 0 234 234"/>
                              <a:gd name="T211" fmla="*/ 234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62" h="522">
                                <a:moveTo>
                                  <a:pt x="520" y="249"/>
                                </a:moveTo>
                                <a:lnTo>
                                  <a:pt x="458" y="249"/>
                                </a:lnTo>
                                <a:lnTo>
                                  <a:pt x="458" y="492"/>
                                </a:lnTo>
                                <a:lnTo>
                                  <a:pt x="461" y="504"/>
                                </a:lnTo>
                                <a:lnTo>
                                  <a:pt x="467" y="513"/>
                                </a:lnTo>
                                <a:lnTo>
                                  <a:pt x="477" y="520"/>
                                </a:lnTo>
                                <a:lnTo>
                                  <a:pt x="489" y="522"/>
                                </a:lnTo>
                                <a:lnTo>
                                  <a:pt x="501" y="520"/>
                                </a:lnTo>
                                <a:lnTo>
                                  <a:pt x="511" y="513"/>
                                </a:lnTo>
                                <a:lnTo>
                                  <a:pt x="517" y="504"/>
                                </a:lnTo>
                                <a:lnTo>
                                  <a:pt x="520" y="492"/>
                                </a:lnTo>
                                <a:lnTo>
                                  <a:pt x="520" y="249"/>
                                </a:lnTo>
                                <a:close/>
                                <a:moveTo>
                                  <a:pt x="601" y="249"/>
                                </a:moveTo>
                                <a:lnTo>
                                  <a:pt x="539" y="249"/>
                                </a:lnTo>
                                <a:lnTo>
                                  <a:pt x="539" y="492"/>
                                </a:lnTo>
                                <a:lnTo>
                                  <a:pt x="542" y="504"/>
                                </a:lnTo>
                                <a:lnTo>
                                  <a:pt x="548" y="513"/>
                                </a:lnTo>
                                <a:lnTo>
                                  <a:pt x="558" y="520"/>
                                </a:lnTo>
                                <a:lnTo>
                                  <a:pt x="570" y="522"/>
                                </a:lnTo>
                                <a:lnTo>
                                  <a:pt x="582" y="520"/>
                                </a:lnTo>
                                <a:lnTo>
                                  <a:pt x="592" y="513"/>
                                </a:lnTo>
                                <a:lnTo>
                                  <a:pt x="599" y="504"/>
                                </a:lnTo>
                                <a:lnTo>
                                  <a:pt x="601" y="492"/>
                                </a:lnTo>
                                <a:lnTo>
                                  <a:pt x="601" y="249"/>
                                </a:lnTo>
                                <a:close/>
                                <a:moveTo>
                                  <a:pt x="662" y="190"/>
                                </a:moveTo>
                                <a:lnTo>
                                  <a:pt x="0" y="190"/>
                                </a:lnTo>
                                <a:lnTo>
                                  <a:pt x="0" y="249"/>
                                </a:lnTo>
                                <a:lnTo>
                                  <a:pt x="520" y="249"/>
                                </a:lnTo>
                                <a:lnTo>
                                  <a:pt x="601" y="249"/>
                                </a:lnTo>
                                <a:lnTo>
                                  <a:pt x="662" y="249"/>
                                </a:lnTo>
                                <a:lnTo>
                                  <a:pt x="662" y="190"/>
                                </a:lnTo>
                                <a:close/>
                                <a:moveTo>
                                  <a:pt x="632" y="52"/>
                                </a:moveTo>
                                <a:lnTo>
                                  <a:pt x="458" y="52"/>
                                </a:lnTo>
                                <a:lnTo>
                                  <a:pt x="458" y="190"/>
                                </a:lnTo>
                                <a:lnTo>
                                  <a:pt x="632" y="190"/>
                                </a:lnTo>
                                <a:lnTo>
                                  <a:pt x="632" y="52"/>
                                </a:lnTo>
                                <a:close/>
                                <a:moveTo>
                                  <a:pt x="585" y="0"/>
                                </a:moveTo>
                                <a:lnTo>
                                  <a:pt x="438" y="0"/>
                                </a:lnTo>
                                <a:lnTo>
                                  <a:pt x="432" y="8"/>
                                </a:lnTo>
                                <a:lnTo>
                                  <a:pt x="425" y="15"/>
                                </a:lnTo>
                                <a:lnTo>
                                  <a:pt x="324" y="137"/>
                                </a:lnTo>
                                <a:lnTo>
                                  <a:pt x="318" y="156"/>
                                </a:lnTo>
                                <a:lnTo>
                                  <a:pt x="327" y="171"/>
                                </a:lnTo>
                                <a:lnTo>
                                  <a:pt x="343" y="177"/>
                                </a:lnTo>
                                <a:lnTo>
                                  <a:pt x="360" y="168"/>
                                </a:lnTo>
                                <a:lnTo>
                                  <a:pt x="458" y="52"/>
                                </a:lnTo>
                                <a:lnTo>
                                  <a:pt x="632" y="52"/>
                                </a:lnTo>
                                <a:lnTo>
                                  <a:pt x="632" y="47"/>
                                </a:lnTo>
                                <a:lnTo>
                                  <a:pt x="628" y="29"/>
                                </a:lnTo>
                                <a:lnTo>
                                  <a:pt x="618" y="14"/>
                                </a:lnTo>
                                <a:lnTo>
                                  <a:pt x="603" y="4"/>
                                </a:lnTo>
                                <a:lnTo>
                                  <a:pt x="5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8532812" id="Group 59" o:spid="_x0000_s1026" style="width:43.4pt;height:43.4pt;mso-position-horizontal-relative:char;mso-position-vertical-relative:line" coordsize="86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">
                <v:shape id="Freeform 65" o:spid="_x0000_s1027" style="position:absolute;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" path="m760,l108,,66,9,32,32,9,66,,108,,760r9,42l32,836r34,23l108,868r652,l802,859r34,-23l859,802r9,-42l868,108,859,66,836,32,802,9,760,xe" fillcolor="#00395d" stroked="f">
                  <v:path arrowok="t" o:connecttype="custom" o:connectlocs="760,0;108,0;66,9;32,32;9,66;0,108;0,760;9,802;32,836;66,859;108,868;760,868;802,859;836,836;859,802;868,760;868,108;859,66;836,32;802,9;760,0" o:connectangles="0,0,0,0,0,0,0,0,0,0,0,0,0,0,0,0,0,0,0,0,0"/>
                </v:shape>
                <v:shape id="Freeform 64" o:spid="_x0000_s1028" style="position:absolute;left:193;top:114;width:104;height:104;visibility:visible;mso-wrap-style:square;v-text-anchor:top" coordsize="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" path="m52,l32,4,16,15,5,31,,51,5,72,16,88,32,99r20,4l72,99,89,88,100,72r4,-21l100,31,89,15,72,4,52,xe" stroked="f">
                  <v:path arrowok="t" o:connecttype="custom" o:connectlocs="52,114;32,118;16,129;5,145;0,165;5,186;16,202;32,213;52,217;72,213;89,202;100,186;104,165;100,145;89,129;72,118;52,114" o:connectangles="0,0,0,0,0,0,0,0,0,0,0,0,0,0,0,0,0"/>
                </v:shape>
                <v:shape id="Picture 63" o:spid="_x0000_s1029" type="#_x0000_t75" style="position:absolute;left:580;top:112;width:105;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">
                  <v:imagedata r:id="rId52" o:title=""/>
                </v:shape>
                <v:shape id="Picture 62" o:spid="_x0000_s1030" type="#_x0000_t75" style="position:absolute;left:103;top:511;width:246;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">
                  <v:imagedata r:id="rId53" o:title=""/>
                </v:shape>
                <v:shape id="AutoShape 61" o:spid="_x0000_s1031" style="position:absolute;left:108;top:235;width:274;height:159;visibility:visible;mso-wrap-style:square;v-text-anchor:top" coordsize="27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" path="m178,l96,,72,5,53,17,38,34,29,53,,159r46,l70,71r180,l245,53,236,34,221,17,202,5,178,xm184,71r-94,l67,159r141,l184,71xm250,71r-46,l228,159r46,l250,71xe" stroked="f">
                  <v:path arrowok="t" o:connecttype="custom" o:connectlocs="178,235;96,235;72,240;53,252;38,269;29,288;0,394;46,394;70,306;250,306;245,288;236,269;221,252;202,240;178,235;184,306;90,306;67,394;208,394;184,306;250,306;204,306;228,394;274,394;250,306" o:connectangles="0,0,0,0,0,0,0,0,0,0,0,0,0,0,0,0,0,0,0,0,0,0,0,0,0"/>
                </v:shape>
                <v:shape id="AutoShape 60" o:spid="_x0000_s1032" style="position:absolute;left:103;top:234;width:662;height:522;visibility:visible;mso-wrap-style:square;v-text-anchor:top" coordsize="66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" path="m520,249r-62,l458,492r3,12l467,513r10,7l489,522r12,-2l511,513r6,-9l520,492r,-243xm601,249r-62,l539,492r3,12l548,513r10,7l570,522r12,-2l592,513r7,-9l601,492r,-243xm662,190l,190r,59l520,249r81,l662,249r,-59xm632,52r-174,l458,190r174,l632,52xm585,l438,r-6,8l425,15,324,137r-6,19l327,171r16,6l360,168,458,52r174,l632,47,628,29,618,14,603,4,585,xe" stroked="f">
                  <v:path arrowok="t" o:connecttype="custom" o:connectlocs="520,483;458,483;458,726;461,738;467,747;477,754;489,756;501,754;511,747;517,738;520,726;520,483;601,483;539,483;539,726;542,738;548,747;558,754;570,756;582,754;592,747;599,738;601,726;601,483;662,424;0,424;0,483;520,483;520,483;601,483;662,483;662,424;632,286;458,286;458,424;632,424;632,286;585,234;438,234;432,242;425,249;324,371;318,390;327,405;343,411;360,402;458,286;632,286;632,281;628,263;618,248;603,238;585,234" o:connectangles="0,0,0,0,0,0,0,0,0,0,0,0,0,0,0,0,0,0,0,0,0,0,0,0,0,0,0,0,0,0,0,0,0,0,0,0,0,0,0,0,0,0,0,0,0,0,0,0,0,0,0,0,0"/>
                </v:shape>
                <w10:anchorlock/>
              </v:group>
            </w:pict>
          </mc:Fallback>
        </mc:AlternateContent>
      </w:r>
      <w:r w:rsidR="00E86B38">
        <w:rPr>
          <w:rFonts w:ascii="Times New Roman"/>
          <w:spacing w:val="54"/>
          <w:sz w:val="20"/>
        </w:rPr>
        <w:t xml:space="preserve"> </w:t>
      </w:r>
      <w:r>
        <w:rPr>
          <w:noProof/>
          <w:spacing w:val="54"/>
          <w:sz w:val="20"/>
        </w:rPr>
        <mc:AlternateContent>
          <mc:Choice Requires="wpg">
            <w:drawing>
              <wp:inline distT="0" distB="0" distL="0" distR="0" wp14:anchorId="3095C99D" wp14:editId="7D645131">
                <wp:extent cx="551180" cy="551180"/>
                <wp:effectExtent l="3810" t="4445" r="6985" b="6350"/>
                <wp:docPr id="8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0" y="0"/>
                          <a:chExt cx="868" cy="868"/>
                        </a:xfrm>
                      </wpg:grpSpPr>
                      <wps:wsp>
                        <wps:cNvPr id="87" name="Freeform 58"/>
                        <wps:cNvSpPr>
                          <a:spLocks/>
                        </wps:cNvSpPr>
                        <wps:spPr bwMode="auto">
                          <a:xfrm>
                            <a:off x="0" y="0"/>
                            <a:ext cx="868" cy="868"/>
                          </a:xfrm>
                          <a:custGeom>
                            <a:avLst/>
                            <a:gdLst>
                              <a:gd name="T0" fmla="*/ 748 w 868"/>
                              <a:gd name="T1" fmla="*/ 0 h 868"/>
                              <a:gd name="T2" fmla="*/ 113 w 868"/>
                              <a:gd name="T3" fmla="*/ 0 h 868"/>
                              <a:gd name="T4" fmla="*/ 69 w 868"/>
                              <a:gd name="T5" fmla="*/ 9 h 868"/>
                              <a:gd name="T6" fmla="*/ 33 w 868"/>
                              <a:gd name="T7" fmla="*/ 33 h 868"/>
                              <a:gd name="T8" fmla="*/ 9 w 868"/>
                              <a:gd name="T9" fmla="*/ 70 h 868"/>
                              <a:gd name="T10" fmla="*/ 0 w 868"/>
                              <a:gd name="T11" fmla="*/ 113 h 868"/>
                              <a:gd name="T12" fmla="*/ 0 w 868"/>
                              <a:gd name="T13" fmla="*/ 754 h 868"/>
                              <a:gd name="T14" fmla="*/ 9 w 868"/>
                              <a:gd name="T15" fmla="*/ 798 h 868"/>
                              <a:gd name="T16" fmla="*/ 33 w 868"/>
                              <a:gd name="T17" fmla="*/ 835 h 868"/>
                              <a:gd name="T18" fmla="*/ 69 w 868"/>
                              <a:gd name="T19" fmla="*/ 859 h 868"/>
                              <a:gd name="T20" fmla="*/ 113 w 868"/>
                              <a:gd name="T21" fmla="*/ 868 h 868"/>
                              <a:gd name="T22" fmla="*/ 748 w 868"/>
                              <a:gd name="T23" fmla="*/ 868 h 868"/>
                              <a:gd name="T24" fmla="*/ 792 w 868"/>
                              <a:gd name="T25" fmla="*/ 859 h 868"/>
                              <a:gd name="T26" fmla="*/ 829 w 868"/>
                              <a:gd name="T27" fmla="*/ 834 h 868"/>
                              <a:gd name="T28" fmla="*/ 855 w 868"/>
                              <a:gd name="T29" fmla="*/ 798 h 868"/>
                              <a:gd name="T30" fmla="*/ 868 w 868"/>
                              <a:gd name="T31" fmla="*/ 753 h 868"/>
                              <a:gd name="T32" fmla="*/ 868 w 868"/>
                              <a:gd name="T33" fmla="*/ 113 h 868"/>
                              <a:gd name="T34" fmla="*/ 855 w 868"/>
                              <a:gd name="T35" fmla="*/ 69 h 868"/>
                              <a:gd name="T36" fmla="*/ 829 w 868"/>
                              <a:gd name="T37" fmla="*/ 33 h 868"/>
                              <a:gd name="T38" fmla="*/ 792 w 868"/>
                              <a:gd name="T39" fmla="*/ 9 h 868"/>
                              <a:gd name="T40" fmla="*/ 748 w 868"/>
                              <a:gd name="T41"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8" h="868">
                                <a:moveTo>
                                  <a:pt x="748" y="0"/>
                                </a:moveTo>
                                <a:lnTo>
                                  <a:pt x="113" y="0"/>
                                </a:lnTo>
                                <a:lnTo>
                                  <a:pt x="69" y="9"/>
                                </a:lnTo>
                                <a:lnTo>
                                  <a:pt x="33" y="33"/>
                                </a:lnTo>
                                <a:lnTo>
                                  <a:pt x="9" y="70"/>
                                </a:lnTo>
                                <a:lnTo>
                                  <a:pt x="0" y="113"/>
                                </a:lnTo>
                                <a:lnTo>
                                  <a:pt x="0" y="754"/>
                                </a:lnTo>
                                <a:lnTo>
                                  <a:pt x="9" y="798"/>
                                </a:lnTo>
                                <a:lnTo>
                                  <a:pt x="33" y="835"/>
                                </a:lnTo>
                                <a:lnTo>
                                  <a:pt x="69" y="859"/>
                                </a:lnTo>
                                <a:lnTo>
                                  <a:pt x="113" y="868"/>
                                </a:lnTo>
                                <a:lnTo>
                                  <a:pt x="748" y="868"/>
                                </a:lnTo>
                                <a:lnTo>
                                  <a:pt x="792" y="859"/>
                                </a:lnTo>
                                <a:lnTo>
                                  <a:pt x="829" y="834"/>
                                </a:lnTo>
                                <a:lnTo>
                                  <a:pt x="855" y="798"/>
                                </a:lnTo>
                                <a:lnTo>
                                  <a:pt x="868" y="753"/>
                                </a:lnTo>
                                <a:lnTo>
                                  <a:pt x="868" y="113"/>
                                </a:lnTo>
                                <a:lnTo>
                                  <a:pt x="855" y="69"/>
                                </a:lnTo>
                                <a:lnTo>
                                  <a:pt x="829" y="33"/>
                                </a:lnTo>
                                <a:lnTo>
                                  <a:pt x="792" y="9"/>
                                </a:lnTo>
                                <a:lnTo>
                                  <a:pt x="748" y="0"/>
                                </a:lnTo>
                                <a:close/>
                              </a:path>
                            </a:pathLst>
                          </a:custGeom>
                          <a:solidFill>
                            <a:srgbClr val="003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57"/>
                        <wps:cNvSpPr>
                          <a:spLocks/>
                        </wps:cNvSpPr>
                        <wps:spPr bwMode="auto">
                          <a:xfrm>
                            <a:off x="126" y="450"/>
                            <a:ext cx="140" cy="151"/>
                          </a:xfrm>
                          <a:custGeom>
                            <a:avLst/>
                            <a:gdLst>
                              <a:gd name="T0" fmla="+- 0 265 126"/>
                              <a:gd name="T1" fmla="*/ T0 w 140"/>
                              <a:gd name="T2" fmla="+- 0 450 450"/>
                              <a:gd name="T3" fmla="*/ 450 h 151"/>
                              <a:gd name="T4" fmla="+- 0 126 126"/>
                              <a:gd name="T5" fmla="*/ T4 w 140"/>
                              <a:gd name="T6" fmla="+- 0 450 450"/>
                              <a:gd name="T7" fmla="*/ 450 h 151"/>
                              <a:gd name="T8" fmla="+- 0 126 126"/>
                              <a:gd name="T9" fmla="*/ T8 w 140"/>
                              <a:gd name="T10" fmla="+- 0 600 450"/>
                              <a:gd name="T11" fmla="*/ 600 h 151"/>
                              <a:gd name="T12" fmla="+- 0 220 126"/>
                              <a:gd name="T13" fmla="*/ T12 w 140"/>
                              <a:gd name="T14" fmla="+- 0 600 450"/>
                              <a:gd name="T15" fmla="*/ 600 h 151"/>
                              <a:gd name="T16" fmla="+- 0 265 126"/>
                              <a:gd name="T17" fmla="*/ T16 w 140"/>
                              <a:gd name="T18" fmla="+- 0 450 450"/>
                              <a:gd name="T19" fmla="*/ 450 h 151"/>
                            </a:gdLst>
                            <a:ahLst/>
                            <a:cxnLst>
                              <a:cxn ang="0">
                                <a:pos x="T1" y="T3"/>
                              </a:cxn>
                              <a:cxn ang="0">
                                <a:pos x="T5" y="T7"/>
                              </a:cxn>
                              <a:cxn ang="0">
                                <a:pos x="T9" y="T11"/>
                              </a:cxn>
                              <a:cxn ang="0">
                                <a:pos x="T13" y="T15"/>
                              </a:cxn>
                              <a:cxn ang="0">
                                <a:pos x="T17" y="T19"/>
                              </a:cxn>
                            </a:cxnLst>
                            <a:rect l="0" t="0" r="r" b="b"/>
                            <a:pathLst>
                              <a:path w="140" h="151">
                                <a:moveTo>
                                  <a:pt x="139" y="0"/>
                                </a:moveTo>
                                <a:lnTo>
                                  <a:pt x="0" y="0"/>
                                </a:lnTo>
                                <a:lnTo>
                                  <a:pt x="0" y="150"/>
                                </a:lnTo>
                                <a:lnTo>
                                  <a:pt x="94" y="150"/>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63" y="205"/>
                            <a:ext cx="15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Freeform 55"/>
                        <wps:cNvSpPr>
                          <a:spLocks/>
                        </wps:cNvSpPr>
                        <wps:spPr bwMode="auto">
                          <a:xfrm>
                            <a:off x="357" y="483"/>
                            <a:ext cx="83" cy="84"/>
                          </a:xfrm>
                          <a:custGeom>
                            <a:avLst/>
                            <a:gdLst>
                              <a:gd name="T0" fmla="+- 0 398 357"/>
                              <a:gd name="T1" fmla="*/ T0 w 83"/>
                              <a:gd name="T2" fmla="+- 0 483 483"/>
                              <a:gd name="T3" fmla="*/ 483 h 84"/>
                              <a:gd name="T4" fmla="+- 0 382 357"/>
                              <a:gd name="T5" fmla="*/ T4 w 83"/>
                              <a:gd name="T6" fmla="+- 0 487 483"/>
                              <a:gd name="T7" fmla="*/ 487 h 84"/>
                              <a:gd name="T8" fmla="+- 0 369 357"/>
                              <a:gd name="T9" fmla="*/ T8 w 83"/>
                              <a:gd name="T10" fmla="+- 0 496 483"/>
                              <a:gd name="T11" fmla="*/ 496 h 84"/>
                              <a:gd name="T12" fmla="+- 0 360 357"/>
                              <a:gd name="T13" fmla="*/ T12 w 83"/>
                              <a:gd name="T14" fmla="+- 0 509 483"/>
                              <a:gd name="T15" fmla="*/ 509 h 84"/>
                              <a:gd name="T16" fmla="+- 0 357 357"/>
                              <a:gd name="T17" fmla="*/ T16 w 83"/>
                              <a:gd name="T18" fmla="+- 0 525 483"/>
                              <a:gd name="T19" fmla="*/ 525 h 84"/>
                              <a:gd name="T20" fmla="+- 0 360 357"/>
                              <a:gd name="T21" fmla="*/ T20 w 83"/>
                              <a:gd name="T22" fmla="+- 0 541 483"/>
                              <a:gd name="T23" fmla="*/ 541 h 84"/>
                              <a:gd name="T24" fmla="+- 0 369 357"/>
                              <a:gd name="T25" fmla="*/ T24 w 83"/>
                              <a:gd name="T26" fmla="+- 0 555 483"/>
                              <a:gd name="T27" fmla="*/ 555 h 84"/>
                              <a:gd name="T28" fmla="+- 0 382 357"/>
                              <a:gd name="T29" fmla="*/ T28 w 83"/>
                              <a:gd name="T30" fmla="+- 0 563 483"/>
                              <a:gd name="T31" fmla="*/ 563 h 84"/>
                              <a:gd name="T32" fmla="+- 0 398 357"/>
                              <a:gd name="T33" fmla="*/ T32 w 83"/>
                              <a:gd name="T34" fmla="+- 0 567 483"/>
                              <a:gd name="T35" fmla="*/ 567 h 84"/>
                              <a:gd name="T36" fmla="+- 0 415 357"/>
                              <a:gd name="T37" fmla="*/ T36 w 83"/>
                              <a:gd name="T38" fmla="+- 0 563 483"/>
                              <a:gd name="T39" fmla="*/ 563 h 84"/>
                              <a:gd name="T40" fmla="+- 0 428 357"/>
                              <a:gd name="T41" fmla="*/ T40 w 83"/>
                              <a:gd name="T42" fmla="+- 0 555 483"/>
                              <a:gd name="T43" fmla="*/ 555 h 84"/>
                              <a:gd name="T44" fmla="+- 0 436 357"/>
                              <a:gd name="T45" fmla="*/ T44 w 83"/>
                              <a:gd name="T46" fmla="+- 0 541 483"/>
                              <a:gd name="T47" fmla="*/ 541 h 84"/>
                              <a:gd name="T48" fmla="+- 0 440 357"/>
                              <a:gd name="T49" fmla="*/ T48 w 83"/>
                              <a:gd name="T50" fmla="+- 0 525 483"/>
                              <a:gd name="T51" fmla="*/ 525 h 84"/>
                              <a:gd name="T52" fmla="+- 0 436 357"/>
                              <a:gd name="T53" fmla="*/ T52 w 83"/>
                              <a:gd name="T54" fmla="+- 0 509 483"/>
                              <a:gd name="T55" fmla="*/ 509 h 84"/>
                              <a:gd name="T56" fmla="+- 0 428 357"/>
                              <a:gd name="T57" fmla="*/ T56 w 83"/>
                              <a:gd name="T58" fmla="+- 0 496 483"/>
                              <a:gd name="T59" fmla="*/ 496 h 84"/>
                              <a:gd name="T60" fmla="+- 0 415 357"/>
                              <a:gd name="T61" fmla="*/ T60 w 83"/>
                              <a:gd name="T62" fmla="+- 0 487 483"/>
                              <a:gd name="T63" fmla="*/ 487 h 84"/>
                              <a:gd name="T64" fmla="+- 0 398 357"/>
                              <a:gd name="T65" fmla="*/ T64 w 83"/>
                              <a:gd name="T66" fmla="+- 0 483 483"/>
                              <a:gd name="T67" fmla="*/ 48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3" h="84">
                                <a:moveTo>
                                  <a:pt x="41" y="0"/>
                                </a:moveTo>
                                <a:lnTo>
                                  <a:pt x="25" y="4"/>
                                </a:lnTo>
                                <a:lnTo>
                                  <a:pt x="12" y="13"/>
                                </a:lnTo>
                                <a:lnTo>
                                  <a:pt x="3" y="26"/>
                                </a:lnTo>
                                <a:lnTo>
                                  <a:pt x="0" y="42"/>
                                </a:lnTo>
                                <a:lnTo>
                                  <a:pt x="3" y="58"/>
                                </a:lnTo>
                                <a:lnTo>
                                  <a:pt x="12" y="72"/>
                                </a:lnTo>
                                <a:lnTo>
                                  <a:pt x="25" y="80"/>
                                </a:lnTo>
                                <a:lnTo>
                                  <a:pt x="41" y="84"/>
                                </a:lnTo>
                                <a:lnTo>
                                  <a:pt x="58" y="80"/>
                                </a:lnTo>
                                <a:lnTo>
                                  <a:pt x="71" y="72"/>
                                </a:lnTo>
                                <a:lnTo>
                                  <a:pt x="79" y="58"/>
                                </a:lnTo>
                                <a:lnTo>
                                  <a:pt x="83" y="42"/>
                                </a:lnTo>
                                <a:lnTo>
                                  <a:pt x="79" y="26"/>
                                </a:lnTo>
                                <a:lnTo>
                                  <a:pt x="71" y="13"/>
                                </a:lnTo>
                                <a:lnTo>
                                  <a:pt x="58" y="4"/>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54"/>
                        <wps:cNvSpPr>
                          <a:spLocks/>
                        </wps:cNvSpPr>
                        <wps:spPr bwMode="auto">
                          <a:xfrm>
                            <a:off x="452" y="483"/>
                            <a:ext cx="83" cy="84"/>
                          </a:xfrm>
                          <a:custGeom>
                            <a:avLst/>
                            <a:gdLst>
                              <a:gd name="T0" fmla="+- 0 493 452"/>
                              <a:gd name="T1" fmla="*/ T0 w 83"/>
                              <a:gd name="T2" fmla="+- 0 483 483"/>
                              <a:gd name="T3" fmla="*/ 483 h 84"/>
                              <a:gd name="T4" fmla="+- 0 477 452"/>
                              <a:gd name="T5" fmla="*/ T4 w 83"/>
                              <a:gd name="T6" fmla="+- 0 487 483"/>
                              <a:gd name="T7" fmla="*/ 487 h 84"/>
                              <a:gd name="T8" fmla="+- 0 464 452"/>
                              <a:gd name="T9" fmla="*/ T8 w 83"/>
                              <a:gd name="T10" fmla="+- 0 496 483"/>
                              <a:gd name="T11" fmla="*/ 496 h 84"/>
                              <a:gd name="T12" fmla="+- 0 455 452"/>
                              <a:gd name="T13" fmla="*/ T12 w 83"/>
                              <a:gd name="T14" fmla="+- 0 509 483"/>
                              <a:gd name="T15" fmla="*/ 509 h 84"/>
                              <a:gd name="T16" fmla="+- 0 452 452"/>
                              <a:gd name="T17" fmla="*/ T16 w 83"/>
                              <a:gd name="T18" fmla="+- 0 525 483"/>
                              <a:gd name="T19" fmla="*/ 525 h 84"/>
                              <a:gd name="T20" fmla="+- 0 455 452"/>
                              <a:gd name="T21" fmla="*/ T20 w 83"/>
                              <a:gd name="T22" fmla="+- 0 541 483"/>
                              <a:gd name="T23" fmla="*/ 541 h 84"/>
                              <a:gd name="T24" fmla="+- 0 464 452"/>
                              <a:gd name="T25" fmla="*/ T24 w 83"/>
                              <a:gd name="T26" fmla="+- 0 555 483"/>
                              <a:gd name="T27" fmla="*/ 555 h 84"/>
                              <a:gd name="T28" fmla="+- 0 477 452"/>
                              <a:gd name="T29" fmla="*/ T28 w 83"/>
                              <a:gd name="T30" fmla="+- 0 563 483"/>
                              <a:gd name="T31" fmla="*/ 563 h 84"/>
                              <a:gd name="T32" fmla="+- 0 493 452"/>
                              <a:gd name="T33" fmla="*/ T32 w 83"/>
                              <a:gd name="T34" fmla="+- 0 567 483"/>
                              <a:gd name="T35" fmla="*/ 567 h 84"/>
                              <a:gd name="T36" fmla="+- 0 509 452"/>
                              <a:gd name="T37" fmla="*/ T36 w 83"/>
                              <a:gd name="T38" fmla="+- 0 563 483"/>
                              <a:gd name="T39" fmla="*/ 563 h 84"/>
                              <a:gd name="T40" fmla="+- 0 522 452"/>
                              <a:gd name="T41" fmla="*/ T40 w 83"/>
                              <a:gd name="T42" fmla="+- 0 555 483"/>
                              <a:gd name="T43" fmla="*/ 555 h 84"/>
                              <a:gd name="T44" fmla="+- 0 531 452"/>
                              <a:gd name="T45" fmla="*/ T44 w 83"/>
                              <a:gd name="T46" fmla="+- 0 541 483"/>
                              <a:gd name="T47" fmla="*/ 541 h 84"/>
                              <a:gd name="T48" fmla="+- 0 534 452"/>
                              <a:gd name="T49" fmla="*/ T48 w 83"/>
                              <a:gd name="T50" fmla="+- 0 525 483"/>
                              <a:gd name="T51" fmla="*/ 525 h 84"/>
                              <a:gd name="T52" fmla="+- 0 531 452"/>
                              <a:gd name="T53" fmla="*/ T52 w 83"/>
                              <a:gd name="T54" fmla="+- 0 509 483"/>
                              <a:gd name="T55" fmla="*/ 509 h 84"/>
                              <a:gd name="T56" fmla="+- 0 522 452"/>
                              <a:gd name="T57" fmla="*/ T56 w 83"/>
                              <a:gd name="T58" fmla="+- 0 496 483"/>
                              <a:gd name="T59" fmla="*/ 496 h 84"/>
                              <a:gd name="T60" fmla="+- 0 509 452"/>
                              <a:gd name="T61" fmla="*/ T60 w 83"/>
                              <a:gd name="T62" fmla="+- 0 487 483"/>
                              <a:gd name="T63" fmla="*/ 487 h 84"/>
                              <a:gd name="T64" fmla="+- 0 493 452"/>
                              <a:gd name="T65" fmla="*/ T64 w 83"/>
                              <a:gd name="T66" fmla="+- 0 483 483"/>
                              <a:gd name="T67" fmla="*/ 48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3" h="84">
                                <a:moveTo>
                                  <a:pt x="41" y="0"/>
                                </a:moveTo>
                                <a:lnTo>
                                  <a:pt x="25" y="4"/>
                                </a:lnTo>
                                <a:lnTo>
                                  <a:pt x="12" y="13"/>
                                </a:lnTo>
                                <a:lnTo>
                                  <a:pt x="3" y="26"/>
                                </a:lnTo>
                                <a:lnTo>
                                  <a:pt x="0" y="42"/>
                                </a:lnTo>
                                <a:lnTo>
                                  <a:pt x="3" y="58"/>
                                </a:lnTo>
                                <a:lnTo>
                                  <a:pt x="12" y="72"/>
                                </a:lnTo>
                                <a:lnTo>
                                  <a:pt x="25" y="80"/>
                                </a:lnTo>
                                <a:lnTo>
                                  <a:pt x="41" y="84"/>
                                </a:lnTo>
                                <a:lnTo>
                                  <a:pt x="57" y="80"/>
                                </a:lnTo>
                                <a:lnTo>
                                  <a:pt x="70" y="72"/>
                                </a:lnTo>
                                <a:lnTo>
                                  <a:pt x="79" y="58"/>
                                </a:lnTo>
                                <a:lnTo>
                                  <a:pt x="82" y="42"/>
                                </a:lnTo>
                                <a:lnTo>
                                  <a:pt x="79" y="26"/>
                                </a:lnTo>
                                <a:lnTo>
                                  <a:pt x="70" y="13"/>
                                </a:lnTo>
                                <a:lnTo>
                                  <a:pt x="57" y="4"/>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53"/>
                        <wps:cNvSpPr>
                          <a:spLocks/>
                        </wps:cNvSpPr>
                        <wps:spPr bwMode="auto">
                          <a:xfrm>
                            <a:off x="544" y="127"/>
                            <a:ext cx="193" cy="616"/>
                          </a:xfrm>
                          <a:custGeom>
                            <a:avLst/>
                            <a:gdLst>
                              <a:gd name="T0" fmla="+- 0 736 544"/>
                              <a:gd name="T1" fmla="*/ T0 w 193"/>
                              <a:gd name="T2" fmla="+- 0 127 127"/>
                              <a:gd name="T3" fmla="*/ 127 h 616"/>
                              <a:gd name="T4" fmla="+- 0 686 544"/>
                              <a:gd name="T5" fmla="*/ T4 w 193"/>
                              <a:gd name="T6" fmla="+- 0 127 127"/>
                              <a:gd name="T7" fmla="*/ 127 h 616"/>
                              <a:gd name="T8" fmla="+- 0 686 544"/>
                              <a:gd name="T9" fmla="*/ T8 w 193"/>
                              <a:gd name="T10" fmla="+- 0 450 127"/>
                              <a:gd name="T11" fmla="*/ 450 h 616"/>
                              <a:gd name="T12" fmla="+- 0 563 544"/>
                              <a:gd name="T13" fmla="*/ T12 w 193"/>
                              <a:gd name="T14" fmla="+- 0 450 127"/>
                              <a:gd name="T15" fmla="*/ 450 h 616"/>
                              <a:gd name="T16" fmla="+- 0 546 544"/>
                              <a:gd name="T17" fmla="*/ T16 w 193"/>
                              <a:gd name="T18" fmla="+- 0 482 127"/>
                              <a:gd name="T19" fmla="*/ 482 h 616"/>
                              <a:gd name="T20" fmla="+- 0 544 544"/>
                              <a:gd name="T21" fmla="*/ T20 w 193"/>
                              <a:gd name="T22" fmla="+- 0 488 127"/>
                              <a:gd name="T23" fmla="*/ 488 h 616"/>
                              <a:gd name="T24" fmla="+- 0 544 544"/>
                              <a:gd name="T25" fmla="*/ T24 w 193"/>
                              <a:gd name="T26" fmla="+- 0 496 127"/>
                              <a:gd name="T27" fmla="*/ 496 h 616"/>
                              <a:gd name="T28" fmla="+- 0 573 544"/>
                              <a:gd name="T29" fmla="*/ T28 w 193"/>
                              <a:gd name="T30" fmla="+- 0 600 127"/>
                              <a:gd name="T31" fmla="*/ 600 h 616"/>
                              <a:gd name="T32" fmla="+- 0 686 544"/>
                              <a:gd name="T33" fmla="*/ T32 w 193"/>
                              <a:gd name="T34" fmla="+- 0 600 127"/>
                              <a:gd name="T35" fmla="*/ 600 h 616"/>
                              <a:gd name="T36" fmla="+- 0 686 544"/>
                              <a:gd name="T37" fmla="*/ T36 w 193"/>
                              <a:gd name="T38" fmla="+- 0 743 127"/>
                              <a:gd name="T39" fmla="*/ 743 h 616"/>
                              <a:gd name="T40" fmla="+- 0 736 544"/>
                              <a:gd name="T41" fmla="*/ T40 w 193"/>
                              <a:gd name="T42" fmla="+- 0 743 127"/>
                              <a:gd name="T43" fmla="*/ 743 h 616"/>
                              <a:gd name="T44" fmla="+- 0 736 544"/>
                              <a:gd name="T45" fmla="*/ T44 w 193"/>
                              <a:gd name="T46" fmla="+- 0 127 127"/>
                              <a:gd name="T47" fmla="*/ 127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3" h="616">
                                <a:moveTo>
                                  <a:pt x="192" y="0"/>
                                </a:moveTo>
                                <a:lnTo>
                                  <a:pt x="142" y="0"/>
                                </a:lnTo>
                                <a:lnTo>
                                  <a:pt x="142" y="323"/>
                                </a:lnTo>
                                <a:lnTo>
                                  <a:pt x="19" y="323"/>
                                </a:lnTo>
                                <a:lnTo>
                                  <a:pt x="2" y="355"/>
                                </a:lnTo>
                                <a:lnTo>
                                  <a:pt x="0" y="361"/>
                                </a:lnTo>
                                <a:lnTo>
                                  <a:pt x="0" y="369"/>
                                </a:lnTo>
                                <a:lnTo>
                                  <a:pt x="29" y="473"/>
                                </a:lnTo>
                                <a:lnTo>
                                  <a:pt x="142" y="473"/>
                                </a:lnTo>
                                <a:lnTo>
                                  <a:pt x="142" y="616"/>
                                </a:lnTo>
                                <a:lnTo>
                                  <a:pt x="192" y="616"/>
                                </a:lnTo>
                                <a:lnTo>
                                  <a:pt x="1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52"/>
                        <wps:cNvSpPr>
                          <a:spLocks/>
                        </wps:cNvSpPr>
                        <wps:spPr bwMode="auto">
                          <a:xfrm>
                            <a:off x="291" y="500"/>
                            <a:ext cx="56" cy="101"/>
                          </a:xfrm>
                          <a:custGeom>
                            <a:avLst/>
                            <a:gdLst>
                              <a:gd name="T0" fmla="+- 0 347 291"/>
                              <a:gd name="T1" fmla="*/ T0 w 56"/>
                              <a:gd name="T2" fmla="+- 0 500 500"/>
                              <a:gd name="T3" fmla="*/ 500 h 101"/>
                              <a:gd name="T4" fmla="+- 0 320 291"/>
                              <a:gd name="T5" fmla="*/ T4 w 56"/>
                              <a:gd name="T6" fmla="+- 0 500 500"/>
                              <a:gd name="T7" fmla="*/ 500 h 101"/>
                              <a:gd name="T8" fmla="+- 0 291 291"/>
                              <a:gd name="T9" fmla="*/ T8 w 56"/>
                              <a:gd name="T10" fmla="+- 0 600 500"/>
                              <a:gd name="T11" fmla="*/ 600 h 101"/>
                              <a:gd name="T12" fmla="+- 0 319 291"/>
                              <a:gd name="T13" fmla="*/ T12 w 56"/>
                              <a:gd name="T14" fmla="+- 0 600 500"/>
                              <a:gd name="T15" fmla="*/ 600 h 101"/>
                              <a:gd name="T16" fmla="+- 0 347 291"/>
                              <a:gd name="T17" fmla="*/ T16 w 56"/>
                              <a:gd name="T18" fmla="+- 0 500 500"/>
                              <a:gd name="T19" fmla="*/ 500 h 101"/>
                            </a:gdLst>
                            <a:ahLst/>
                            <a:cxnLst>
                              <a:cxn ang="0">
                                <a:pos x="T1" y="T3"/>
                              </a:cxn>
                              <a:cxn ang="0">
                                <a:pos x="T5" y="T7"/>
                              </a:cxn>
                              <a:cxn ang="0">
                                <a:pos x="T9" y="T11"/>
                              </a:cxn>
                              <a:cxn ang="0">
                                <a:pos x="T13" y="T15"/>
                              </a:cxn>
                              <a:cxn ang="0">
                                <a:pos x="T17" y="T19"/>
                              </a:cxn>
                            </a:cxnLst>
                            <a:rect l="0" t="0" r="r" b="b"/>
                            <a:pathLst>
                              <a:path w="56" h="101">
                                <a:moveTo>
                                  <a:pt x="56" y="0"/>
                                </a:moveTo>
                                <a:lnTo>
                                  <a:pt x="29" y="0"/>
                                </a:lnTo>
                                <a:lnTo>
                                  <a:pt x="0" y="100"/>
                                </a:lnTo>
                                <a:lnTo>
                                  <a:pt x="28" y="100"/>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51"/>
                        <wps:cNvSpPr>
                          <a:spLocks/>
                        </wps:cNvSpPr>
                        <wps:spPr bwMode="auto">
                          <a:xfrm>
                            <a:off x="278" y="600"/>
                            <a:ext cx="336" cy="143"/>
                          </a:xfrm>
                          <a:custGeom>
                            <a:avLst/>
                            <a:gdLst>
                              <a:gd name="T0" fmla="+- 0 573 278"/>
                              <a:gd name="T1" fmla="*/ T0 w 336"/>
                              <a:gd name="T2" fmla="+- 0 600 600"/>
                              <a:gd name="T3" fmla="*/ 600 h 143"/>
                              <a:gd name="T4" fmla="+- 0 318 278"/>
                              <a:gd name="T5" fmla="*/ T4 w 336"/>
                              <a:gd name="T6" fmla="+- 0 600 600"/>
                              <a:gd name="T7" fmla="*/ 600 h 143"/>
                              <a:gd name="T8" fmla="+- 0 278 278"/>
                              <a:gd name="T9" fmla="*/ T8 w 336"/>
                              <a:gd name="T10" fmla="+- 0 743 600"/>
                              <a:gd name="T11" fmla="*/ 743 h 143"/>
                              <a:gd name="T12" fmla="+- 0 614 278"/>
                              <a:gd name="T13" fmla="*/ T12 w 336"/>
                              <a:gd name="T14" fmla="+- 0 743 600"/>
                              <a:gd name="T15" fmla="*/ 743 h 143"/>
                              <a:gd name="T16" fmla="+- 0 573 278"/>
                              <a:gd name="T17" fmla="*/ T16 w 336"/>
                              <a:gd name="T18" fmla="+- 0 600 600"/>
                              <a:gd name="T19" fmla="*/ 600 h 143"/>
                            </a:gdLst>
                            <a:ahLst/>
                            <a:cxnLst>
                              <a:cxn ang="0">
                                <a:pos x="T1" y="T3"/>
                              </a:cxn>
                              <a:cxn ang="0">
                                <a:pos x="T5" y="T7"/>
                              </a:cxn>
                              <a:cxn ang="0">
                                <a:pos x="T9" y="T11"/>
                              </a:cxn>
                              <a:cxn ang="0">
                                <a:pos x="T13" y="T15"/>
                              </a:cxn>
                              <a:cxn ang="0">
                                <a:pos x="T17" y="T19"/>
                              </a:cxn>
                            </a:cxnLst>
                            <a:rect l="0" t="0" r="r" b="b"/>
                            <a:pathLst>
                              <a:path w="336" h="143">
                                <a:moveTo>
                                  <a:pt x="295" y="0"/>
                                </a:moveTo>
                                <a:lnTo>
                                  <a:pt x="40" y="0"/>
                                </a:lnTo>
                                <a:lnTo>
                                  <a:pt x="0" y="143"/>
                                </a:lnTo>
                                <a:lnTo>
                                  <a:pt x="336" y="143"/>
                                </a:lnTo>
                                <a:lnTo>
                                  <a:pt x="2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5" y="128"/>
                            <a:ext cx="38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Freeform 49"/>
                        <wps:cNvSpPr>
                          <a:spLocks/>
                        </wps:cNvSpPr>
                        <wps:spPr bwMode="auto">
                          <a:xfrm>
                            <a:off x="190" y="600"/>
                            <a:ext cx="101" cy="144"/>
                          </a:xfrm>
                          <a:custGeom>
                            <a:avLst/>
                            <a:gdLst>
                              <a:gd name="T0" fmla="+- 0 291 190"/>
                              <a:gd name="T1" fmla="*/ T0 w 101"/>
                              <a:gd name="T2" fmla="+- 0 600 600"/>
                              <a:gd name="T3" fmla="*/ 600 h 144"/>
                              <a:gd name="T4" fmla="+- 0 220 190"/>
                              <a:gd name="T5" fmla="*/ T4 w 101"/>
                              <a:gd name="T6" fmla="+- 0 600 600"/>
                              <a:gd name="T7" fmla="*/ 600 h 144"/>
                              <a:gd name="T8" fmla="+- 0 191 190"/>
                              <a:gd name="T9" fmla="*/ T8 w 101"/>
                              <a:gd name="T10" fmla="+- 0 700 600"/>
                              <a:gd name="T11" fmla="*/ 700 h 144"/>
                              <a:gd name="T12" fmla="+- 0 190 190"/>
                              <a:gd name="T13" fmla="*/ T12 w 101"/>
                              <a:gd name="T14" fmla="+- 0 714 600"/>
                              <a:gd name="T15" fmla="*/ 714 h 144"/>
                              <a:gd name="T16" fmla="+- 0 194 190"/>
                              <a:gd name="T17" fmla="*/ T16 w 101"/>
                              <a:gd name="T18" fmla="+- 0 726 600"/>
                              <a:gd name="T19" fmla="*/ 726 h 144"/>
                              <a:gd name="T20" fmla="+- 0 202 190"/>
                              <a:gd name="T21" fmla="*/ T20 w 101"/>
                              <a:gd name="T22" fmla="+- 0 736 600"/>
                              <a:gd name="T23" fmla="*/ 736 h 144"/>
                              <a:gd name="T24" fmla="+- 0 214 190"/>
                              <a:gd name="T25" fmla="*/ T24 w 101"/>
                              <a:gd name="T26" fmla="+- 0 742 600"/>
                              <a:gd name="T27" fmla="*/ 742 h 144"/>
                              <a:gd name="T28" fmla="+- 0 217 190"/>
                              <a:gd name="T29" fmla="*/ T28 w 101"/>
                              <a:gd name="T30" fmla="+- 0 743 600"/>
                              <a:gd name="T31" fmla="*/ 743 h 144"/>
                              <a:gd name="T32" fmla="+- 0 221 190"/>
                              <a:gd name="T33" fmla="*/ T32 w 101"/>
                              <a:gd name="T34" fmla="+- 0 744 600"/>
                              <a:gd name="T35" fmla="*/ 744 h 144"/>
                              <a:gd name="T36" fmla="+- 0 224 190"/>
                              <a:gd name="T37" fmla="*/ T36 w 101"/>
                              <a:gd name="T38" fmla="+- 0 744 600"/>
                              <a:gd name="T39" fmla="*/ 744 h 144"/>
                              <a:gd name="T40" fmla="+- 0 291 190"/>
                              <a:gd name="T41" fmla="*/ T40 w 101"/>
                              <a:gd name="T42" fmla="+- 0 600 600"/>
                              <a:gd name="T43" fmla="*/ 60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1" h="144">
                                <a:moveTo>
                                  <a:pt x="101" y="0"/>
                                </a:moveTo>
                                <a:lnTo>
                                  <a:pt x="30" y="0"/>
                                </a:lnTo>
                                <a:lnTo>
                                  <a:pt x="1" y="100"/>
                                </a:lnTo>
                                <a:lnTo>
                                  <a:pt x="0" y="114"/>
                                </a:lnTo>
                                <a:lnTo>
                                  <a:pt x="4" y="126"/>
                                </a:lnTo>
                                <a:lnTo>
                                  <a:pt x="12" y="136"/>
                                </a:lnTo>
                                <a:lnTo>
                                  <a:pt x="24" y="142"/>
                                </a:lnTo>
                                <a:lnTo>
                                  <a:pt x="27" y="143"/>
                                </a:lnTo>
                                <a:lnTo>
                                  <a:pt x="31" y="144"/>
                                </a:lnTo>
                                <a:lnTo>
                                  <a:pt x="34" y="144"/>
                                </a:lnTo>
                                <a:lnTo>
                                  <a:pt x="1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EEA712C" id="Group 48" o:spid="_x0000_s1026" style="width:43.4pt;height:43.4pt;mso-position-horizontal-relative:char;mso-position-vertical-relative:line" coordsize="86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">
                <v:shape id="Freeform 58" o:spid="_x0000_s1027" style="position:absolute;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" path="m748,l113,,69,9,33,33,9,70,,113,,754r9,44l33,835r36,24l113,868r635,l792,859r37,-25l855,798r13,-45l868,113,855,69,829,33,792,9,748,xe" fillcolor="#00395d" stroked="f">
                  <v:path arrowok="t" o:connecttype="custom" o:connectlocs="748,0;113,0;69,9;33,33;9,70;0,113;0,754;9,798;33,835;69,859;113,868;748,868;792,859;829,834;855,798;868,753;868,113;855,69;829,33;792,9;748,0" o:connectangles="0,0,0,0,0,0,0,0,0,0,0,0,0,0,0,0,0,0,0,0,0"/>
                </v:shape>
                <v:shape id="Freeform 57" o:spid="_x0000_s1028" style="position:absolute;left:126;top:450;width:140;height:151;visibility:visible;mso-wrap-style:square;v-text-anchor:top" coordsize="14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" path="m139,l,,,150r94,l139,xe" stroked="f">
                  <v:path arrowok="t" o:connecttype="custom" o:connectlocs="139,450;0,450;0,600;94,600;139,450" o:connectangles="0,0,0,0,0"/>
                </v:shape>
                <v:shape id="Picture 56" o:spid="_x0000_s1029" type="#_x0000_t75" style="position:absolute;left:363;top:205;width:157;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">
                  <v:imagedata r:id="rId56" o:title=""/>
                </v:shape>
                <v:shape id="Freeform 55" o:spid="_x0000_s1030" style="position:absolute;left:357;top:483;width:83;height:84;visibility:visible;mso-wrap-style:square;v-text-anchor:top" coordsize="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" path="m41,l25,4,12,13,3,26,,42,3,58r9,14l25,80r16,4l58,80,71,72,79,58,83,42,79,26,71,13,58,4,41,xe" stroked="f">
                  <v:path arrowok="t" o:connecttype="custom" o:connectlocs="41,483;25,487;12,496;3,509;0,525;3,541;12,555;25,563;41,567;58,563;71,555;79,541;83,525;79,509;71,496;58,487;41,483" o:connectangles="0,0,0,0,0,0,0,0,0,0,0,0,0,0,0,0,0"/>
                </v:shape>
                <v:shape id="Freeform 54" o:spid="_x0000_s1031" style="position:absolute;left:452;top:483;width:83;height:84;visibility:visible;mso-wrap-style:square;v-text-anchor:top" coordsize="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" path="m41,l25,4,12,13,3,26,,42,3,58r9,14l25,80r16,4l57,80,70,72,79,58,82,42,79,26,70,13,57,4,41,xe" stroked="f">
                  <v:path arrowok="t" o:connecttype="custom" o:connectlocs="41,483;25,487;12,496;3,509;0,525;3,541;12,555;25,563;41,567;57,563;70,555;79,541;82,525;79,509;70,496;57,487;41,483" o:connectangles="0,0,0,0,0,0,0,0,0,0,0,0,0,0,0,0,0"/>
                </v:shape>
                <v:shape id="Freeform 53" o:spid="_x0000_s1032" style="position:absolute;left:544;top:127;width:193;height:616;visibility:visible;mso-wrap-style:square;v-text-anchor:top" coordsize="19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" path="m192,l142,r,323l19,323,2,355,,361r,8l29,473r113,l142,616r50,l192,xe" stroked="f">
                  <v:path arrowok="t" o:connecttype="custom" o:connectlocs="192,127;142,127;142,450;19,450;2,482;0,488;0,496;29,600;142,600;142,743;192,743;192,127" o:connectangles="0,0,0,0,0,0,0,0,0,0,0,0"/>
                </v:shape>
                <v:shape id="Freeform 52" o:spid="_x0000_s1033" style="position:absolute;left:291;top:500;width:56;height:101;visibility:visible;mso-wrap-style:square;v-text-anchor:top" coordsize="5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" path="m56,l29,,,100r28,l56,xe" stroked="f">
                  <v:path arrowok="t" o:connecttype="custom" o:connectlocs="56,500;29,500;0,600;28,600;56,500" o:connectangles="0,0,0,0,0"/>
                </v:shape>
                <v:shape id="Freeform 51" o:spid="_x0000_s1034" style="position:absolute;left:278;top:600;width:336;height:143;visibility:visible;mso-wrap-style:square;v-text-anchor:top" coordsize="33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" path="m295,l40,,,143r336,l295,xe" stroked="f">
                  <v:path arrowok="t" o:connecttype="custom" o:connectlocs="295,600;40,600;0,743;336,743;295,600" o:connectangles="0,0,0,0,0"/>
                </v:shape>
                <v:shape id="Picture 50" o:spid="_x0000_s1035" type="#_x0000_t75" style="position:absolute;left:265;top:128;width:380;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">
                  <v:imagedata r:id="rId57" o:title=""/>
                </v:shape>
                <v:shape id="Freeform 49" o:spid="_x0000_s1036" style="position:absolute;left:190;top:600;width:101;height:144;visibility:visible;mso-wrap-style:square;v-text-anchor:top" coordsize="10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" path="m101,l30,,1,100,,114r4,12l12,136r12,6l27,143r4,1l34,144,101,xe" stroked="f">
                  <v:path arrowok="t" o:connecttype="custom" o:connectlocs="101,600;30,600;1,700;0,714;4,726;12,736;24,742;27,743;31,744;34,744;101,600" o:connectangles="0,0,0,0,0,0,0,0,0,0,0"/>
                </v:shape>
                <w10:anchorlock/>
              </v:group>
            </w:pict>
          </mc:Fallback>
        </mc:AlternateContent>
      </w:r>
    </w:p>
    <w:p w14:paraId="7CEE5CA6" w14:textId="1243EE88" w:rsidR="00BE2E90" w:rsidRPr="00E54A68" w:rsidRDefault="00E86B38" w:rsidP="00E54A68">
      <w:pPr>
        <w:pStyle w:val="Heading2"/>
        <w:spacing w:before="0" w:after="120"/>
        <w:ind w:left="681" w:right="598"/>
        <w:jc w:val="center"/>
        <w:rPr>
          <w:rFonts w:ascii="Helvetica" w:hAnsi="Helvetica" w:cs="Helvetica"/>
          <w:sz w:val="22"/>
          <w:szCs w:val="22"/>
        </w:rPr>
      </w:pPr>
      <w:bookmarkStart w:id="14" w:name="_What_to_Do"/>
      <w:bookmarkEnd w:id="14"/>
      <w:r w:rsidRPr="00E54A68">
        <w:rPr>
          <w:rFonts w:ascii="Helvetica" w:hAnsi="Helvetica" w:cs="Helvetica"/>
          <w:sz w:val="22"/>
          <w:szCs w:val="22"/>
        </w:rPr>
        <w:t>What to Do in an Emergency</w:t>
      </w:r>
    </w:p>
    <w:p w14:paraId="5F654683" w14:textId="5FBDA6A0" w:rsidR="008D0AD4" w:rsidRPr="00E54A68" w:rsidRDefault="00AD33EF" w:rsidP="00E54A68">
      <w:pPr>
        <w:pStyle w:val="BodyText"/>
        <w:spacing w:after="120"/>
        <w:ind w:left="200" w:right="427"/>
        <w:rPr>
          <w:rFonts w:ascii="Helvetica" w:hAnsi="Helvetica" w:cs="Helvetica"/>
        </w:rPr>
      </w:pPr>
      <w:r w:rsidRPr="00E54A68">
        <w:rPr>
          <w:rFonts w:ascii="Helvetica" w:hAnsi="Helvetica" w:cs="Helvetica"/>
        </w:rPr>
        <w:t>U</w:t>
      </w:r>
      <w:r w:rsidR="00E86B38" w:rsidRPr="00E54A68">
        <w:rPr>
          <w:rFonts w:ascii="Helvetica" w:hAnsi="Helvetica" w:cs="Helvetica"/>
        </w:rPr>
        <w:t xml:space="preserve">se an emergency </w:t>
      </w:r>
      <w:r w:rsidR="008E131C" w:rsidRPr="00E54A68">
        <w:rPr>
          <w:rFonts w:ascii="Helvetica" w:hAnsi="Helvetica" w:cs="Helvetica"/>
        </w:rPr>
        <w:t>department</w:t>
      </w:r>
      <w:r w:rsidR="008D1855" w:rsidRPr="00E54A68">
        <w:rPr>
          <w:rFonts w:ascii="Helvetica" w:hAnsi="Helvetica" w:cs="Helvetica"/>
        </w:rPr>
        <w:t xml:space="preserve"> (or ER)</w:t>
      </w:r>
      <w:r w:rsidRPr="00E54A68">
        <w:rPr>
          <w:rFonts w:ascii="Helvetica" w:hAnsi="Helvetica" w:cs="Helvetica"/>
        </w:rPr>
        <w:t xml:space="preserve"> </w:t>
      </w:r>
      <w:r w:rsidRPr="00E54A68">
        <w:rPr>
          <w:rFonts w:ascii="Helvetica" w:hAnsi="Helvetica" w:cs="Helvetica"/>
          <w:b/>
        </w:rPr>
        <w:t>only</w:t>
      </w:r>
      <w:r w:rsidR="00E86B38" w:rsidRPr="00E54A68">
        <w:rPr>
          <w:rFonts w:ascii="Helvetica" w:hAnsi="Helvetica" w:cs="Helvetica"/>
        </w:rPr>
        <w:t xml:space="preserve"> if you have a real emergency, such as any severe pain, like </w:t>
      </w:r>
      <w:r w:rsidR="00E86B38" w:rsidRPr="00E54A68">
        <w:rPr>
          <w:rFonts w:ascii="Helvetica" w:hAnsi="Helvetica" w:cs="Helvetica"/>
        </w:rPr>
        <w:lastRenderedPageBreak/>
        <w:t>chest or stomach pain</w:t>
      </w:r>
      <w:r w:rsidR="008D1855" w:rsidRPr="00E54A68">
        <w:rPr>
          <w:rFonts w:ascii="Helvetica" w:hAnsi="Helvetica" w:cs="Helvetica"/>
        </w:rPr>
        <w:t xml:space="preserve">, </w:t>
      </w:r>
      <w:r w:rsidR="008D1855" w:rsidRPr="007321C9">
        <w:rPr>
          <w:rFonts w:ascii="Helvetica" w:hAnsi="Helvetica" w:cs="Helvetica"/>
        </w:rPr>
        <w:t>bleeding you can’t stop, or sudden weakness</w:t>
      </w:r>
      <w:r w:rsidR="00E86B38" w:rsidRPr="007321C9">
        <w:rPr>
          <w:rFonts w:ascii="Helvetica" w:hAnsi="Helvetica" w:cs="Helvetica"/>
        </w:rPr>
        <w:t>.</w:t>
      </w:r>
      <w:r w:rsidR="00E86B38" w:rsidRPr="00E54A68">
        <w:rPr>
          <w:rFonts w:ascii="Helvetica" w:hAnsi="Helvetica" w:cs="Helvetica"/>
        </w:rPr>
        <w:t xml:space="preserve"> </w:t>
      </w:r>
    </w:p>
    <w:p w14:paraId="4B4EF352" w14:textId="7C3DDEBD" w:rsidR="00BE2E90" w:rsidRPr="00E54A68" w:rsidRDefault="00AD33EF" w:rsidP="00E54A68">
      <w:pPr>
        <w:pStyle w:val="BodyText"/>
        <w:spacing w:after="120"/>
        <w:ind w:left="200" w:right="427"/>
        <w:rPr>
          <w:rFonts w:ascii="Helvetica" w:hAnsi="Helvetica" w:cs="Helvetica"/>
        </w:rPr>
      </w:pPr>
      <w:r w:rsidRPr="00E54A68">
        <w:rPr>
          <w:rFonts w:ascii="Helvetica" w:hAnsi="Helvetica" w:cs="Helvetica"/>
        </w:rPr>
        <w:t>You can use u</w:t>
      </w:r>
      <w:r w:rsidR="00E86B38" w:rsidRPr="00E54A68">
        <w:rPr>
          <w:rFonts w:ascii="Helvetica" w:hAnsi="Helvetica" w:cs="Helvetica"/>
        </w:rPr>
        <w:t xml:space="preserve">rgent care facilities, sometimes called Quick Care, Express Care, or First Care, when you need to see a provider </w:t>
      </w:r>
      <w:r w:rsidR="00097B0E">
        <w:rPr>
          <w:rFonts w:ascii="Helvetica" w:hAnsi="Helvetica" w:cs="Helvetica"/>
        </w:rPr>
        <w:t xml:space="preserve">more </w:t>
      </w:r>
      <w:r w:rsidR="00E86B38" w:rsidRPr="00E54A68">
        <w:rPr>
          <w:rFonts w:ascii="Helvetica" w:hAnsi="Helvetica" w:cs="Helvetica"/>
        </w:rPr>
        <w:t>quickly</w:t>
      </w:r>
      <w:r w:rsidR="00097B0E">
        <w:rPr>
          <w:rFonts w:ascii="Helvetica" w:hAnsi="Helvetica" w:cs="Helvetica"/>
        </w:rPr>
        <w:t xml:space="preserve"> than you can </w:t>
      </w:r>
      <w:r w:rsidR="001F537C">
        <w:rPr>
          <w:rFonts w:ascii="Helvetica" w:hAnsi="Helvetica" w:cs="Helvetica"/>
        </w:rPr>
        <w:t>see</w:t>
      </w:r>
      <w:r w:rsidR="00097B0E">
        <w:rPr>
          <w:rFonts w:ascii="Helvetica" w:hAnsi="Helvetica" w:cs="Helvetica"/>
        </w:rPr>
        <w:t xml:space="preserve"> your primary provider</w:t>
      </w:r>
      <w:r w:rsidR="00E86B38" w:rsidRPr="00E54A68">
        <w:rPr>
          <w:rFonts w:ascii="Helvetica" w:hAnsi="Helvetica" w:cs="Helvetica"/>
        </w:rPr>
        <w:t xml:space="preserve">. They almost always cost less </w:t>
      </w:r>
      <w:r w:rsidRPr="00E54A68">
        <w:rPr>
          <w:rFonts w:ascii="Helvetica" w:hAnsi="Helvetica" w:cs="Helvetica"/>
        </w:rPr>
        <w:t xml:space="preserve">than if you go </w:t>
      </w:r>
      <w:r w:rsidR="00E86B38" w:rsidRPr="00E54A68">
        <w:rPr>
          <w:rFonts w:ascii="Helvetica" w:hAnsi="Helvetica" w:cs="Helvetica"/>
        </w:rPr>
        <w:t xml:space="preserve">to the emergency </w:t>
      </w:r>
      <w:r w:rsidR="008E131C" w:rsidRPr="00E54A68">
        <w:rPr>
          <w:rFonts w:ascii="Helvetica" w:hAnsi="Helvetica" w:cs="Helvetica"/>
        </w:rPr>
        <w:t>department</w:t>
      </w:r>
      <w:r w:rsidR="00E86B38" w:rsidRPr="00E54A68">
        <w:rPr>
          <w:rFonts w:ascii="Helvetica" w:hAnsi="Helvetica" w:cs="Helvetica"/>
        </w:rPr>
        <w:t>.</w:t>
      </w:r>
      <w:r w:rsidR="00FA1888" w:rsidRPr="00E54A68">
        <w:rPr>
          <w:rFonts w:ascii="Helvetica" w:hAnsi="Helvetica" w:cs="Helvetica"/>
        </w:rPr>
        <w:t xml:space="preserve"> </w:t>
      </w:r>
      <w:r w:rsidR="008E131C" w:rsidRPr="00E54A68">
        <w:rPr>
          <w:rFonts w:ascii="Helvetica" w:hAnsi="Helvetica" w:cs="Helvetica"/>
        </w:rPr>
        <w:t>If your plan has co-pays, your co-pay for urgent care may not be much more than your co-pay for a doctor visit.</w:t>
      </w:r>
      <w:r w:rsidRPr="00E54A68">
        <w:rPr>
          <w:rFonts w:ascii="Helvetica" w:hAnsi="Helvetica" w:cs="Helvetica"/>
        </w:rPr>
        <w:t xml:space="preserve"> </w:t>
      </w:r>
      <w:r w:rsidRPr="007321C9">
        <w:rPr>
          <w:rFonts w:ascii="Helvetica" w:hAnsi="Helvetica" w:cs="Helvetica"/>
        </w:rPr>
        <w:t>Some urgent care facilities take appointments so you may not have to wait long to see a provider.</w:t>
      </w:r>
    </w:p>
    <w:p w14:paraId="2ED96190" w14:textId="6E386370" w:rsidR="00BE2E90" w:rsidRPr="00E54A68" w:rsidRDefault="00E86B38" w:rsidP="00E54A68">
      <w:pPr>
        <w:pStyle w:val="BodyText"/>
        <w:spacing w:after="120"/>
        <w:ind w:left="200" w:right="256"/>
        <w:rPr>
          <w:rFonts w:ascii="Helvetica" w:hAnsi="Helvetica" w:cs="Helvetica"/>
        </w:rPr>
      </w:pPr>
      <w:r w:rsidRPr="00E54A68">
        <w:rPr>
          <w:rFonts w:ascii="Helvetica" w:hAnsi="Helvetica" w:cs="Helvetica"/>
        </w:rPr>
        <w:t xml:space="preserve">Contact your insurance company to ask </w:t>
      </w:r>
      <w:r w:rsidR="00AD33EF" w:rsidRPr="00E54A68">
        <w:rPr>
          <w:rFonts w:ascii="Helvetica" w:hAnsi="Helvetica" w:cs="Helvetica"/>
        </w:rPr>
        <w:t xml:space="preserve">which </w:t>
      </w:r>
      <w:r w:rsidRPr="00E54A68">
        <w:rPr>
          <w:rFonts w:ascii="Helvetica" w:hAnsi="Helvetica" w:cs="Helvetica"/>
        </w:rPr>
        <w:t>urgent care facilities near you</w:t>
      </w:r>
      <w:r w:rsidR="00AD33EF" w:rsidRPr="00E54A68">
        <w:rPr>
          <w:rFonts w:ascii="Helvetica" w:hAnsi="Helvetica" w:cs="Helvetica"/>
        </w:rPr>
        <w:t xml:space="preserve"> are in-network</w:t>
      </w:r>
      <w:r w:rsidRPr="00E54A68">
        <w:rPr>
          <w:rFonts w:ascii="Helvetica" w:hAnsi="Helvetica" w:cs="Helvetica"/>
        </w:rPr>
        <w:t>.</w:t>
      </w:r>
    </w:p>
    <w:p w14:paraId="6480A3CF" w14:textId="6C2064C4" w:rsidR="00BE2E90" w:rsidRPr="00E54A68" w:rsidRDefault="00E86B38" w:rsidP="00E54A68">
      <w:pPr>
        <w:pStyle w:val="BodyText"/>
        <w:spacing w:after="120"/>
        <w:ind w:left="200" w:right="198"/>
        <w:rPr>
          <w:rFonts w:ascii="Helvetica" w:hAnsi="Helvetica" w:cs="Helvetica"/>
        </w:rPr>
      </w:pPr>
      <w:r w:rsidRPr="00E54A68">
        <w:rPr>
          <w:rFonts w:ascii="Helvetica" w:hAnsi="Helvetica" w:cs="Helvetica"/>
        </w:rPr>
        <w:t xml:space="preserve">If you have an emergency or life-threatening situation, call 9-1-1 or go to the nearest emergency </w:t>
      </w:r>
      <w:r w:rsidR="008E131C" w:rsidRPr="00E54A68">
        <w:rPr>
          <w:rFonts w:ascii="Helvetica" w:hAnsi="Helvetica" w:cs="Helvetica"/>
        </w:rPr>
        <w:t>department</w:t>
      </w:r>
      <w:r w:rsidRPr="00E54A68">
        <w:rPr>
          <w:rFonts w:ascii="Helvetica" w:hAnsi="Helvetica" w:cs="Helvetica"/>
        </w:rPr>
        <w:t xml:space="preserve">. In an emergency, you should </w:t>
      </w:r>
      <w:r w:rsidR="00AD33EF" w:rsidRPr="00E54A68">
        <w:rPr>
          <w:rFonts w:ascii="Helvetica" w:hAnsi="Helvetica" w:cs="Helvetica"/>
        </w:rPr>
        <w:t>go to</w:t>
      </w:r>
      <w:r w:rsidRPr="00E54A68">
        <w:rPr>
          <w:rFonts w:ascii="Helvetica" w:hAnsi="Helvetica" w:cs="Helvetica"/>
        </w:rPr>
        <w:t xml:space="preserve"> the closest hospital. Your </w:t>
      </w:r>
      <w:r w:rsidR="00A860F5">
        <w:rPr>
          <w:rFonts w:ascii="Helvetica" w:hAnsi="Helvetica" w:cs="Helvetica"/>
        </w:rPr>
        <w:t>health plan</w:t>
      </w:r>
      <w:r w:rsidRPr="00E54A68">
        <w:rPr>
          <w:rFonts w:ascii="Helvetica" w:hAnsi="Helvetica" w:cs="Helvetica"/>
        </w:rPr>
        <w:t xml:space="preserve"> can’t require </w:t>
      </w:r>
      <w:r w:rsidR="008D1855" w:rsidRPr="00E54A68">
        <w:rPr>
          <w:rFonts w:ascii="Helvetica" w:hAnsi="Helvetica" w:cs="Helvetica"/>
          <w:i/>
        </w:rPr>
        <w:t>p</w:t>
      </w:r>
      <w:r w:rsidRPr="00E54A68">
        <w:rPr>
          <w:rFonts w:ascii="Helvetica" w:hAnsi="Helvetica" w:cs="Helvetica"/>
          <w:i/>
        </w:rPr>
        <w:t xml:space="preserve">rior </w:t>
      </w:r>
      <w:r w:rsidR="008D1855" w:rsidRPr="00E54A68">
        <w:rPr>
          <w:rFonts w:ascii="Helvetica" w:hAnsi="Helvetica" w:cs="Helvetica"/>
          <w:i/>
        </w:rPr>
        <w:t>a</w:t>
      </w:r>
      <w:r w:rsidRPr="00E54A68">
        <w:rPr>
          <w:rFonts w:ascii="Helvetica" w:hAnsi="Helvetica" w:cs="Helvetica"/>
          <w:i/>
        </w:rPr>
        <w:t>uthorization</w:t>
      </w:r>
      <w:r w:rsidRPr="00E54A68">
        <w:rPr>
          <w:rFonts w:ascii="Helvetica" w:hAnsi="Helvetica" w:cs="Helvetica"/>
        </w:rPr>
        <w:t xml:space="preserve"> before </w:t>
      </w:r>
      <w:r w:rsidR="00AD33EF" w:rsidRPr="00E54A68">
        <w:rPr>
          <w:rFonts w:ascii="Helvetica" w:hAnsi="Helvetica" w:cs="Helvetica"/>
        </w:rPr>
        <w:t xml:space="preserve">you </w:t>
      </w:r>
      <w:r w:rsidRPr="00E54A68">
        <w:rPr>
          <w:rFonts w:ascii="Helvetica" w:hAnsi="Helvetica" w:cs="Helvetica"/>
        </w:rPr>
        <w:t xml:space="preserve">go to the emergency </w:t>
      </w:r>
      <w:r w:rsidR="008E131C" w:rsidRPr="00E54A68">
        <w:rPr>
          <w:rFonts w:ascii="Helvetica" w:hAnsi="Helvetica" w:cs="Helvetica"/>
        </w:rPr>
        <w:t>department</w:t>
      </w:r>
      <w:r w:rsidR="00A860F5">
        <w:rPr>
          <w:rFonts w:ascii="Helvetica" w:hAnsi="Helvetica" w:cs="Helvetica"/>
        </w:rPr>
        <w:t xml:space="preserve"> or</w:t>
      </w:r>
      <w:r w:rsidRPr="00E54A68">
        <w:rPr>
          <w:rFonts w:ascii="Helvetica" w:hAnsi="Helvetica" w:cs="Helvetica"/>
        </w:rPr>
        <w:t xml:space="preserve"> charge you more </w:t>
      </w:r>
      <w:r w:rsidR="00AD33EF" w:rsidRPr="00E54A68">
        <w:rPr>
          <w:rFonts w:ascii="Helvetica" w:hAnsi="Helvetica" w:cs="Helvetica"/>
        </w:rPr>
        <w:t xml:space="preserve">because </w:t>
      </w:r>
      <w:r w:rsidR="00A860F5">
        <w:rPr>
          <w:rFonts w:ascii="Helvetica" w:hAnsi="Helvetica" w:cs="Helvetica"/>
        </w:rPr>
        <w:t>the</w:t>
      </w:r>
      <w:r w:rsidR="00AD33EF" w:rsidRPr="00E54A68">
        <w:rPr>
          <w:rFonts w:ascii="Helvetica" w:hAnsi="Helvetica" w:cs="Helvetica"/>
        </w:rPr>
        <w:t xml:space="preserve"> hospital </w:t>
      </w:r>
      <w:r w:rsidR="00120F09" w:rsidRPr="00E54A68">
        <w:rPr>
          <w:rFonts w:ascii="Helvetica" w:hAnsi="Helvetica" w:cs="Helvetica"/>
        </w:rPr>
        <w:t xml:space="preserve">isn’t in </w:t>
      </w:r>
      <w:r w:rsidR="00A860F5">
        <w:rPr>
          <w:rFonts w:ascii="Helvetica" w:hAnsi="Helvetica" w:cs="Helvetica"/>
        </w:rPr>
        <w:t>your plan’s</w:t>
      </w:r>
      <w:r w:rsidR="00120F09" w:rsidRPr="00E54A68">
        <w:rPr>
          <w:rFonts w:ascii="Helvetica" w:hAnsi="Helvetica" w:cs="Helvetica"/>
        </w:rPr>
        <w:t xml:space="preserve"> </w:t>
      </w:r>
      <w:r w:rsidRPr="00E54A68">
        <w:rPr>
          <w:rFonts w:ascii="Helvetica" w:hAnsi="Helvetica" w:cs="Helvetica"/>
        </w:rPr>
        <w:t xml:space="preserve">network. You may still have to pay </w:t>
      </w:r>
      <w:r w:rsidR="00A11D50" w:rsidRPr="00E54A68">
        <w:rPr>
          <w:rFonts w:ascii="Helvetica" w:hAnsi="Helvetica" w:cs="Helvetica"/>
        </w:rPr>
        <w:t xml:space="preserve">some of the costs of </w:t>
      </w:r>
      <w:r w:rsidRPr="00E54A68">
        <w:rPr>
          <w:rFonts w:ascii="Helvetica" w:hAnsi="Helvetica" w:cs="Helvetica"/>
        </w:rPr>
        <w:t>emergency services, depending on your plan</w:t>
      </w:r>
      <w:r w:rsidR="00AD33EF" w:rsidRPr="00E54A68">
        <w:rPr>
          <w:rFonts w:ascii="Helvetica" w:hAnsi="Helvetica" w:cs="Helvetica"/>
        </w:rPr>
        <w:t>.</w:t>
      </w:r>
      <w:r w:rsidR="00D601A4" w:rsidRPr="00E54A68">
        <w:rPr>
          <w:rFonts w:ascii="Helvetica" w:hAnsi="Helvetica" w:cs="Helvetica"/>
        </w:rPr>
        <w:t xml:space="preserve"> </w:t>
      </w:r>
      <w:r w:rsidR="00AD33EF" w:rsidRPr="00E54A68">
        <w:rPr>
          <w:rFonts w:ascii="Helvetica" w:hAnsi="Helvetica" w:cs="Helvetica"/>
        </w:rPr>
        <w:t>F</w:t>
      </w:r>
      <w:r w:rsidR="00D601A4" w:rsidRPr="00E54A68">
        <w:rPr>
          <w:rFonts w:ascii="Helvetica" w:hAnsi="Helvetica" w:cs="Helvetica"/>
        </w:rPr>
        <w:t>or instance</w:t>
      </w:r>
      <w:r w:rsidR="00AD33EF" w:rsidRPr="00E54A68">
        <w:rPr>
          <w:rFonts w:ascii="Helvetica" w:hAnsi="Helvetica" w:cs="Helvetica"/>
        </w:rPr>
        <w:t>, you may have to pay a co-pay or part of the costs if you haven’t met</w:t>
      </w:r>
      <w:r w:rsidR="00D601A4" w:rsidRPr="00E54A68">
        <w:rPr>
          <w:rFonts w:ascii="Helvetica" w:hAnsi="Helvetica" w:cs="Helvetica"/>
        </w:rPr>
        <w:t xml:space="preserve"> your deductible</w:t>
      </w:r>
      <w:r w:rsidRPr="00E54A68">
        <w:rPr>
          <w:rFonts w:ascii="Helvetica" w:hAnsi="Helvetica" w:cs="Helvetica"/>
        </w:rPr>
        <w:t>.</w:t>
      </w:r>
      <w:r w:rsidR="00A860F5">
        <w:rPr>
          <w:rFonts w:ascii="Helvetica" w:hAnsi="Helvetica" w:cs="Helvetica"/>
        </w:rPr>
        <w:t xml:space="preserve"> </w:t>
      </w:r>
      <w:r w:rsidR="00A860F5" w:rsidRPr="007321C9">
        <w:rPr>
          <w:rFonts w:ascii="Helvetica" w:hAnsi="Helvetica" w:cs="Helvetica"/>
        </w:rPr>
        <w:t>And, your share of the costs may be more if the hospital wasn’t in your health plan’s network.</w:t>
      </w:r>
    </w:p>
    <w:p w14:paraId="36191584" w14:textId="03CA809E" w:rsidR="00FA1888" w:rsidRPr="00E54A68" w:rsidRDefault="00FA1888" w:rsidP="00E54A68">
      <w:pPr>
        <w:pStyle w:val="BodyText"/>
        <w:spacing w:after="120"/>
        <w:ind w:left="200" w:right="427"/>
        <w:rPr>
          <w:rFonts w:ascii="Helvetica" w:hAnsi="Helvetica" w:cs="Helvetica"/>
        </w:rPr>
      </w:pPr>
      <w:r w:rsidRPr="00E54A68">
        <w:rPr>
          <w:rFonts w:ascii="Helvetica" w:hAnsi="Helvetica" w:cs="Helvetica"/>
        </w:rPr>
        <w:t xml:space="preserve">If you’re not sure </w:t>
      </w:r>
      <w:r w:rsidR="00AD33EF" w:rsidRPr="00E54A68">
        <w:rPr>
          <w:rFonts w:ascii="Helvetica" w:hAnsi="Helvetica" w:cs="Helvetica"/>
        </w:rPr>
        <w:t>where to go</w:t>
      </w:r>
      <w:r w:rsidRPr="00E54A68">
        <w:rPr>
          <w:rFonts w:ascii="Helvetica" w:hAnsi="Helvetica" w:cs="Helvetica"/>
        </w:rPr>
        <w:t xml:space="preserve">, don’t be afraid to call your </w:t>
      </w:r>
      <w:r w:rsidR="00AD33EF" w:rsidRPr="00E54A68">
        <w:rPr>
          <w:rFonts w:ascii="Helvetica" w:hAnsi="Helvetica" w:cs="Helvetica"/>
        </w:rPr>
        <w:t>P</w:t>
      </w:r>
      <w:r w:rsidR="008E131C" w:rsidRPr="00E54A68">
        <w:rPr>
          <w:rFonts w:ascii="Helvetica" w:hAnsi="Helvetica" w:cs="Helvetica"/>
        </w:rPr>
        <w:t xml:space="preserve">rimary </w:t>
      </w:r>
      <w:r w:rsidR="00AD33EF" w:rsidRPr="00E54A68">
        <w:rPr>
          <w:rFonts w:ascii="Helvetica" w:hAnsi="Helvetica" w:cs="Helvetica"/>
        </w:rPr>
        <w:t>C</w:t>
      </w:r>
      <w:r w:rsidR="008E131C" w:rsidRPr="00E54A68">
        <w:rPr>
          <w:rFonts w:ascii="Helvetica" w:hAnsi="Helvetica" w:cs="Helvetica"/>
        </w:rPr>
        <w:t xml:space="preserve">are </w:t>
      </w:r>
      <w:r w:rsidR="00AD33EF" w:rsidRPr="00E54A68">
        <w:rPr>
          <w:rFonts w:ascii="Helvetica" w:hAnsi="Helvetica" w:cs="Helvetica"/>
        </w:rPr>
        <w:t>P</w:t>
      </w:r>
      <w:r w:rsidR="008E131C" w:rsidRPr="00E54A68">
        <w:rPr>
          <w:rFonts w:ascii="Helvetica" w:hAnsi="Helvetica" w:cs="Helvetica"/>
        </w:rPr>
        <w:t>rovider</w:t>
      </w:r>
      <w:r w:rsidRPr="00E54A68">
        <w:rPr>
          <w:rFonts w:ascii="Helvetica" w:hAnsi="Helvetica" w:cs="Helvetica"/>
        </w:rPr>
        <w:t>.</w:t>
      </w:r>
      <w:r w:rsidR="00D42D3B" w:rsidRPr="00E54A68">
        <w:rPr>
          <w:rFonts w:ascii="Helvetica" w:hAnsi="Helvetica" w:cs="Helvetica"/>
        </w:rPr>
        <w:t xml:space="preserve"> </w:t>
      </w:r>
    </w:p>
    <w:p w14:paraId="090A4888" w14:textId="77777777" w:rsidR="00BE2E90" w:rsidRDefault="006F48C2">
      <w:pPr>
        <w:spacing w:line="323" w:lineRule="exact"/>
        <w:rPr>
          <w:sz w:val="17"/>
        </w:rPr>
        <w:sectPr w:rsidR="00BE2E90" w:rsidSect="007321C9">
          <w:footerReference w:type="default" r:id="rId58"/>
          <w:type w:val="continuous"/>
          <w:pgSz w:w="12240" w:h="15840" w:code="1"/>
          <w:pgMar w:top="432" w:right="619" w:bottom="1440" w:left="518" w:header="720" w:footer="720" w:gutter="0"/>
          <w:cols w:space="720"/>
          <w:docGrid w:linePitch="299"/>
        </w:sectPr>
      </w:pPr>
      <w:r>
        <w:rPr>
          <w:noProof/>
        </w:rPr>
        <mc:AlternateContent>
          <mc:Choice Requires="wpg">
            <w:drawing>
              <wp:anchor distT="0" distB="0" distL="0" distR="0" simplePos="0" relativeHeight="251663872" behindDoc="0" locked="0" layoutInCell="1" allowOverlap="1" wp14:anchorId="0C8BB7BF" wp14:editId="6714C013">
                <wp:simplePos x="0" y="0"/>
                <wp:positionH relativeFrom="page">
                  <wp:posOffset>2494280</wp:posOffset>
                </wp:positionH>
                <wp:positionV relativeFrom="paragraph">
                  <wp:posOffset>479425</wp:posOffset>
                </wp:positionV>
                <wp:extent cx="1291590" cy="884555"/>
                <wp:effectExtent l="1270" t="2540" r="2540" b="8255"/>
                <wp:wrapTopAndBottom/>
                <wp:docPr id="7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1590" cy="884555"/>
                          <a:chOff x="2942" y="379"/>
                          <a:chExt cx="2034" cy="1393"/>
                        </a:xfrm>
                      </wpg:grpSpPr>
                      <pic:pic xmlns:pic="http://schemas.openxmlformats.org/drawingml/2006/picture">
                        <pic:nvPicPr>
                          <pic:cNvPr id="79"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014" y="379"/>
                            <a:ext cx="28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AutoShape 42"/>
                        <wps:cNvSpPr>
                          <a:spLocks/>
                        </wps:cNvSpPr>
                        <wps:spPr bwMode="auto">
                          <a:xfrm>
                            <a:off x="3191" y="1383"/>
                            <a:ext cx="1494" cy="389"/>
                          </a:xfrm>
                          <a:custGeom>
                            <a:avLst/>
                            <a:gdLst>
                              <a:gd name="T0" fmla="+- 0 4416 3191"/>
                              <a:gd name="T1" fmla="*/ T0 w 1494"/>
                              <a:gd name="T2" fmla="+- 0 1400 1383"/>
                              <a:gd name="T3" fmla="*/ 1400 h 389"/>
                              <a:gd name="T4" fmla="+- 0 4313 3191"/>
                              <a:gd name="T5" fmla="*/ T4 w 1494"/>
                              <a:gd name="T6" fmla="+- 0 1503 1383"/>
                              <a:gd name="T7" fmla="*/ 1503 h 389"/>
                              <a:gd name="T8" fmla="+- 0 4313 3191"/>
                              <a:gd name="T9" fmla="*/ T8 w 1494"/>
                              <a:gd name="T10" fmla="+- 0 1654 1383"/>
                              <a:gd name="T11" fmla="*/ 1654 h 389"/>
                              <a:gd name="T12" fmla="+- 0 4416 3191"/>
                              <a:gd name="T13" fmla="*/ T12 w 1494"/>
                              <a:gd name="T14" fmla="+- 0 1756 1383"/>
                              <a:gd name="T15" fmla="*/ 1756 h 389"/>
                              <a:gd name="T16" fmla="+- 0 4567 3191"/>
                              <a:gd name="T17" fmla="*/ T16 w 1494"/>
                              <a:gd name="T18" fmla="+- 0 1756 1383"/>
                              <a:gd name="T19" fmla="*/ 1756 h 389"/>
                              <a:gd name="T20" fmla="+- 0 4658 3191"/>
                              <a:gd name="T21" fmla="*/ T20 w 1494"/>
                              <a:gd name="T22" fmla="+- 0 1671 1383"/>
                              <a:gd name="T23" fmla="*/ 1671 h 389"/>
                              <a:gd name="T24" fmla="+- 0 4455 3191"/>
                              <a:gd name="T25" fmla="*/ T24 w 1494"/>
                              <a:gd name="T26" fmla="+- 0 1664 1383"/>
                              <a:gd name="T27" fmla="*/ 1664 h 389"/>
                              <a:gd name="T28" fmla="+- 0 4406 3191"/>
                              <a:gd name="T29" fmla="*/ T28 w 1494"/>
                              <a:gd name="T30" fmla="+- 0 1614 1383"/>
                              <a:gd name="T31" fmla="*/ 1614 h 389"/>
                              <a:gd name="T32" fmla="+- 0 4406 3191"/>
                              <a:gd name="T33" fmla="*/ T32 w 1494"/>
                              <a:gd name="T34" fmla="+- 0 1542 1383"/>
                              <a:gd name="T35" fmla="*/ 1542 h 389"/>
                              <a:gd name="T36" fmla="+- 0 4455 3191"/>
                              <a:gd name="T37" fmla="*/ T36 w 1494"/>
                              <a:gd name="T38" fmla="+- 0 1493 1383"/>
                              <a:gd name="T39" fmla="*/ 1493 h 389"/>
                              <a:gd name="T40" fmla="+- 0 4658 3191"/>
                              <a:gd name="T41" fmla="*/ T40 w 1494"/>
                              <a:gd name="T42" fmla="+- 0 1486 1383"/>
                              <a:gd name="T43" fmla="*/ 1486 h 389"/>
                              <a:gd name="T44" fmla="+- 0 4567 3191"/>
                              <a:gd name="T45" fmla="*/ T44 w 1494"/>
                              <a:gd name="T46" fmla="+- 0 1400 1383"/>
                              <a:gd name="T47" fmla="*/ 1400 h 389"/>
                              <a:gd name="T48" fmla="+- 0 4658 3191"/>
                              <a:gd name="T49" fmla="*/ T48 w 1494"/>
                              <a:gd name="T50" fmla="+- 0 1486 1383"/>
                              <a:gd name="T51" fmla="*/ 1486 h 389"/>
                              <a:gd name="T52" fmla="+- 0 4527 3191"/>
                              <a:gd name="T53" fmla="*/ T52 w 1494"/>
                              <a:gd name="T54" fmla="+- 0 1493 1383"/>
                              <a:gd name="T55" fmla="*/ 1493 h 389"/>
                              <a:gd name="T56" fmla="+- 0 4576 3191"/>
                              <a:gd name="T57" fmla="*/ T56 w 1494"/>
                              <a:gd name="T58" fmla="+- 0 1542 1383"/>
                              <a:gd name="T59" fmla="*/ 1542 h 389"/>
                              <a:gd name="T60" fmla="+- 0 4576 3191"/>
                              <a:gd name="T61" fmla="*/ T60 w 1494"/>
                              <a:gd name="T62" fmla="+- 0 1614 1383"/>
                              <a:gd name="T63" fmla="*/ 1614 h 389"/>
                              <a:gd name="T64" fmla="+- 0 4527 3191"/>
                              <a:gd name="T65" fmla="*/ T64 w 1494"/>
                              <a:gd name="T66" fmla="+- 0 1664 1383"/>
                              <a:gd name="T67" fmla="*/ 1664 h 389"/>
                              <a:gd name="T68" fmla="+- 0 4658 3191"/>
                              <a:gd name="T69" fmla="*/ T68 w 1494"/>
                              <a:gd name="T70" fmla="+- 0 1671 1383"/>
                              <a:gd name="T71" fmla="*/ 1671 h 389"/>
                              <a:gd name="T72" fmla="+- 0 4684 3191"/>
                              <a:gd name="T73" fmla="*/ T72 w 1494"/>
                              <a:gd name="T74" fmla="+- 0 1578 1383"/>
                              <a:gd name="T75" fmla="*/ 1578 h 389"/>
                              <a:gd name="T76" fmla="+- 0 4658 3191"/>
                              <a:gd name="T77" fmla="*/ T76 w 1494"/>
                              <a:gd name="T78" fmla="+- 0 1486 1383"/>
                              <a:gd name="T79" fmla="*/ 1486 h 389"/>
                              <a:gd name="T80" fmla="+- 0 3309 3191"/>
                              <a:gd name="T81" fmla="*/ T80 w 1494"/>
                              <a:gd name="T82" fmla="+- 0 1398 1383"/>
                              <a:gd name="T83" fmla="*/ 1398 h 389"/>
                              <a:gd name="T84" fmla="+- 0 3206 3191"/>
                              <a:gd name="T85" fmla="*/ T84 w 1494"/>
                              <a:gd name="T86" fmla="+- 0 1501 1383"/>
                              <a:gd name="T87" fmla="*/ 1501 h 389"/>
                              <a:gd name="T88" fmla="+- 0 3206 3191"/>
                              <a:gd name="T89" fmla="*/ T88 w 1494"/>
                              <a:gd name="T90" fmla="+- 0 1652 1383"/>
                              <a:gd name="T91" fmla="*/ 1652 h 389"/>
                              <a:gd name="T92" fmla="+- 0 3309 3191"/>
                              <a:gd name="T93" fmla="*/ T92 w 1494"/>
                              <a:gd name="T94" fmla="+- 0 1755 1383"/>
                              <a:gd name="T95" fmla="*/ 1755 h 389"/>
                              <a:gd name="T96" fmla="+- 0 3460 3191"/>
                              <a:gd name="T97" fmla="*/ T96 w 1494"/>
                              <a:gd name="T98" fmla="+- 0 1755 1383"/>
                              <a:gd name="T99" fmla="*/ 1755 h 389"/>
                              <a:gd name="T100" fmla="+- 0 3551 3191"/>
                              <a:gd name="T101" fmla="*/ T100 w 1494"/>
                              <a:gd name="T102" fmla="+- 0 1669 1383"/>
                              <a:gd name="T103" fmla="*/ 1669 h 389"/>
                              <a:gd name="T104" fmla="+- 0 3349 3191"/>
                              <a:gd name="T105" fmla="*/ T104 w 1494"/>
                              <a:gd name="T106" fmla="+- 0 1662 1383"/>
                              <a:gd name="T107" fmla="*/ 1662 h 389"/>
                              <a:gd name="T108" fmla="+- 0 3300 3191"/>
                              <a:gd name="T109" fmla="*/ T108 w 1494"/>
                              <a:gd name="T110" fmla="+- 0 1613 1383"/>
                              <a:gd name="T111" fmla="*/ 1613 h 389"/>
                              <a:gd name="T112" fmla="+- 0 3300 3191"/>
                              <a:gd name="T113" fmla="*/ T112 w 1494"/>
                              <a:gd name="T114" fmla="+- 0 1541 1383"/>
                              <a:gd name="T115" fmla="*/ 1541 h 389"/>
                              <a:gd name="T116" fmla="+- 0 3349 3191"/>
                              <a:gd name="T117" fmla="*/ T116 w 1494"/>
                              <a:gd name="T118" fmla="+- 0 1491 1383"/>
                              <a:gd name="T119" fmla="*/ 1491 h 389"/>
                              <a:gd name="T120" fmla="+- 0 3551 3191"/>
                              <a:gd name="T121" fmla="*/ T120 w 1494"/>
                              <a:gd name="T122" fmla="+- 0 1484 1383"/>
                              <a:gd name="T123" fmla="*/ 1484 h 389"/>
                              <a:gd name="T124" fmla="+- 0 3460 3191"/>
                              <a:gd name="T125" fmla="*/ T124 w 1494"/>
                              <a:gd name="T126" fmla="+- 0 1398 1383"/>
                              <a:gd name="T127" fmla="*/ 1398 h 389"/>
                              <a:gd name="T128" fmla="+- 0 3551 3191"/>
                              <a:gd name="T129" fmla="*/ T128 w 1494"/>
                              <a:gd name="T130" fmla="+- 0 1484 1383"/>
                              <a:gd name="T131" fmla="*/ 1484 h 389"/>
                              <a:gd name="T132" fmla="+- 0 3421 3191"/>
                              <a:gd name="T133" fmla="*/ T132 w 1494"/>
                              <a:gd name="T134" fmla="+- 0 1491 1383"/>
                              <a:gd name="T135" fmla="*/ 1491 h 389"/>
                              <a:gd name="T136" fmla="+- 0 3470 3191"/>
                              <a:gd name="T137" fmla="*/ T136 w 1494"/>
                              <a:gd name="T138" fmla="+- 0 1541 1383"/>
                              <a:gd name="T139" fmla="*/ 1541 h 389"/>
                              <a:gd name="T140" fmla="+- 0 3470 3191"/>
                              <a:gd name="T141" fmla="*/ T140 w 1494"/>
                              <a:gd name="T142" fmla="+- 0 1613 1383"/>
                              <a:gd name="T143" fmla="*/ 1613 h 389"/>
                              <a:gd name="T144" fmla="+- 0 3421 3191"/>
                              <a:gd name="T145" fmla="*/ T144 w 1494"/>
                              <a:gd name="T146" fmla="+- 0 1662 1383"/>
                              <a:gd name="T147" fmla="*/ 1662 h 389"/>
                              <a:gd name="T148" fmla="+- 0 3551 3191"/>
                              <a:gd name="T149" fmla="*/ T148 w 1494"/>
                              <a:gd name="T150" fmla="+- 0 1669 1383"/>
                              <a:gd name="T151" fmla="*/ 1669 h 389"/>
                              <a:gd name="T152" fmla="+- 0 3578 3191"/>
                              <a:gd name="T153" fmla="*/ T152 w 1494"/>
                              <a:gd name="T154" fmla="+- 0 1576 1383"/>
                              <a:gd name="T155" fmla="*/ 1576 h 389"/>
                              <a:gd name="T156" fmla="+- 0 3551 3191"/>
                              <a:gd name="T157" fmla="*/ T156 w 1494"/>
                              <a:gd name="T158" fmla="+- 0 1484 1383"/>
                              <a:gd name="T159" fmla="*/ 148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94" h="389">
                                <a:moveTo>
                                  <a:pt x="1300" y="2"/>
                                </a:moveTo>
                                <a:lnTo>
                                  <a:pt x="1225" y="17"/>
                                </a:lnTo>
                                <a:lnTo>
                                  <a:pt x="1164" y="59"/>
                                </a:lnTo>
                                <a:lnTo>
                                  <a:pt x="1122" y="120"/>
                                </a:lnTo>
                                <a:lnTo>
                                  <a:pt x="1107" y="195"/>
                                </a:lnTo>
                                <a:lnTo>
                                  <a:pt x="1122" y="271"/>
                                </a:lnTo>
                                <a:lnTo>
                                  <a:pt x="1164" y="332"/>
                                </a:lnTo>
                                <a:lnTo>
                                  <a:pt x="1225" y="373"/>
                                </a:lnTo>
                                <a:lnTo>
                                  <a:pt x="1300" y="389"/>
                                </a:lnTo>
                                <a:lnTo>
                                  <a:pt x="1376" y="373"/>
                                </a:lnTo>
                                <a:lnTo>
                                  <a:pt x="1437" y="332"/>
                                </a:lnTo>
                                <a:lnTo>
                                  <a:pt x="1467" y="288"/>
                                </a:lnTo>
                                <a:lnTo>
                                  <a:pt x="1300" y="288"/>
                                </a:lnTo>
                                <a:lnTo>
                                  <a:pt x="1264" y="281"/>
                                </a:lnTo>
                                <a:lnTo>
                                  <a:pt x="1235" y="261"/>
                                </a:lnTo>
                                <a:lnTo>
                                  <a:pt x="1215" y="231"/>
                                </a:lnTo>
                                <a:lnTo>
                                  <a:pt x="1208" y="195"/>
                                </a:lnTo>
                                <a:lnTo>
                                  <a:pt x="1215" y="159"/>
                                </a:lnTo>
                                <a:lnTo>
                                  <a:pt x="1235" y="130"/>
                                </a:lnTo>
                                <a:lnTo>
                                  <a:pt x="1264" y="110"/>
                                </a:lnTo>
                                <a:lnTo>
                                  <a:pt x="1300" y="103"/>
                                </a:lnTo>
                                <a:lnTo>
                                  <a:pt x="1467" y="103"/>
                                </a:lnTo>
                                <a:lnTo>
                                  <a:pt x="1437" y="59"/>
                                </a:lnTo>
                                <a:lnTo>
                                  <a:pt x="1376" y="17"/>
                                </a:lnTo>
                                <a:lnTo>
                                  <a:pt x="1300" y="2"/>
                                </a:lnTo>
                                <a:close/>
                                <a:moveTo>
                                  <a:pt x="1467" y="103"/>
                                </a:moveTo>
                                <a:lnTo>
                                  <a:pt x="1300" y="103"/>
                                </a:lnTo>
                                <a:lnTo>
                                  <a:pt x="1336" y="110"/>
                                </a:lnTo>
                                <a:lnTo>
                                  <a:pt x="1366" y="130"/>
                                </a:lnTo>
                                <a:lnTo>
                                  <a:pt x="1385" y="159"/>
                                </a:lnTo>
                                <a:lnTo>
                                  <a:pt x="1393" y="195"/>
                                </a:lnTo>
                                <a:lnTo>
                                  <a:pt x="1385" y="231"/>
                                </a:lnTo>
                                <a:lnTo>
                                  <a:pt x="1366" y="261"/>
                                </a:lnTo>
                                <a:lnTo>
                                  <a:pt x="1336" y="281"/>
                                </a:lnTo>
                                <a:lnTo>
                                  <a:pt x="1300" y="288"/>
                                </a:lnTo>
                                <a:lnTo>
                                  <a:pt x="1467" y="288"/>
                                </a:lnTo>
                                <a:lnTo>
                                  <a:pt x="1478" y="271"/>
                                </a:lnTo>
                                <a:lnTo>
                                  <a:pt x="1493" y="195"/>
                                </a:lnTo>
                                <a:lnTo>
                                  <a:pt x="1478" y="120"/>
                                </a:lnTo>
                                <a:lnTo>
                                  <a:pt x="1467" y="103"/>
                                </a:lnTo>
                                <a:close/>
                                <a:moveTo>
                                  <a:pt x="194" y="0"/>
                                </a:moveTo>
                                <a:lnTo>
                                  <a:pt x="118" y="15"/>
                                </a:lnTo>
                                <a:lnTo>
                                  <a:pt x="57" y="57"/>
                                </a:lnTo>
                                <a:lnTo>
                                  <a:pt x="15" y="118"/>
                                </a:lnTo>
                                <a:lnTo>
                                  <a:pt x="0" y="193"/>
                                </a:lnTo>
                                <a:lnTo>
                                  <a:pt x="15" y="269"/>
                                </a:lnTo>
                                <a:lnTo>
                                  <a:pt x="57" y="330"/>
                                </a:lnTo>
                                <a:lnTo>
                                  <a:pt x="118" y="372"/>
                                </a:lnTo>
                                <a:lnTo>
                                  <a:pt x="194" y="387"/>
                                </a:lnTo>
                                <a:lnTo>
                                  <a:pt x="269" y="372"/>
                                </a:lnTo>
                                <a:lnTo>
                                  <a:pt x="330" y="330"/>
                                </a:lnTo>
                                <a:lnTo>
                                  <a:pt x="360" y="286"/>
                                </a:lnTo>
                                <a:lnTo>
                                  <a:pt x="194" y="286"/>
                                </a:lnTo>
                                <a:lnTo>
                                  <a:pt x="158" y="279"/>
                                </a:lnTo>
                                <a:lnTo>
                                  <a:pt x="129" y="259"/>
                                </a:lnTo>
                                <a:lnTo>
                                  <a:pt x="109" y="230"/>
                                </a:lnTo>
                                <a:lnTo>
                                  <a:pt x="101" y="194"/>
                                </a:lnTo>
                                <a:lnTo>
                                  <a:pt x="109" y="158"/>
                                </a:lnTo>
                                <a:lnTo>
                                  <a:pt x="129" y="128"/>
                                </a:lnTo>
                                <a:lnTo>
                                  <a:pt x="158" y="108"/>
                                </a:lnTo>
                                <a:lnTo>
                                  <a:pt x="194" y="101"/>
                                </a:lnTo>
                                <a:lnTo>
                                  <a:pt x="360" y="101"/>
                                </a:lnTo>
                                <a:lnTo>
                                  <a:pt x="330" y="57"/>
                                </a:lnTo>
                                <a:lnTo>
                                  <a:pt x="269" y="15"/>
                                </a:lnTo>
                                <a:lnTo>
                                  <a:pt x="194" y="0"/>
                                </a:lnTo>
                                <a:close/>
                                <a:moveTo>
                                  <a:pt x="360" y="101"/>
                                </a:moveTo>
                                <a:lnTo>
                                  <a:pt x="194" y="101"/>
                                </a:lnTo>
                                <a:lnTo>
                                  <a:pt x="230" y="108"/>
                                </a:lnTo>
                                <a:lnTo>
                                  <a:pt x="259" y="128"/>
                                </a:lnTo>
                                <a:lnTo>
                                  <a:pt x="279" y="158"/>
                                </a:lnTo>
                                <a:lnTo>
                                  <a:pt x="286" y="194"/>
                                </a:lnTo>
                                <a:lnTo>
                                  <a:pt x="279" y="230"/>
                                </a:lnTo>
                                <a:lnTo>
                                  <a:pt x="259" y="259"/>
                                </a:lnTo>
                                <a:lnTo>
                                  <a:pt x="230" y="279"/>
                                </a:lnTo>
                                <a:lnTo>
                                  <a:pt x="194" y="286"/>
                                </a:lnTo>
                                <a:lnTo>
                                  <a:pt x="360" y="286"/>
                                </a:lnTo>
                                <a:lnTo>
                                  <a:pt x="372" y="269"/>
                                </a:lnTo>
                                <a:lnTo>
                                  <a:pt x="387" y="193"/>
                                </a:lnTo>
                                <a:lnTo>
                                  <a:pt x="372" y="118"/>
                                </a:lnTo>
                                <a:lnTo>
                                  <a:pt x="360" y="101"/>
                                </a:lnTo>
                                <a:close/>
                              </a:path>
                            </a:pathLst>
                          </a:custGeom>
                          <a:solidFill>
                            <a:srgbClr val="003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41"/>
                        <wps:cNvSpPr>
                          <a:spLocks/>
                        </wps:cNvSpPr>
                        <wps:spPr bwMode="auto">
                          <a:xfrm>
                            <a:off x="2942" y="578"/>
                            <a:ext cx="2034" cy="1001"/>
                          </a:xfrm>
                          <a:custGeom>
                            <a:avLst/>
                            <a:gdLst>
                              <a:gd name="T0" fmla="+- 0 3023 2942"/>
                              <a:gd name="T1" fmla="*/ T0 w 2034"/>
                              <a:gd name="T2" fmla="+- 0 578 578"/>
                              <a:gd name="T3" fmla="*/ 578 h 1001"/>
                              <a:gd name="T4" fmla="+- 0 2966 2942"/>
                              <a:gd name="T5" fmla="*/ T4 w 2034"/>
                              <a:gd name="T6" fmla="+- 0 603 578"/>
                              <a:gd name="T7" fmla="*/ 603 h 1001"/>
                              <a:gd name="T8" fmla="+- 0 2942 2942"/>
                              <a:gd name="T9" fmla="*/ T8 w 2034"/>
                              <a:gd name="T10" fmla="+- 0 661 578"/>
                              <a:gd name="T11" fmla="*/ 661 h 1001"/>
                              <a:gd name="T12" fmla="+- 0 2948 2942"/>
                              <a:gd name="T13" fmla="*/ T12 w 2034"/>
                              <a:gd name="T14" fmla="+- 0 1535 578"/>
                              <a:gd name="T15" fmla="*/ 1535 h 1001"/>
                              <a:gd name="T16" fmla="+- 0 2986 2942"/>
                              <a:gd name="T17" fmla="*/ T16 w 2034"/>
                              <a:gd name="T18" fmla="+- 0 1573 578"/>
                              <a:gd name="T19" fmla="*/ 1573 h 1001"/>
                              <a:gd name="T20" fmla="+- 0 3133 2942"/>
                              <a:gd name="T21" fmla="*/ T20 w 2034"/>
                              <a:gd name="T22" fmla="+- 0 1579 578"/>
                              <a:gd name="T23" fmla="*/ 1579 h 1001"/>
                              <a:gd name="T24" fmla="+- 0 3181 2942"/>
                              <a:gd name="T25" fmla="*/ T24 w 2034"/>
                              <a:gd name="T26" fmla="+- 0 1430 578"/>
                              <a:gd name="T27" fmla="*/ 1430 h 1001"/>
                              <a:gd name="T28" fmla="+- 0 3304 2942"/>
                              <a:gd name="T29" fmla="*/ T28 w 2034"/>
                              <a:gd name="T30" fmla="+- 0 1340 578"/>
                              <a:gd name="T31" fmla="*/ 1340 h 1001"/>
                              <a:gd name="T32" fmla="+- 0 3730 2942"/>
                              <a:gd name="T33" fmla="*/ T32 w 2034"/>
                              <a:gd name="T34" fmla="+- 0 1327 578"/>
                              <a:gd name="T35" fmla="*/ 1327 h 1001"/>
                              <a:gd name="T36" fmla="+- 0 3515 2942"/>
                              <a:gd name="T37" fmla="*/ T36 w 2034"/>
                              <a:gd name="T38" fmla="+- 0 1186 578"/>
                              <a:gd name="T39" fmla="*/ 1186 h 1001"/>
                              <a:gd name="T40" fmla="+- 0 3730 2942"/>
                              <a:gd name="T41" fmla="*/ T40 w 2034"/>
                              <a:gd name="T42" fmla="+- 0 971 578"/>
                              <a:gd name="T43" fmla="*/ 971 h 1001"/>
                              <a:gd name="T44" fmla="+- 0 4309 2942"/>
                              <a:gd name="T45" fmla="*/ T44 w 2034"/>
                              <a:gd name="T46" fmla="+- 0 755 578"/>
                              <a:gd name="T47" fmla="*/ 755 h 1001"/>
                              <a:gd name="T48" fmla="+- 0 4666 2942"/>
                              <a:gd name="T49" fmla="*/ T48 w 2034"/>
                              <a:gd name="T50" fmla="+- 0 664 578"/>
                              <a:gd name="T51" fmla="*/ 664 h 1001"/>
                              <a:gd name="T52" fmla="+- 0 4644 2942"/>
                              <a:gd name="T53" fmla="*/ T52 w 2034"/>
                              <a:gd name="T54" fmla="+- 0 624 578"/>
                              <a:gd name="T55" fmla="*/ 624 h 1001"/>
                              <a:gd name="T56" fmla="+- 0 4583 2942"/>
                              <a:gd name="T57" fmla="*/ T56 w 2034"/>
                              <a:gd name="T58" fmla="+- 0 584 578"/>
                              <a:gd name="T59" fmla="*/ 584 h 1001"/>
                              <a:gd name="T60" fmla="+- 0 3730 2942"/>
                              <a:gd name="T61" fmla="*/ T60 w 2034"/>
                              <a:gd name="T62" fmla="+- 0 1327 578"/>
                              <a:gd name="T63" fmla="*/ 1327 h 1001"/>
                              <a:gd name="T64" fmla="+- 0 3463 2942"/>
                              <a:gd name="T65" fmla="*/ T64 w 2034"/>
                              <a:gd name="T66" fmla="+- 0 1340 578"/>
                              <a:gd name="T67" fmla="*/ 1340 h 1001"/>
                              <a:gd name="T68" fmla="+- 0 3587 2942"/>
                              <a:gd name="T69" fmla="*/ T68 w 2034"/>
                              <a:gd name="T70" fmla="+- 0 1430 578"/>
                              <a:gd name="T71" fmla="*/ 1430 h 1001"/>
                              <a:gd name="T72" fmla="+- 0 3635 2942"/>
                              <a:gd name="T73" fmla="*/ T72 w 2034"/>
                              <a:gd name="T74" fmla="+- 0 1579 578"/>
                              <a:gd name="T75" fmla="*/ 1579 h 1001"/>
                              <a:gd name="T76" fmla="+- 0 4253 2942"/>
                              <a:gd name="T77" fmla="*/ T76 w 2034"/>
                              <a:gd name="T78" fmla="+- 0 1499 578"/>
                              <a:gd name="T79" fmla="*/ 1499 h 1001"/>
                              <a:gd name="T80" fmla="+- 0 4317 2942"/>
                              <a:gd name="T81" fmla="*/ T80 w 2034"/>
                              <a:gd name="T82" fmla="+- 0 1402 578"/>
                              <a:gd name="T83" fmla="*/ 1402 h 1001"/>
                              <a:gd name="T84" fmla="+- 0 3730 2942"/>
                              <a:gd name="T85" fmla="*/ T84 w 2034"/>
                              <a:gd name="T86" fmla="+- 0 1327 578"/>
                              <a:gd name="T87" fmla="*/ 1327 h 1001"/>
                              <a:gd name="T88" fmla="+- 0 4491 2942"/>
                              <a:gd name="T89" fmla="*/ T88 w 2034"/>
                              <a:gd name="T90" fmla="+- 0 1327 578"/>
                              <a:gd name="T91" fmla="*/ 1327 h 1001"/>
                              <a:gd name="T92" fmla="+- 0 4640 2942"/>
                              <a:gd name="T93" fmla="*/ T92 w 2034"/>
                              <a:gd name="T94" fmla="+- 0 1376 578"/>
                              <a:gd name="T95" fmla="*/ 1376 h 1001"/>
                              <a:gd name="T96" fmla="+- 0 4730 2942"/>
                              <a:gd name="T97" fmla="*/ T96 w 2034"/>
                              <a:gd name="T98" fmla="+- 0 1499 578"/>
                              <a:gd name="T99" fmla="*/ 1499 h 1001"/>
                              <a:gd name="T100" fmla="+- 0 4884 2942"/>
                              <a:gd name="T101" fmla="*/ T100 w 2034"/>
                              <a:gd name="T102" fmla="+- 0 1579 578"/>
                              <a:gd name="T103" fmla="*/ 1579 h 1001"/>
                              <a:gd name="T104" fmla="+- 0 4957 2942"/>
                              <a:gd name="T105" fmla="*/ T104 w 2034"/>
                              <a:gd name="T106" fmla="+- 0 1553 578"/>
                              <a:gd name="T107" fmla="*/ 1553 h 1001"/>
                              <a:gd name="T108" fmla="+- 0 4975 2942"/>
                              <a:gd name="T109" fmla="*/ T108 w 2034"/>
                              <a:gd name="T110" fmla="+- 0 1464 578"/>
                              <a:gd name="T111" fmla="*/ 1464 h 1001"/>
                              <a:gd name="T112" fmla="+- 0 4309 2942"/>
                              <a:gd name="T113" fmla="*/ T112 w 2034"/>
                              <a:gd name="T114" fmla="+- 0 755 578"/>
                              <a:gd name="T115" fmla="*/ 755 h 1001"/>
                              <a:gd name="T116" fmla="+- 0 3946 2942"/>
                              <a:gd name="T117" fmla="*/ T116 w 2034"/>
                              <a:gd name="T118" fmla="+- 0 971 578"/>
                              <a:gd name="T119" fmla="*/ 971 h 1001"/>
                              <a:gd name="T120" fmla="+- 0 4161 2942"/>
                              <a:gd name="T121" fmla="*/ T120 w 2034"/>
                              <a:gd name="T122" fmla="+- 0 1186 578"/>
                              <a:gd name="T123" fmla="*/ 1186 h 1001"/>
                              <a:gd name="T124" fmla="+- 0 3946 2942"/>
                              <a:gd name="T125" fmla="*/ T124 w 2034"/>
                              <a:gd name="T126" fmla="+- 0 1402 578"/>
                              <a:gd name="T127" fmla="*/ 1402 h 1001"/>
                              <a:gd name="T128" fmla="+- 0 4343 2942"/>
                              <a:gd name="T129" fmla="*/ T128 w 2034"/>
                              <a:gd name="T130" fmla="+- 0 1376 578"/>
                              <a:gd name="T131" fmla="*/ 1376 h 1001"/>
                              <a:gd name="T132" fmla="+- 0 4491 2942"/>
                              <a:gd name="T133" fmla="*/ T132 w 2034"/>
                              <a:gd name="T134" fmla="+- 0 1327 578"/>
                              <a:gd name="T135" fmla="*/ 1327 h 1001"/>
                              <a:gd name="T136" fmla="+- 0 4934 2942"/>
                              <a:gd name="T137" fmla="*/ T136 w 2034"/>
                              <a:gd name="T138" fmla="+- 0 1207 578"/>
                              <a:gd name="T139" fmla="*/ 1207 h 1001"/>
                              <a:gd name="T140" fmla="+- 0 4887 2942"/>
                              <a:gd name="T141" fmla="*/ T140 w 2034"/>
                              <a:gd name="T142" fmla="+- 0 1069 578"/>
                              <a:gd name="T143" fmla="*/ 1069 h 1001"/>
                              <a:gd name="T144" fmla="+- 0 4816 2942"/>
                              <a:gd name="T145" fmla="*/ T144 w 2034"/>
                              <a:gd name="T146" fmla="+- 0 1029 578"/>
                              <a:gd name="T147" fmla="*/ 1029 h 1001"/>
                              <a:gd name="T148" fmla="+- 0 4309 2942"/>
                              <a:gd name="T149" fmla="*/ T148 w 2034"/>
                              <a:gd name="T150" fmla="+- 0 1016 578"/>
                              <a:gd name="T151" fmla="*/ 1016 h 1001"/>
                              <a:gd name="T152" fmla="+- 0 4666 2942"/>
                              <a:gd name="T153" fmla="*/ T152 w 2034"/>
                              <a:gd name="T154" fmla="+- 0 664 578"/>
                              <a:gd name="T155" fmla="*/ 664 h 1001"/>
                              <a:gd name="T156" fmla="+- 0 4715 2942"/>
                              <a:gd name="T157" fmla="*/ T156 w 2034"/>
                              <a:gd name="T158" fmla="+- 0 1016 578"/>
                              <a:gd name="T159" fmla="*/ 1016 h 1001"/>
                              <a:gd name="T160" fmla="+- 0 4666 2942"/>
                              <a:gd name="T161" fmla="*/ T160 w 2034"/>
                              <a:gd name="T162" fmla="+- 0 664 578"/>
                              <a:gd name="T163" fmla="*/ 664 h 1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34" h="1001">
                                <a:moveTo>
                                  <a:pt x="1600" y="0"/>
                                </a:moveTo>
                                <a:lnTo>
                                  <a:pt x="81" y="0"/>
                                </a:lnTo>
                                <a:lnTo>
                                  <a:pt x="49" y="7"/>
                                </a:lnTo>
                                <a:lnTo>
                                  <a:pt x="24" y="25"/>
                                </a:lnTo>
                                <a:lnTo>
                                  <a:pt x="6" y="51"/>
                                </a:lnTo>
                                <a:lnTo>
                                  <a:pt x="0" y="83"/>
                                </a:lnTo>
                                <a:lnTo>
                                  <a:pt x="0" y="929"/>
                                </a:lnTo>
                                <a:lnTo>
                                  <a:pt x="6" y="957"/>
                                </a:lnTo>
                                <a:lnTo>
                                  <a:pt x="21" y="980"/>
                                </a:lnTo>
                                <a:lnTo>
                                  <a:pt x="44" y="995"/>
                                </a:lnTo>
                                <a:lnTo>
                                  <a:pt x="73" y="1001"/>
                                </a:lnTo>
                                <a:lnTo>
                                  <a:pt x="191" y="1001"/>
                                </a:lnTo>
                                <a:lnTo>
                                  <a:pt x="204" y="921"/>
                                </a:lnTo>
                                <a:lnTo>
                                  <a:pt x="239" y="852"/>
                                </a:lnTo>
                                <a:lnTo>
                                  <a:pt x="294" y="798"/>
                                </a:lnTo>
                                <a:lnTo>
                                  <a:pt x="362" y="762"/>
                                </a:lnTo>
                                <a:lnTo>
                                  <a:pt x="442" y="749"/>
                                </a:lnTo>
                                <a:lnTo>
                                  <a:pt x="788" y="749"/>
                                </a:lnTo>
                                <a:lnTo>
                                  <a:pt x="788" y="608"/>
                                </a:lnTo>
                                <a:lnTo>
                                  <a:pt x="573" y="608"/>
                                </a:lnTo>
                                <a:lnTo>
                                  <a:pt x="573" y="393"/>
                                </a:lnTo>
                                <a:lnTo>
                                  <a:pt x="788" y="393"/>
                                </a:lnTo>
                                <a:lnTo>
                                  <a:pt x="788" y="177"/>
                                </a:lnTo>
                                <a:lnTo>
                                  <a:pt x="1367" y="177"/>
                                </a:lnTo>
                                <a:lnTo>
                                  <a:pt x="1367" y="86"/>
                                </a:lnTo>
                                <a:lnTo>
                                  <a:pt x="1724" y="86"/>
                                </a:lnTo>
                                <a:lnTo>
                                  <a:pt x="1721" y="79"/>
                                </a:lnTo>
                                <a:lnTo>
                                  <a:pt x="1702" y="46"/>
                                </a:lnTo>
                                <a:lnTo>
                                  <a:pt x="1675" y="21"/>
                                </a:lnTo>
                                <a:lnTo>
                                  <a:pt x="1641" y="6"/>
                                </a:lnTo>
                                <a:lnTo>
                                  <a:pt x="1600" y="0"/>
                                </a:lnTo>
                                <a:close/>
                                <a:moveTo>
                                  <a:pt x="788" y="749"/>
                                </a:moveTo>
                                <a:lnTo>
                                  <a:pt x="442" y="749"/>
                                </a:lnTo>
                                <a:lnTo>
                                  <a:pt x="521" y="762"/>
                                </a:lnTo>
                                <a:lnTo>
                                  <a:pt x="590" y="798"/>
                                </a:lnTo>
                                <a:lnTo>
                                  <a:pt x="645" y="852"/>
                                </a:lnTo>
                                <a:lnTo>
                                  <a:pt x="680" y="921"/>
                                </a:lnTo>
                                <a:lnTo>
                                  <a:pt x="693" y="1001"/>
                                </a:lnTo>
                                <a:lnTo>
                                  <a:pt x="1298" y="1001"/>
                                </a:lnTo>
                                <a:lnTo>
                                  <a:pt x="1311" y="921"/>
                                </a:lnTo>
                                <a:lnTo>
                                  <a:pt x="1347" y="852"/>
                                </a:lnTo>
                                <a:lnTo>
                                  <a:pt x="1375" y="824"/>
                                </a:lnTo>
                                <a:lnTo>
                                  <a:pt x="788" y="824"/>
                                </a:lnTo>
                                <a:lnTo>
                                  <a:pt x="788" y="749"/>
                                </a:lnTo>
                                <a:close/>
                                <a:moveTo>
                                  <a:pt x="2011" y="749"/>
                                </a:moveTo>
                                <a:lnTo>
                                  <a:pt x="1549" y="749"/>
                                </a:lnTo>
                                <a:lnTo>
                                  <a:pt x="1629" y="762"/>
                                </a:lnTo>
                                <a:lnTo>
                                  <a:pt x="1698" y="798"/>
                                </a:lnTo>
                                <a:lnTo>
                                  <a:pt x="1752" y="852"/>
                                </a:lnTo>
                                <a:lnTo>
                                  <a:pt x="1788" y="921"/>
                                </a:lnTo>
                                <a:lnTo>
                                  <a:pt x="1800" y="1001"/>
                                </a:lnTo>
                                <a:lnTo>
                                  <a:pt x="1942" y="1001"/>
                                </a:lnTo>
                                <a:lnTo>
                                  <a:pt x="1983" y="995"/>
                                </a:lnTo>
                                <a:lnTo>
                                  <a:pt x="2015" y="975"/>
                                </a:lnTo>
                                <a:lnTo>
                                  <a:pt x="2034" y="940"/>
                                </a:lnTo>
                                <a:lnTo>
                                  <a:pt x="2033" y="886"/>
                                </a:lnTo>
                                <a:lnTo>
                                  <a:pt x="2011" y="749"/>
                                </a:lnTo>
                                <a:close/>
                                <a:moveTo>
                                  <a:pt x="1367" y="177"/>
                                </a:moveTo>
                                <a:lnTo>
                                  <a:pt x="1004" y="177"/>
                                </a:lnTo>
                                <a:lnTo>
                                  <a:pt x="1004" y="393"/>
                                </a:lnTo>
                                <a:lnTo>
                                  <a:pt x="1219" y="393"/>
                                </a:lnTo>
                                <a:lnTo>
                                  <a:pt x="1219" y="608"/>
                                </a:lnTo>
                                <a:lnTo>
                                  <a:pt x="1004" y="608"/>
                                </a:lnTo>
                                <a:lnTo>
                                  <a:pt x="1004" y="824"/>
                                </a:lnTo>
                                <a:lnTo>
                                  <a:pt x="1375" y="824"/>
                                </a:lnTo>
                                <a:lnTo>
                                  <a:pt x="1401" y="798"/>
                                </a:lnTo>
                                <a:lnTo>
                                  <a:pt x="1470" y="762"/>
                                </a:lnTo>
                                <a:lnTo>
                                  <a:pt x="1549" y="749"/>
                                </a:lnTo>
                                <a:lnTo>
                                  <a:pt x="2011" y="749"/>
                                </a:lnTo>
                                <a:lnTo>
                                  <a:pt x="1992" y="629"/>
                                </a:lnTo>
                                <a:lnTo>
                                  <a:pt x="1971" y="543"/>
                                </a:lnTo>
                                <a:lnTo>
                                  <a:pt x="1945" y="491"/>
                                </a:lnTo>
                                <a:lnTo>
                                  <a:pt x="1913" y="463"/>
                                </a:lnTo>
                                <a:lnTo>
                                  <a:pt x="1874" y="451"/>
                                </a:lnTo>
                                <a:lnTo>
                                  <a:pt x="1869" y="438"/>
                                </a:lnTo>
                                <a:lnTo>
                                  <a:pt x="1367" y="438"/>
                                </a:lnTo>
                                <a:lnTo>
                                  <a:pt x="1367" y="177"/>
                                </a:lnTo>
                                <a:close/>
                                <a:moveTo>
                                  <a:pt x="1724" y="86"/>
                                </a:moveTo>
                                <a:lnTo>
                                  <a:pt x="1631" y="86"/>
                                </a:lnTo>
                                <a:lnTo>
                                  <a:pt x="1773" y="438"/>
                                </a:lnTo>
                                <a:lnTo>
                                  <a:pt x="1869" y="438"/>
                                </a:lnTo>
                                <a:lnTo>
                                  <a:pt x="1724" y="86"/>
                                </a:lnTo>
                                <a:close/>
                              </a:path>
                            </a:pathLst>
                          </a:custGeom>
                          <a:solidFill>
                            <a:srgbClr val="003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6D0A3" id="Group 40" o:spid="_x0000_s1026" style="position:absolute;margin-left:196.4pt;margin-top:37.75pt;width:101.7pt;height:69.65pt;z-index:251663872;mso-wrap-distance-left:0;mso-wrap-distance-right:0;mso-position-horizontal-relative:page" coordorigin="2942,379" coordsize="2034,1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">
                <v:shape id="Picture 43" o:spid="_x0000_s1027" type="#_x0000_t75" style="position:absolute;left:4014;top:379;width:289;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">
                  <v:imagedata r:id="rId61" o:title=""/>
                </v:shape>
                <v:shape id="AutoShape 42" o:spid="_x0000_s1028" style="position:absolute;left:3191;top:1383;width:1494;height:389;visibility:visible;mso-wrap-style:square;v-text-anchor:top" coordsize="149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" path="m1300,2r-75,15l1164,59r-42,61l1107,195r15,76l1164,332r61,41l1300,389r76,-16l1437,332r30,-44l1300,288r-36,-7l1235,261r-20,-30l1208,195r7,-36l1235,130r29,-20l1300,103r167,l1437,59,1376,17,1300,2xm1467,103r-167,l1336,110r30,20l1385,159r8,36l1385,231r-19,30l1336,281r-36,7l1467,288r11,-17l1493,195r-15,-75l1467,103xm194,l118,15,57,57,15,118,,193r15,76l57,330r61,42l194,387r75,-15l330,330r30,-44l194,286r-36,-7l129,259,109,230r-8,-36l109,158r20,-30l158,108r36,-7l360,101,330,57,269,15,194,xm360,101r-166,l230,108r29,20l279,158r7,36l279,230r-20,29l230,279r-36,7l360,286r12,-17l387,193,372,118,360,101xe" fillcolor="#00395d" stroked="f">
                  <v:path arrowok="t" o:connecttype="custom" o:connectlocs="1225,1400;1122,1503;1122,1654;1225,1756;1376,1756;1467,1671;1264,1664;1215,1614;1215,1542;1264,1493;1467,1486;1376,1400;1467,1486;1336,1493;1385,1542;1385,1614;1336,1664;1467,1671;1493,1578;1467,1486;118,1398;15,1501;15,1652;118,1755;269,1755;360,1669;158,1662;109,1613;109,1541;158,1491;360,1484;269,1398;360,1484;230,1491;279,1541;279,1613;230,1662;360,1669;387,1576;360,1484" o:connectangles="0,0,0,0,0,0,0,0,0,0,0,0,0,0,0,0,0,0,0,0,0,0,0,0,0,0,0,0,0,0,0,0,0,0,0,0,0,0,0,0"/>
                </v:shape>
                <v:shape id="AutoShape 41" o:spid="_x0000_s1029" style="position:absolute;left:2942;top:578;width:2034;height:1001;visibility:visible;mso-wrap-style:square;v-text-anchor:top" coordsize="2034,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" path="m1600,l81,,49,7,24,25,6,51,,83,,929r6,28l21,980r23,15l73,1001r118,l204,921r35,-69l294,798r68,-36l442,749r346,l788,608r-215,l573,393r215,l788,177r579,l1367,86r357,l1721,79,1702,46,1675,21,1641,6,1600,xm788,749r-346,l521,762r69,36l645,852r35,69l693,1001r605,l1311,921r36,-69l1375,824r-587,l788,749xm2011,749r-462,l1629,762r69,36l1752,852r36,69l1800,1001r142,l1983,995r32,-20l2034,940r-1,-54l2011,749xm1367,177r-363,l1004,393r215,l1219,608r-215,l1004,824r371,l1401,798r69,-36l1549,749r462,l1992,629r-21,-86l1945,491r-32,-28l1874,451r-5,-13l1367,438r,-261xm1724,86r-93,l1773,438r96,l1724,86xe" fillcolor="#00395d" stroked="f">
                  <v:path arrowok="t" o:connecttype="custom" o:connectlocs="81,578;24,603;0,661;6,1535;44,1573;191,1579;239,1430;362,1340;788,1327;573,1186;788,971;1367,755;1724,664;1702,624;1641,584;788,1327;521,1340;645,1430;693,1579;1311,1499;1375,1402;788,1327;1549,1327;1698,1376;1788,1499;1942,1579;2015,1553;2033,1464;1367,755;1004,971;1219,1186;1004,1402;1401,1376;1549,1327;1992,1207;1945,1069;1874,1029;1367,1016;1724,664;1773,1016;1724,664" o:connectangles="0,0,0,0,0,0,0,0,0,0,0,0,0,0,0,0,0,0,0,0,0,0,0,0,0,0,0,0,0,0,0,0,0,0,0,0,0,0,0,0,0"/>
                </v:shape>
                <w10:wrap type="topAndBottom" anchorx="page"/>
              </v:group>
            </w:pict>
          </mc:Fallback>
        </mc:AlternateContent>
      </w:r>
      <w:r>
        <w:rPr>
          <w:noProof/>
          <w:sz w:val="17"/>
        </w:rPr>
        <mc:AlternateContent>
          <mc:Choice Requires="wps">
            <w:drawing>
              <wp:anchor distT="0" distB="0" distL="0" distR="0" simplePos="0" relativeHeight="251664896" behindDoc="0" locked="0" layoutInCell="1" allowOverlap="1" wp14:anchorId="221980C1" wp14:editId="476D3C83">
                <wp:simplePos x="0" y="0"/>
                <wp:positionH relativeFrom="page">
                  <wp:posOffset>3901854</wp:posOffset>
                </wp:positionH>
                <wp:positionV relativeFrom="paragraph">
                  <wp:posOffset>600572</wp:posOffset>
                </wp:positionV>
                <wp:extent cx="695960" cy="695325"/>
                <wp:effectExtent l="4445" t="3175" r="4445" b="6350"/>
                <wp:wrapTopAndBottom/>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960" cy="695325"/>
                        </a:xfrm>
                        <a:custGeom>
                          <a:avLst/>
                          <a:gdLst>
                            <a:gd name="T0" fmla="+- 0 4143 3412"/>
                            <a:gd name="T1" fmla="*/ T0 w 1096"/>
                            <a:gd name="T2" fmla="+- 0 1430 335"/>
                            <a:gd name="T3" fmla="*/ 1430 h 1095"/>
                            <a:gd name="T4" fmla="+- 0 3412 3412"/>
                            <a:gd name="T5" fmla="*/ T4 w 1096"/>
                            <a:gd name="T6" fmla="+- 0 1065 335"/>
                            <a:gd name="T7" fmla="*/ 1065 h 1095"/>
                            <a:gd name="T8" fmla="+- 0 3956 3412"/>
                            <a:gd name="T9" fmla="*/ T8 w 1096"/>
                            <a:gd name="T10" fmla="+- 0 956 335"/>
                            <a:gd name="T11" fmla="*/ 956 h 1095"/>
                            <a:gd name="T12" fmla="+- 0 3811 3412"/>
                            <a:gd name="T13" fmla="*/ T12 w 1096"/>
                            <a:gd name="T14" fmla="+- 0 808 335"/>
                            <a:gd name="T15" fmla="*/ 808 h 1095"/>
                            <a:gd name="T16" fmla="+- 0 3968 3412"/>
                            <a:gd name="T17" fmla="*/ T16 w 1096"/>
                            <a:gd name="T18" fmla="+- 0 806 335"/>
                            <a:gd name="T19" fmla="*/ 806 h 1095"/>
                            <a:gd name="T20" fmla="+- 0 4014 3412"/>
                            <a:gd name="T21" fmla="*/ T20 w 1096"/>
                            <a:gd name="T22" fmla="+- 0 875 335"/>
                            <a:gd name="T23" fmla="*/ 875 h 1095"/>
                            <a:gd name="T24" fmla="+- 0 3990 3412"/>
                            <a:gd name="T25" fmla="*/ T24 w 1096"/>
                            <a:gd name="T26" fmla="+- 0 953 335"/>
                            <a:gd name="T27" fmla="*/ 953 h 1095"/>
                            <a:gd name="T28" fmla="+- 0 4038 3412"/>
                            <a:gd name="T29" fmla="*/ T28 w 1096"/>
                            <a:gd name="T30" fmla="+- 0 956 335"/>
                            <a:gd name="T31" fmla="*/ 956 h 1095"/>
                            <a:gd name="T32" fmla="+- 0 4359 3412"/>
                            <a:gd name="T33" fmla="*/ T32 w 1096"/>
                            <a:gd name="T34" fmla="+- 0 938 335"/>
                            <a:gd name="T35" fmla="*/ 938 h 1095"/>
                            <a:gd name="T36" fmla="+- 0 4317 3412"/>
                            <a:gd name="T37" fmla="*/ T36 w 1096"/>
                            <a:gd name="T38" fmla="+- 0 959 335"/>
                            <a:gd name="T39" fmla="*/ 959 h 1095"/>
                            <a:gd name="T40" fmla="+- 0 4403 3412"/>
                            <a:gd name="T41" fmla="*/ T40 w 1096"/>
                            <a:gd name="T42" fmla="+- 0 918 335"/>
                            <a:gd name="T43" fmla="*/ 918 h 1095"/>
                            <a:gd name="T44" fmla="+- 0 3494 3412"/>
                            <a:gd name="T45" fmla="*/ T44 w 1096"/>
                            <a:gd name="T46" fmla="+- 0 832 335"/>
                            <a:gd name="T47" fmla="*/ 832 h 1095"/>
                            <a:gd name="T48" fmla="+- 0 3494 3412"/>
                            <a:gd name="T49" fmla="*/ T48 w 1096"/>
                            <a:gd name="T50" fmla="+- 0 892 335"/>
                            <a:gd name="T51" fmla="*/ 892 h 1095"/>
                            <a:gd name="T52" fmla="+- 0 3563 3412"/>
                            <a:gd name="T53" fmla="*/ T52 w 1096"/>
                            <a:gd name="T54" fmla="+- 0 956 335"/>
                            <a:gd name="T55" fmla="*/ 956 h 1095"/>
                            <a:gd name="T56" fmla="+- 0 3647 3412"/>
                            <a:gd name="T57" fmla="*/ T56 w 1096"/>
                            <a:gd name="T58" fmla="+- 0 956 335"/>
                            <a:gd name="T59" fmla="*/ 956 h 1095"/>
                            <a:gd name="T60" fmla="+- 0 3703 3412"/>
                            <a:gd name="T61" fmla="*/ T60 w 1096"/>
                            <a:gd name="T62" fmla="+- 0 808 335"/>
                            <a:gd name="T63" fmla="*/ 808 h 1095"/>
                            <a:gd name="T64" fmla="+- 0 3703 3412"/>
                            <a:gd name="T65" fmla="*/ T64 w 1096"/>
                            <a:gd name="T66" fmla="+- 0 808 335"/>
                            <a:gd name="T67" fmla="*/ 808 h 1095"/>
                            <a:gd name="T68" fmla="+- 0 3732 3412"/>
                            <a:gd name="T69" fmla="*/ T68 w 1096"/>
                            <a:gd name="T70" fmla="+- 0 832 335"/>
                            <a:gd name="T71" fmla="*/ 832 h 1095"/>
                            <a:gd name="T72" fmla="+- 0 3732 3412"/>
                            <a:gd name="T73" fmla="*/ T72 w 1096"/>
                            <a:gd name="T74" fmla="+- 0 892 335"/>
                            <a:gd name="T75" fmla="*/ 892 h 1095"/>
                            <a:gd name="T76" fmla="+- 0 3800 3412"/>
                            <a:gd name="T77" fmla="*/ T76 w 1096"/>
                            <a:gd name="T78" fmla="+- 0 956 335"/>
                            <a:gd name="T79" fmla="*/ 956 h 1095"/>
                            <a:gd name="T80" fmla="+- 0 3829 3412"/>
                            <a:gd name="T81" fmla="*/ T80 w 1096"/>
                            <a:gd name="T82" fmla="+- 0 898 335"/>
                            <a:gd name="T83" fmla="*/ 898 h 1095"/>
                            <a:gd name="T84" fmla="+- 0 3848 3412"/>
                            <a:gd name="T85" fmla="*/ T84 w 1096"/>
                            <a:gd name="T86" fmla="+- 0 898 335"/>
                            <a:gd name="T87" fmla="*/ 898 h 1095"/>
                            <a:gd name="T88" fmla="+- 0 3878 3412"/>
                            <a:gd name="T89" fmla="*/ T88 w 1096"/>
                            <a:gd name="T90" fmla="+- 0 818 335"/>
                            <a:gd name="T91" fmla="*/ 818 h 1095"/>
                            <a:gd name="T92" fmla="+- 0 3890 3412"/>
                            <a:gd name="T93" fmla="*/ T92 w 1096"/>
                            <a:gd name="T94" fmla="+- 0 866 335"/>
                            <a:gd name="T95" fmla="*/ 866 h 1095"/>
                            <a:gd name="T96" fmla="+- 0 3870 3412"/>
                            <a:gd name="T97" fmla="*/ T96 w 1096"/>
                            <a:gd name="T98" fmla="+- 0 889 335"/>
                            <a:gd name="T99" fmla="*/ 889 h 1095"/>
                            <a:gd name="T100" fmla="+- 0 3893 3412"/>
                            <a:gd name="T101" fmla="*/ T100 w 1096"/>
                            <a:gd name="T102" fmla="+- 0 956 335"/>
                            <a:gd name="T103" fmla="*/ 956 h 1095"/>
                            <a:gd name="T104" fmla="+- 0 3914 3412"/>
                            <a:gd name="T105" fmla="*/ T104 w 1096"/>
                            <a:gd name="T106" fmla="+- 0 910 335"/>
                            <a:gd name="T107" fmla="*/ 910 h 1095"/>
                            <a:gd name="T108" fmla="+- 0 3924 3412"/>
                            <a:gd name="T109" fmla="*/ T108 w 1096"/>
                            <a:gd name="T110" fmla="+- 0 831 335"/>
                            <a:gd name="T111" fmla="*/ 831 h 1095"/>
                            <a:gd name="T112" fmla="+- 0 4135 3412"/>
                            <a:gd name="T113" fmla="*/ T112 w 1096"/>
                            <a:gd name="T114" fmla="+- 0 808 335"/>
                            <a:gd name="T115" fmla="*/ 808 h 1095"/>
                            <a:gd name="T116" fmla="+- 0 4067 3412"/>
                            <a:gd name="T117" fmla="*/ T116 w 1096"/>
                            <a:gd name="T118" fmla="+- 0 868 335"/>
                            <a:gd name="T119" fmla="*/ 868 h 1095"/>
                            <a:gd name="T120" fmla="+- 0 4067 3412"/>
                            <a:gd name="T121" fmla="*/ T120 w 1096"/>
                            <a:gd name="T122" fmla="+- 0 933 335"/>
                            <a:gd name="T123" fmla="*/ 933 h 1095"/>
                            <a:gd name="T124" fmla="+- 0 4135 3412"/>
                            <a:gd name="T125" fmla="*/ T124 w 1096"/>
                            <a:gd name="T126" fmla="+- 0 808 335"/>
                            <a:gd name="T127" fmla="*/ 808 h 1095"/>
                            <a:gd name="T128" fmla="+- 0 4212 3412"/>
                            <a:gd name="T129" fmla="*/ T128 w 1096"/>
                            <a:gd name="T130" fmla="+- 0 956 335"/>
                            <a:gd name="T131" fmla="*/ 956 h 1095"/>
                            <a:gd name="T132" fmla="+- 0 4237 3412"/>
                            <a:gd name="T133" fmla="*/ T132 w 1096"/>
                            <a:gd name="T134" fmla="+- 0 956 335"/>
                            <a:gd name="T135" fmla="*/ 956 h 1095"/>
                            <a:gd name="T136" fmla="+- 0 4264 3412"/>
                            <a:gd name="T137" fmla="*/ T136 w 1096"/>
                            <a:gd name="T138" fmla="+- 0 911 335"/>
                            <a:gd name="T139" fmla="*/ 911 h 1095"/>
                            <a:gd name="T140" fmla="+- 0 4275 3412"/>
                            <a:gd name="T141" fmla="*/ T140 w 1096"/>
                            <a:gd name="T142" fmla="+- 0 830 335"/>
                            <a:gd name="T143" fmla="*/ 830 h 1095"/>
                            <a:gd name="T144" fmla="+- 0 4469 3412"/>
                            <a:gd name="T145" fmla="*/ T144 w 1096"/>
                            <a:gd name="T146" fmla="+- 0 808 335"/>
                            <a:gd name="T147" fmla="*/ 808 h 1095"/>
                            <a:gd name="T148" fmla="+- 0 4508 3412"/>
                            <a:gd name="T149" fmla="*/ T148 w 1096"/>
                            <a:gd name="T150" fmla="+- 0 808 335"/>
                            <a:gd name="T151" fmla="*/ 808 h 1095"/>
                            <a:gd name="T152" fmla="+- 0 3945 3412"/>
                            <a:gd name="T153" fmla="*/ T152 w 1096"/>
                            <a:gd name="T154" fmla="+- 0 850 335"/>
                            <a:gd name="T155" fmla="*/ 850 h 1095"/>
                            <a:gd name="T156" fmla="+- 0 3942 3412"/>
                            <a:gd name="T157" fmla="*/ T156 w 1096"/>
                            <a:gd name="T158" fmla="+- 0 899 335"/>
                            <a:gd name="T159" fmla="*/ 899 h 1095"/>
                            <a:gd name="T160" fmla="+- 0 3986 3412"/>
                            <a:gd name="T161" fmla="*/ T160 w 1096"/>
                            <a:gd name="T162" fmla="+- 0 936 335"/>
                            <a:gd name="T163" fmla="*/ 936 h 1095"/>
                            <a:gd name="T164" fmla="+- 0 3968 3412"/>
                            <a:gd name="T165" fmla="*/ T164 w 1096"/>
                            <a:gd name="T166" fmla="+- 0 875 335"/>
                            <a:gd name="T167" fmla="*/ 875 h 1095"/>
                            <a:gd name="T168" fmla="+- 0 3984 3412"/>
                            <a:gd name="T169" fmla="*/ T168 w 1096"/>
                            <a:gd name="T170" fmla="+- 0 837 335"/>
                            <a:gd name="T171" fmla="*/ 837 h 1095"/>
                            <a:gd name="T172" fmla="+- 0 4305 3412"/>
                            <a:gd name="T173" fmla="*/ T172 w 1096"/>
                            <a:gd name="T174" fmla="+- 0 835 335"/>
                            <a:gd name="T175" fmla="*/ 835 h 1095"/>
                            <a:gd name="T176" fmla="+- 0 4292 3412"/>
                            <a:gd name="T177" fmla="*/ T176 w 1096"/>
                            <a:gd name="T178" fmla="+- 0 899 335"/>
                            <a:gd name="T179" fmla="*/ 899 h 1095"/>
                            <a:gd name="T180" fmla="+- 0 4319 3412"/>
                            <a:gd name="T181" fmla="*/ T180 w 1096"/>
                            <a:gd name="T182" fmla="+- 0 935 335"/>
                            <a:gd name="T183" fmla="*/ 935 h 1095"/>
                            <a:gd name="T184" fmla="+- 0 4403 3412"/>
                            <a:gd name="T185" fmla="*/ T184 w 1096"/>
                            <a:gd name="T186" fmla="+- 0 918 335"/>
                            <a:gd name="T187" fmla="*/ 918 h 1095"/>
                            <a:gd name="T188" fmla="+- 0 4335 3412"/>
                            <a:gd name="T189" fmla="*/ T188 w 1096"/>
                            <a:gd name="T190" fmla="+- 0 838 335"/>
                            <a:gd name="T191" fmla="*/ 838 h 1095"/>
                            <a:gd name="T192" fmla="+- 0 3618 3412"/>
                            <a:gd name="T193" fmla="*/ T192 w 1096"/>
                            <a:gd name="T194" fmla="+- 0 917 335"/>
                            <a:gd name="T195" fmla="*/ 917 h 1095"/>
                            <a:gd name="T196" fmla="+- 0 4163 3412"/>
                            <a:gd name="T197" fmla="*/ T196 w 1096"/>
                            <a:gd name="T198" fmla="+- 0 808 335"/>
                            <a:gd name="T199" fmla="*/ 808 h 1095"/>
                            <a:gd name="T200" fmla="+- 0 4440 3412"/>
                            <a:gd name="T201" fmla="*/ T200 w 1096"/>
                            <a:gd name="T202" fmla="+- 0 808 335"/>
                            <a:gd name="T203" fmla="*/ 808 h 1095"/>
                            <a:gd name="T204" fmla="+- 0 3860 3412"/>
                            <a:gd name="T205" fmla="*/ T204 w 1096"/>
                            <a:gd name="T206" fmla="+- 0 830 335"/>
                            <a:gd name="T207" fmla="*/ 830 h 1095"/>
                            <a:gd name="T208" fmla="+- 0 3829 3412"/>
                            <a:gd name="T209" fmla="*/ T208 w 1096"/>
                            <a:gd name="T210" fmla="+- 0 875 335"/>
                            <a:gd name="T211" fmla="*/ 875 h 1095"/>
                            <a:gd name="T212" fmla="+- 0 3860 3412"/>
                            <a:gd name="T213" fmla="*/ T212 w 1096"/>
                            <a:gd name="T214" fmla="+- 0 830 335"/>
                            <a:gd name="T215" fmla="*/ 830 h 1095"/>
                            <a:gd name="T216" fmla="+- 0 3647 3412"/>
                            <a:gd name="T217" fmla="*/ T216 w 1096"/>
                            <a:gd name="T218" fmla="+- 0 808 335"/>
                            <a:gd name="T219" fmla="*/ 808 h 1095"/>
                            <a:gd name="T220" fmla="+- 0 4341 3412"/>
                            <a:gd name="T221" fmla="*/ T220 w 1096"/>
                            <a:gd name="T222" fmla="+- 0 812 335"/>
                            <a:gd name="T223" fmla="*/ 812 h 1095"/>
                            <a:gd name="T224" fmla="+- 0 4381 3412"/>
                            <a:gd name="T225" fmla="*/ T224 w 1096"/>
                            <a:gd name="T226" fmla="+- 0 848 335"/>
                            <a:gd name="T227" fmla="*/ 848 h 1095"/>
                            <a:gd name="T228" fmla="+- 0 4318 3412"/>
                            <a:gd name="T229" fmla="*/ T228 w 1096"/>
                            <a:gd name="T230" fmla="+- 0 806 335"/>
                            <a:gd name="T231" fmla="*/ 806 h 1095"/>
                            <a:gd name="T232" fmla="+- 0 3998 3412"/>
                            <a:gd name="T233" fmla="*/ T232 w 1096"/>
                            <a:gd name="T234" fmla="+- 0 816 335"/>
                            <a:gd name="T235" fmla="*/ 816 h 1095"/>
                            <a:gd name="T236" fmla="+- 0 4038 3412"/>
                            <a:gd name="T237" fmla="*/ T236 w 1096"/>
                            <a:gd name="T238" fmla="+- 0 808 335"/>
                            <a:gd name="T239" fmla="*/ 808 h 1095"/>
                            <a:gd name="T240" fmla="+- 0 3778 3412"/>
                            <a:gd name="T241" fmla="*/ T240 w 1096"/>
                            <a:gd name="T242" fmla="+- 0 335 335"/>
                            <a:gd name="T243" fmla="*/ 335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96" h="1095">
                              <a:moveTo>
                                <a:pt x="731" y="730"/>
                              </a:moveTo>
                              <a:lnTo>
                                <a:pt x="366" y="730"/>
                              </a:lnTo>
                              <a:lnTo>
                                <a:pt x="366" y="1095"/>
                              </a:lnTo>
                              <a:lnTo>
                                <a:pt x="731" y="1095"/>
                              </a:lnTo>
                              <a:lnTo>
                                <a:pt x="731" y="730"/>
                              </a:lnTo>
                              <a:close/>
                              <a:moveTo>
                                <a:pt x="1096" y="365"/>
                              </a:moveTo>
                              <a:lnTo>
                                <a:pt x="0" y="365"/>
                              </a:lnTo>
                              <a:lnTo>
                                <a:pt x="0" y="730"/>
                              </a:lnTo>
                              <a:lnTo>
                                <a:pt x="1096" y="730"/>
                              </a:lnTo>
                              <a:lnTo>
                                <a:pt x="1096" y="624"/>
                              </a:lnTo>
                              <a:lnTo>
                                <a:pt x="554" y="624"/>
                              </a:lnTo>
                              <a:lnTo>
                                <a:pt x="544" y="621"/>
                              </a:lnTo>
                              <a:lnTo>
                                <a:pt x="53" y="621"/>
                              </a:lnTo>
                              <a:lnTo>
                                <a:pt x="53" y="473"/>
                              </a:lnTo>
                              <a:lnTo>
                                <a:pt x="398" y="473"/>
                              </a:lnTo>
                              <a:lnTo>
                                <a:pt x="399" y="473"/>
                              </a:lnTo>
                              <a:lnTo>
                                <a:pt x="409" y="473"/>
                              </a:lnTo>
                              <a:lnTo>
                                <a:pt x="419" y="472"/>
                              </a:lnTo>
                              <a:lnTo>
                                <a:pt x="551" y="472"/>
                              </a:lnTo>
                              <a:lnTo>
                                <a:pt x="556" y="471"/>
                              </a:lnTo>
                              <a:lnTo>
                                <a:pt x="1096" y="471"/>
                              </a:lnTo>
                              <a:lnTo>
                                <a:pt x="1096" y="365"/>
                              </a:lnTo>
                              <a:close/>
                              <a:moveTo>
                                <a:pt x="626" y="540"/>
                              </a:moveTo>
                              <a:lnTo>
                                <a:pt x="602" y="540"/>
                              </a:lnTo>
                              <a:lnTo>
                                <a:pt x="602" y="558"/>
                              </a:lnTo>
                              <a:lnTo>
                                <a:pt x="600" y="581"/>
                              </a:lnTo>
                              <a:lnTo>
                                <a:pt x="593" y="602"/>
                              </a:lnTo>
                              <a:lnTo>
                                <a:pt x="578" y="618"/>
                              </a:lnTo>
                              <a:lnTo>
                                <a:pt x="554" y="624"/>
                              </a:lnTo>
                              <a:lnTo>
                                <a:pt x="905" y="624"/>
                              </a:lnTo>
                              <a:lnTo>
                                <a:pt x="895" y="621"/>
                              </a:lnTo>
                              <a:lnTo>
                                <a:pt x="626" y="621"/>
                              </a:lnTo>
                              <a:lnTo>
                                <a:pt x="626" y="540"/>
                              </a:lnTo>
                              <a:close/>
                              <a:moveTo>
                                <a:pt x="991" y="583"/>
                              </a:moveTo>
                              <a:lnTo>
                                <a:pt x="933" y="583"/>
                              </a:lnTo>
                              <a:lnTo>
                                <a:pt x="947" y="603"/>
                              </a:lnTo>
                              <a:lnTo>
                                <a:pt x="939" y="612"/>
                              </a:lnTo>
                              <a:lnTo>
                                <a:pt x="929" y="618"/>
                              </a:lnTo>
                              <a:lnTo>
                                <a:pt x="918" y="622"/>
                              </a:lnTo>
                              <a:lnTo>
                                <a:pt x="905" y="624"/>
                              </a:lnTo>
                              <a:lnTo>
                                <a:pt x="1096" y="624"/>
                              </a:lnTo>
                              <a:lnTo>
                                <a:pt x="1096" y="621"/>
                              </a:lnTo>
                              <a:lnTo>
                                <a:pt x="991" y="621"/>
                              </a:lnTo>
                              <a:lnTo>
                                <a:pt x="991" y="583"/>
                              </a:lnTo>
                              <a:close/>
                              <a:moveTo>
                                <a:pt x="151" y="473"/>
                              </a:moveTo>
                              <a:lnTo>
                                <a:pt x="125" y="473"/>
                              </a:lnTo>
                              <a:lnTo>
                                <a:pt x="125" y="497"/>
                              </a:lnTo>
                              <a:lnTo>
                                <a:pt x="82" y="497"/>
                              </a:lnTo>
                              <a:lnTo>
                                <a:pt x="82" y="533"/>
                              </a:lnTo>
                              <a:lnTo>
                                <a:pt x="121" y="533"/>
                              </a:lnTo>
                              <a:lnTo>
                                <a:pt x="121" y="557"/>
                              </a:lnTo>
                              <a:lnTo>
                                <a:pt x="82" y="557"/>
                              </a:lnTo>
                              <a:lnTo>
                                <a:pt x="82" y="598"/>
                              </a:lnTo>
                              <a:lnTo>
                                <a:pt x="127" y="598"/>
                              </a:lnTo>
                              <a:lnTo>
                                <a:pt x="127" y="621"/>
                              </a:lnTo>
                              <a:lnTo>
                                <a:pt x="151" y="621"/>
                              </a:lnTo>
                              <a:lnTo>
                                <a:pt x="151" y="473"/>
                              </a:lnTo>
                              <a:close/>
                              <a:moveTo>
                                <a:pt x="178" y="526"/>
                              </a:moveTo>
                              <a:lnTo>
                                <a:pt x="178" y="621"/>
                              </a:lnTo>
                              <a:lnTo>
                                <a:pt x="235" y="621"/>
                              </a:lnTo>
                              <a:lnTo>
                                <a:pt x="235" y="582"/>
                              </a:lnTo>
                              <a:lnTo>
                                <a:pt x="206" y="582"/>
                              </a:lnTo>
                              <a:lnTo>
                                <a:pt x="178" y="526"/>
                              </a:lnTo>
                              <a:close/>
                              <a:moveTo>
                                <a:pt x="291" y="473"/>
                              </a:moveTo>
                              <a:lnTo>
                                <a:pt x="262" y="473"/>
                              </a:lnTo>
                              <a:lnTo>
                                <a:pt x="262" y="621"/>
                              </a:lnTo>
                              <a:lnTo>
                                <a:pt x="291" y="621"/>
                              </a:lnTo>
                              <a:lnTo>
                                <a:pt x="291" y="473"/>
                              </a:lnTo>
                              <a:close/>
                              <a:moveTo>
                                <a:pt x="398" y="473"/>
                              </a:moveTo>
                              <a:lnTo>
                                <a:pt x="363" y="473"/>
                              </a:lnTo>
                              <a:lnTo>
                                <a:pt x="363" y="497"/>
                              </a:lnTo>
                              <a:lnTo>
                                <a:pt x="320" y="497"/>
                              </a:lnTo>
                              <a:lnTo>
                                <a:pt x="320" y="533"/>
                              </a:lnTo>
                              <a:lnTo>
                                <a:pt x="359" y="533"/>
                              </a:lnTo>
                              <a:lnTo>
                                <a:pt x="359" y="557"/>
                              </a:lnTo>
                              <a:lnTo>
                                <a:pt x="320" y="557"/>
                              </a:lnTo>
                              <a:lnTo>
                                <a:pt x="320" y="598"/>
                              </a:lnTo>
                              <a:lnTo>
                                <a:pt x="365" y="598"/>
                              </a:lnTo>
                              <a:lnTo>
                                <a:pt x="365" y="621"/>
                              </a:lnTo>
                              <a:lnTo>
                                <a:pt x="388" y="621"/>
                              </a:lnTo>
                              <a:lnTo>
                                <a:pt x="388" y="474"/>
                              </a:lnTo>
                              <a:lnTo>
                                <a:pt x="398" y="473"/>
                              </a:lnTo>
                              <a:close/>
                              <a:moveTo>
                                <a:pt x="436" y="563"/>
                              </a:moveTo>
                              <a:lnTo>
                                <a:pt x="417" y="563"/>
                              </a:lnTo>
                              <a:lnTo>
                                <a:pt x="417" y="621"/>
                              </a:lnTo>
                              <a:lnTo>
                                <a:pt x="451" y="621"/>
                              </a:lnTo>
                              <a:lnTo>
                                <a:pt x="436" y="565"/>
                              </a:lnTo>
                              <a:lnTo>
                                <a:pt x="436" y="563"/>
                              </a:lnTo>
                              <a:close/>
                              <a:moveTo>
                                <a:pt x="551" y="472"/>
                              </a:moveTo>
                              <a:lnTo>
                                <a:pt x="430" y="472"/>
                              </a:lnTo>
                              <a:lnTo>
                                <a:pt x="450" y="475"/>
                              </a:lnTo>
                              <a:lnTo>
                                <a:pt x="466" y="483"/>
                              </a:lnTo>
                              <a:lnTo>
                                <a:pt x="476" y="497"/>
                              </a:lnTo>
                              <a:lnTo>
                                <a:pt x="479" y="515"/>
                              </a:lnTo>
                              <a:lnTo>
                                <a:pt x="479" y="518"/>
                              </a:lnTo>
                              <a:lnTo>
                                <a:pt x="478" y="531"/>
                              </a:lnTo>
                              <a:lnTo>
                                <a:pt x="474" y="541"/>
                              </a:lnTo>
                              <a:lnTo>
                                <a:pt x="467" y="549"/>
                              </a:lnTo>
                              <a:lnTo>
                                <a:pt x="458" y="554"/>
                              </a:lnTo>
                              <a:lnTo>
                                <a:pt x="461" y="555"/>
                              </a:lnTo>
                              <a:lnTo>
                                <a:pt x="462" y="558"/>
                              </a:lnTo>
                              <a:lnTo>
                                <a:pt x="463" y="561"/>
                              </a:lnTo>
                              <a:lnTo>
                                <a:pt x="481" y="621"/>
                              </a:lnTo>
                              <a:lnTo>
                                <a:pt x="544" y="621"/>
                              </a:lnTo>
                              <a:lnTo>
                                <a:pt x="528" y="617"/>
                              </a:lnTo>
                              <a:lnTo>
                                <a:pt x="511" y="599"/>
                              </a:lnTo>
                              <a:lnTo>
                                <a:pt x="502" y="575"/>
                              </a:lnTo>
                              <a:lnTo>
                                <a:pt x="499" y="549"/>
                              </a:lnTo>
                              <a:lnTo>
                                <a:pt x="499" y="548"/>
                              </a:lnTo>
                              <a:lnTo>
                                <a:pt x="502" y="520"/>
                              </a:lnTo>
                              <a:lnTo>
                                <a:pt x="512" y="496"/>
                              </a:lnTo>
                              <a:lnTo>
                                <a:pt x="512" y="495"/>
                              </a:lnTo>
                              <a:lnTo>
                                <a:pt x="529" y="478"/>
                              </a:lnTo>
                              <a:lnTo>
                                <a:pt x="551" y="472"/>
                              </a:lnTo>
                              <a:close/>
                              <a:moveTo>
                                <a:pt x="723" y="473"/>
                              </a:moveTo>
                              <a:lnTo>
                                <a:pt x="698" y="473"/>
                              </a:lnTo>
                              <a:lnTo>
                                <a:pt x="698" y="497"/>
                              </a:lnTo>
                              <a:lnTo>
                                <a:pt x="655" y="497"/>
                              </a:lnTo>
                              <a:lnTo>
                                <a:pt x="655" y="533"/>
                              </a:lnTo>
                              <a:lnTo>
                                <a:pt x="694" y="533"/>
                              </a:lnTo>
                              <a:lnTo>
                                <a:pt x="694" y="557"/>
                              </a:lnTo>
                              <a:lnTo>
                                <a:pt x="655" y="557"/>
                              </a:lnTo>
                              <a:lnTo>
                                <a:pt x="655" y="598"/>
                              </a:lnTo>
                              <a:lnTo>
                                <a:pt x="700" y="598"/>
                              </a:lnTo>
                              <a:lnTo>
                                <a:pt x="700" y="621"/>
                              </a:lnTo>
                              <a:lnTo>
                                <a:pt x="723" y="621"/>
                              </a:lnTo>
                              <a:lnTo>
                                <a:pt x="723" y="473"/>
                              </a:lnTo>
                              <a:close/>
                              <a:moveTo>
                                <a:pt x="752" y="530"/>
                              </a:moveTo>
                              <a:lnTo>
                                <a:pt x="751" y="530"/>
                              </a:lnTo>
                              <a:lnTo>
                                <a:pt x="751" y="621"/>
                              </a:lnTo>
                              <a:lnTo>
                                <a:pt x="800" y="621"/>
                              </a:lnTo>
                              <a:lnTo>
                                <a:pt x="752" y="530"/>
                              </a:lnTo>
                              <a:close/>
                              <a:moveTo>
                                <a:pt x="897" y="473"/>
                              </a:moveTo>
                              <a:lnTo>
                                <a:pt x="825" y="473"/>
                              </a:lnTo>
                              <a:lnTo>
                                <a:pt x="825" y="621"/>
                              </a:lnTo>
                              <a:lnTo>
                                <a:pt x="895" y="621"/>
                              </a:lnTo>
                              <a:lnTo>
                                <a:pt x="879" y="618"/>
                              </a:lnTo>
                              <a:lnTo>
                                <a:pt x="862" y="601"/>
                              </a:lnTo>
                              <a:lnTo>
                                <a:pt x="852" y="576"/>
                              </a:lnTo>
                              <a:lnTo>
                                <a:pt x="850" y="548"/>
                              </a:lnTo>
                              <a:lnTo>
                                <a:pt x="853" y="520"/>
                              </a:lnTo>
                              <a:lnTo>
                                <a:pt x="862" y="495"/>
                              </a:lnTo>
                              <a:lnTo>
                                <a:pt x="863" y="495"/>
                              </a:lnTo>
                              <a:lnTo>
                                <a:pt x="880" y="478"/>
                              </a:lnTo>
                              <a:lnTo>
                                <a:pt x="897" y="473"/>
                              </a:lnTo>
                              <a:close/>
                              <a:moveTo>
                                <a:pt x="1096" y="473"/>
                              </a:moveTo>
                              <a:lnTo>
                                <a:pt x="1057" y="473"/>
                              </a:lnTo>
                              <a:lnTo>
                                <a:pt x="1020" y="565"/>
                              </a:lnTo>
                              <a:lnTo>
                                <a:pt x="1020" y="621"/>
                              </a:lnTo>
                              <a:lnTo>
                                <a:pt x="1096" y="621"/>
                              </a:lnTo>
                              <a:lnTo>
                                <a:pt x="1096" y="473"/>
                              </a:lnTo>
                              <a:close/>
                              <a:moveTo>
                                <a:pt x="567" y="495"/>
                              </a:moveTo>
                              <a:lnTo>
                                <a:pt x="555" y="495"/>
                              </a:lnTo>
                              <a:lnTo>
                                <a:pt x="541" y="501"/>
                              </a:lnTo>
                              <a:lnTo>
                                <a:pt x="533" y="515"/>
                              </a:lnTo>
                              <a:lnTo>
                                <a:pt x="530" y="532"/>
                              </a:lnTo>
                              <a:lnTo>
                                <a:pt x="529" y="548"/>
                              </a:lnTo>
                              <a:lnTo>
                                <a:pt x="529" y="561"/>
                              </a:lnTo>
                              <a:lnTo>
                                <a:pt x="530" y="564"/>
                              </a:lnTo>
                              <a:lnTo>
                                <a:pt x="532" y="581"/>
                              </a:lnTo>
                              <a:lnTo>
                                <a:pt x="540" y="595"/>
                              </a:lnTo>
                              <a:lnTo>
                                <a:pt x="554" y="601"/>
                              </a:lnTo>
                              <a:lnTo>
                                <a:pt x="574" y="601"/>
                              </a:lnTo>
                              <a:lnTo>
                                <a:pt x="576" y="584"/>
                              </a:lnTo>
                              <a:lnTo>
                                <a:pt x="576" y="563"/>
                              </a:lnTo>
                              <a:lnTo>
                                <a:pt x="556" y="563"/>
                              </a:lnTo>
                              <a:lnTo>
                                <a:pt x="556" y="540"/>
                              </a:lnTo>
                              <a:lnTo>
                                <a:pt x="626" y="540"/>
                              </a:lnTo>
                              <a:lnTo>
                                <a:pt x="626" y="510"/>
                              </a:lnTo>
                              <a:lnTo>
                                <a:pt x="579" y="510"/>
                              </a:lnTo>
                              <a:lnTo>
                                <a:pt x="572" y="502"/>
                              </a:lnTo>
                              <a:lnTo>
                                <a:pt x="567" y="495"/>
                              </a:lnTo>
                              <a:close/>
                              <a:moveTo>
                                <a:pt x="917" y="495"/>
                              </a:moveTo>
                              <a:lnTo>
                                <a:pt x="906" y="495"/>
                              </a:lnTo>
                              <a:lnTo>
                                <a:pt x="893" y="500"/>
                              </a:lnTo>
                              <a:lnTo>
                                <a:pt x="885" y="512"/>
                              </a:lnTo>
                              <a:lnTo>
                                <a:pt x="881" y="528"/>
                              </a:lnTo>
                              <a:lnTo>
                                <a:pt x="879" y="548"/>
                              </a:lnTo>
                              <a:lnTo>
                                <a:pt x="880" y="564"/>
                              </a:lnTo>
                              <a:lnTo>
                                <a:pt x="881" y="565"/>
                              </a:lnTo>
                              <a:lnTo>
                                <a:pt x="884" y="581"/>
                              </a:lnTo>
                              <a:lnTo>
                                <a:pt x="893" y="594"/>
                              </a:lnTo>
                              <a:lnTo>
                                <a:pt x="907" y="600"/>
                              </a:lnTo>
                              <a:lnTo>
                                <a:pt x="919" y="600"/>
                              </a:lnTo>
                              <a:lnTo>
                                <a:pt x="925" y="592"/>
                              </a:lnTo>
                              <a:lnTo>
                                <a:pt x="933" y="583"/>
                              </a:lnTo>
                              <a:lnTo>
                                <a:pt x="991" y="583"/>
                              </a:lnTo>
                              <a:lnTo>
                                <a:pt x="991" y="566"/>
                              </a:lnTo>
                              <a:lnTo>
                                <a:pt x="969" y="513"/>
                              </a:lnTo>
                              <a:lnTo>
                                <a:pt x="929" y="513"/>
                              </a:lnTo>
                              <a:lnTo>
                                <a:pt x="923" y="503"/>
                              </a:lnTo>
                              <a:lnTo>
                                <a:pt x="917" y="495"/>
                              </a:lnTo>
                              <a:close/>
                              <a:moveTo>
                                <a:pt x="235" y="526"/>
                              </a:moveTo>
                              <a:lnTo>
                                <a:pt x="234" y="526"/>
                              </a:lnTo>
                              <a:lnTo>
                                <a:pt x="206" y="582"/>
                              </a:lnTo>
                              <a:lnTo>
                                <a:pt x="235" y="582"/>
                              </a:lnTo>
                              <a:lnTo>
                                <a:pt x="235" y="526"/>
                              </a:lnTo>
                              <a:close/>
                              <a:moveTo>
                                <a:pt x="797" y="473"/>
                              </a:moveTo>
                              <a:lnTo>
                                <a:pt x="751" y="473"/>
                              </a:lnTo>
                              <a:lnTo>
                                <a:pt x="796" y="561"/>
                              </a:lnTo>
                              <a:lnTo>
                                <a:pt x="797" y="561"/>
                              </a:lnTo>
                              <a:lnTo>
                                <a:pt x="797" y="473"/>
                              </a:lnTo>
                              <a:close/>
                              <a:moveTo>
                                <a:pt x="1028" y="473"/>
                              </a:moveTo>
                              <a:lnTo>
                                <a:pt x="983" y="473"/>
                              </a:lnTo>
                              <a:lnTo>
                                <a:pt x="1006" y="541"/>
                              </a:lnTo>
                              <a:lnTo>
                                <a:pt x="1028" y="473"/>
                              </a:lnTo>
                              <a:close/>
                              <a:moveTo>
                                <a:pt x="448" y="495"/>
                              </a:moveTo>
                              <a:lnTo>
                                <a:pt x="426" y="495"/>
                              </a:lnTo>
                              <a:lnTo>
                                <a:pt x="422" y="495"/>
                              </a:lnTo>
                              <a:lnTo>
                                <a:pt x="417" y="496"/>
                              </a:lnTo>
                              <a:lnTo>
                                <a:pt x="417" y="540"/>
                              </a:lnTo>
                              <a:lnTo>
                                <a:pt x="446" y="540"/>
                              </a:lnTo>
                              <a:lnTo>
                                <a:pt x="452" y="534"/>
                              </a:lnTo>
                              <a:lnTo>
                                <a:pt x="452" y="505"/>
                              </a:lnTo>
                              <a:lnTo>
                                <a:pt x="448" y="495"/>
                              </a:lnTo>
                              <a:close/>
                              <a:moveTo>
                                <a:pt x="235" y="473"/>
                              </a:moveTo>
                              <a:lnTo>
                                <a:pt x="177" y="473"/>
                              </a:lnTo>
                              <a:lnTo>
                                <a:pt x="206" y="530"/>
                              </a:lnTo>
                              <a:lnTo>
                                <a:pt x="235" y="473"/>
                              </a:lnTo>
                              <a:close/>
                              <a:moveTo>
                                <a:pt x="1096" y="471"/>
                              </a:moveTo>
                              <a:lnTo>
                                <a:pt x="906" y="471"/>
                              </a:lnTo>
                              <a:lnTo>
                                <a:pt x="918" y="472"/>
                              </a:lnTo>
                              <a:lnTo>
                                <a:pt x="929" y="477"/>
                              </a:lnTo>
                              <a:lnTo>
                                <a:pt x="938" y="483"/>
                              </a:lnTo>
                              <a:lnTo>
                                <a:pt x="946" y="492"/>
                              </a:lnTo>
                              <a:lnTo>
                                <a:pt x="929" y="513"/>
                              </a:lnTo>
                              <a:lnTo>
                                <a:pt x="969" y="513"/>
                              </a:lnTo>
                              <a:lnTo>
                                <a:pt x="952" y="473"/>
                              </a:lnTo>
                              <a:lnTo>
                                <a:pt x="1096" y="473"/>
                              </a:lnTo>
                              <a:lnTo>
                                <a:pt x="1096" y="471"/>
                              </a:lnTo>
                              <a:close/>
                              <a:moveTo>
                                <a:pt x="906" y="471"/>
                              </a:moveTo>
                              <a:lnTo>
                                <a:pt x="556" y="471"/>
                              </a:lnTo>
                              <a:lnTo>
                                <a:pt x="567" y="472"/>
                              </a:lnTo>
                              <a:lnTo>
                                <a:pt x="577" y="476"/>
                              </a:lnTo>
                              <a:lnTo>
                                <a:pt x="586" y="481"/>
                              </a:lnTo>
                              <a:lnTo>
                                <a:pt x="595" y="489"/>
                              </a:lnTo>
                              <a:lnTo>
                                <a:pt x="579" y="510"/>
                              </a:lnTo>
                              <a:lnTo>
                                <a:pt x="626" y="510"/>
                              </a:lnTo>
                              <a:lnTo>
                                <a:pt x="626" y="473"/>
                              </a:lnTo>
                              <a:lnTo>
                                <a:pt x="897" y="473"/>
                              </a:lnTo>
                              <a:lnTo>
                                <a:pt x="906" y="471"/>
                              </a:lnTo>
                              <a:close/>
                              <a:moveTo>
                                <a:pt x="731" y="0"/>
                              </a:moveTo>
                              <a:lnTo>
                                <a:pt x="366" y="0"/>
                              </a:lnTo>
                              <a:lnTo>
                                <a:pt x="366" y="365"/>
                              </a:lnTo>
                              <a:lnTo>
                                <a:pt x="731" y="365"/>
                              </a:lnTo>
                              <a:lnTo>
                                <a:pt x="731" y="0"/>
                              </a:lnTo>
                              <a:close/>
                            </a:path>
                          </a:pathLst>
                        </a:custGeom>
                        <a:solidFill>
                          <a:srgbClr val="003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A9DA6" id="Freeform 29" o:spid="_x0000_s1026" style="position:absolute;margin-left:307.25pt;margin-top:47.3pt;width:54.8pt;height:54.7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6,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" path="m731,730r-365,l366,1095r365,l731,730xm1096,365l,365,,730r1096,l1096,624r-542,l544,621r-491,l53,473r345,l399,473r10,l419,472r132,l556,471r540,l1096,365xm626,540r-24,l602,558r-2,23l593,602r-15,16l554,624r351,l895,621r-269,l626,540xm991,583r-58,l947,603r-8,9l929,618r-11,4l905,624r191,l1096,621r-105,l991,583xm151,473r-26,l125,497r-43,l82,533r39,l121,557r-39,l82,598r45,l127,621r24,l151,473xm178,526r,95l235,621r,-39l206,582,178,526xm291,473r-29,l262,621r29,l291,473xm398,473r-35,l363,497r-43,l320,533r39,l359,557r-39,l320,598r45,l365,621r23,l388,474r10,-1xm436,563r-19,l417,621r34,l436,565r,-2xm551,472r-121,l450,475r16,8l476,497r3,18l479,518r-1,13l474,541r-7,8l458,554r3,1l462,558r1,3l481,621r63,l528,617,511,599r-9,-24l499,549r,-1l502,520r10,-24l512,495r17,-17l551,472xm723,473r-25,l698,497r-43,l655,533r39,l694,557r-39,l655,598r45,l700,621r23,l723,473xm752,530r-1,l751,621r49,l752,530xm897,473r-72,l825,621r70,l879,618,862,601,852,576r-2,-28l853,520r9,-25l863,495r17,-17l897,473xm1096,473r-39,l1020,565r,56l1096,621r,-148xm567,495r-12,l541,501r-8,14l530,532r-1,16l529,561r1,3l532,581r8,14l554,601r20,l576,584r,-21l556,563r,-23l626,540r,-30l579,510r-7,-8l567,495xm917,495r-11,l893,500r-8,12l881,528r-2,20l880,564r1,1l884,581r9,13l907,600r12,l925,592r8,-9l991,583r,-17l969,513r-40,l923,503r-6,-8xm235,526r-1,l206,582r29,l235,526xm797,473r-46,l796,561r1,l797,473xm1028,473r-45,l1006,541r22,-68xm448,495r-22,l422,495r-5,1l417,540r29,l452,534r,-29l448,495xm235,473r-58,l206,530r29,-57xm1096,471r-190,l918,472r11,5l938,483r8,9l929,513r40,l952,473r144,l1096,471xm906,471r-350,l567,472r10,4l586,481r9,8l579,510r47,l626,473r271,l906,471xm731,l366,r,365l731,365,731,xe" fillcolor="#00395d" stroked="f">
                <v:path arrowok="t" o:connecttype="custom" o:connectlocs="464185,908050;0,676275;345440,607060;253365,513080;353060,511810;382270,555625;367030,605155;397510,607060;601345,595630;574675,608965;629285,582930;52070,528320;52070,566420;95885,607060;149225,607060;184785,513080;184785,513080;203200,528320;203200,566420;246380,607060;264795,570230;276860,570230;295910,519430;303530,549910;290830,564515;305435,607060;318770,577850;325120,527685;459105,513080;415925,551180;415925,592455;459105,513080;508000,607060;523875,607060;541020,578485;548005,527050;671195,513080;695960,513080;338455,539750;336550,570865;364490,594360;353060,555625;363220,531495;567055,530225;558800,570865;575945,593725;629285,582930;586105,532130;130810,582295;476885,513080;652780,513080;284480,527050;264795,555625;284480,527050;149225,513080;589915,515620;615315,538480;575310,511810;372110,518160;397510,513080;232410,212725" o:connectangles="0,0,0,0,0,0,0,0,0,0,0,0,0,0,0,0,0,0,0,0,0,0,0,0,0,0,0,0,0,0,0,0,0,0,0,0,0,0,0,0,0,0,0,0,0,0,0,0,0,0,0,0,0,0,0,0,0,0,0,0,0"/>
                <w10:wrap type="topAndBottom" anchorx="page"/>
              </v:shape>
            </w:pict>
          </mc:Fallback>
        </mc:AlternateContent>
      </w:r>
    </w:p>
    <w:p w14:paraId="6A8D2F18" w14:textId="77777777" w:rsidR="00CD3A55" w:rsidRPr="00E54A68" w:rsidRDefault="00CD3A55" w:rsidP="00E54A68">
      <w:pPr>
        <w:pStyle w:val="Heading2"/>
        <w:spacing w:before="0" w:after="120"/>
        <w:ind w:left="0"/>
        <w:jc w:val="center"/>
        <w:rPr>
          <w:rFonts w:ascii="Helvetica" w:hAnsi="Helvetica" w:cs="Helvetica"/>
          <w:sz w:val="22"/>
          <w:szCs w:val="22"/>
        </w:rPr>
      </w:pPr>
      <w:bookmarkStart w:id="15" w:name="_Referrals_and_Prior"/>
      <w:bookmarkEnd w:id="15"/>
      <w:r w:rsidRPr="00E54A68">
        <w:rPr>
          <w:rFonts w:ascii="Helvetica" w:hAnsi="Helvetica" w:cs="Helvetica"/>
          <w:sz w:val="22"/>
          <w:szCs w:val="22"/>
        </w:rPr>
        <w:lastRenderedPageBreak/>
        <w:t>Referrals and Prior Authorizations</w:t>
      </w:r>
    </w:p>
    <w:p w14:paraId="713D521F" w14:textId="0AB4D15E" w:rsidR="00562E18" w:rsidRPr="00E54A68" w:rsidRDefault="00562E18" w:rsidP="00E54A68">
      <w:pPr>
        <w:pStyle w:val="BodyText"/>
        <w:spacing w:after="120"/>
        <w:ind w:left="200" w:right="186"/>
        <w:rPr>
          <w:rFonts w:ascii="Helvetica" w:hAnsi="Helvetica" w:cs="Helvetica"/>
        </w:rPr>
      </w:pPr>
      <w:r w:rsidRPr="00E54A68">
        <w:rPr>
          <w:rFonts w:ascii="Helvetica" w:hAnsi="Helvetica" w:cs="Helvetica"/>
        </w:rPr>
        <w:t>Some health plans, mainly Health Maintenance Organizations (HMOs)</w:t>
      </w:r>
      <w:r w:rsidR="00325D5B" w:rsidRPr="00E54A68">
        <w:rPr>
          <w:rFonts w:ascii="Helvetica" w:hAnsi="Helvetica" w:cs="Helvetica"/>
        </w:rPr>
        <w:t>,</w:t>
      </w:r>
      <w:r w:rsidRPr="00E54A68">
        <w:rPr>
          <w:rFonts w:ascii="Helvetica" w:hAnsi="Helvetica" w:cs="Helvetica"/>
        </w:rPr>
        <w:t xml:space="preserve"> </w:t>
      </w:r>
      <w:r w:rsidRPr="00E54A68">
        <w:rPr>
          <w:rFonts w:ascii="Helvetica" w:hAnsi="Helvetica" w:cs="Helvetica"/>
          <w:b/>
        </w:rPr>
        <w:t>require</w:t>
      </w:r>
      <w:r w:rsidRPr="00E54A68">
        <w:rPr>
          <w:rFonts w:ascii="Helvetica" w:hAnsi="Helvetica" w:cs="Helvetica"/>
        </w:rPr>
        <w:t xml:space="preserve"> a </w:t>
      </w:r>
      <w:r w:rsidRPr="00E54A68">
        <w:rPr>
          <w:rFonts w:ascii="Helvetica" w:hAnsi="Helvetica" w:cs="Helvetica"/>
          <w:i/>
        </w:rPr>
        <w:t>referral</w:t>
      </w:r>
      <w:r w:rsidRPr="00E54A68">
        <w:rPr>
          <w:rFonts w:ascii="Helvetica" w:hAnsi="Helvetica" w:cs="Helvetica"/>
        </w:rPr>
        <w:t xml:space="preserve"> </w:t>
      </w:r>
      <w:r w:rsidR="008D1855" w:rsidRPr="00E54A68">
        <w:rPr>
          <w:rFonts w:ascii="Helvetica" w:hAnsi="Helvetica" w:cs="Helvetica"/>
        </w:rPr>
        <w:t xml:space="preserve">before you get </w:t>
      </w:r>
      <w:r w:rsidRPr="00E54A68">
        <w:rPr>
          <w:rFonts w:ascii="Helvetica" w:hAnsi="Helvetica" w:cs="Helvetica"/>
        </w:rPr>
        <w:t xml:space="preserve">care from </w:t>
      </w:r>
      <w:r w:rsidR="008D1855" w:rsidRPr="00E54A68">
        <w:rPr>
          <w:rFonts w:ascii="Helvetica" w:hAnsi="Helvetica" w:cs="Helvetica"/>
        </w:rPr>
        <w:t>some</w:t>
      </w:r>
      <w:r w:rsidRPr="00E54A68">
        <w:rPr>
          <w:rFonts w:ascii="Helvetica" w:hAnsi="Helvetica" w:cs="Helvetica"/>
        </w:rPr>
        <w:t xml:space="preserve"> providers.</w:t>
      </w:r>
      <w:r w:rsidR="00D42D3B" w:rsidRPr="00E54A68">
        <w:rPr>
          <w:rFonts w:ascii="Helvetica" w:hAnsi="Helvetica" w:cs="Helvetica"/>
        </w:rPr>
        <w:t xml:space="preserve"> </w:t>
      </w:r>
      <w:r w:rsidRPr="00E54A68">
        <w:rPr>
          <w:rFonts w:ascii="Helvetica" w:hAnsi="Helvetica" w:cs="Helvetica"/>
        </w:rPr>
        <w:t>A referral is a</w:t>
      </w:r>
      <w:r w:rsidR="0057520A">
        <w:rPr>
          <w:rFonts w:ascii="Helvetica" w:hAnsi="Helvetica" w:cs="Helvetica"/>
        </w:rPr>
        <w:t>n</w:t>
      </w:r>
      <w:r w:rsidRPr="00E54A68">
        <w:rPr>
          <w:rFonts w:ascii="Helvetica" w:hAnsi="Helvetica" w:cs="Helvetica"/>
        </w:rPr>
        <w:t xml:space="preserve"> order from your </w:t>
      </w:r>
      <w:r w:rsidR="00120F09" w:rsidRPr="00E54A68">
        <w:rPr>
          <w:rFonts w:ascii="Helvetica" w:hAnsi="Helvetica" w:cs="Helvetica"/>
        </w:rPr>
        <w:t>Primary Care Provider</w:t>
      </w:r>
      <w:r w:rsidRPr="00E54A68">
        <w:rPr>
          <w:rFonts w:ascii="Helvetica" w:hAnsi="Helvetica" w:cs="Helvetica"/>
        </w:rPr>
        <w:t xml:space="preserve"> for you to see a specialist or get certain medical services. If you don’t get a referral first, the plan may not pay </w:t>
      </w:r>
      <w:r w:rsidR="00A860F5">
        <w:rPr>
          <w:rFonts w:ascii="Helvetica" w:hAnsi="Helvetica" w:cs="Helvetica"/>
          <w:b/>
        </w:rPr>
        <w:t xml:space="preserve">any </w:t>
      </w:r>
      <w:r w:rsidR="00A860F5">
        <w:rPr>
          <w:rFonts w:ascii="Helvetica" w:hAnsi="Helvetica" w:cs="Helvetica"/>
        </w:rPr>
        <w:t xml:space="preserve">of the costs of </w:t>
      </w:r>
      <w:r w:rsidRPr="00E54A68">
        <w:rPr>
          <w:rFonts w:ascii="Helvetica" w:hAnsi="Helvetica" w:cs="Helvetica"/>
        </w:rPr>
        <w:t>the services.</w:t>
      </w:r>
    </w:p>
    <w:p w14:paraId="45549392" w14:textId="2668C406" w:rsidR="001F2969" w:rsidRPr="00E54A68" w:rsidRDefault="00A11D50" w:rsidP="00E54A68">
      <w:pPr>
        <w:pStyle w:val="BodyText"/>
        <w:spacing w:after="120"/>
        <w:ind w:left="200" w:right="186"/>
        <w:rPr>
          <w:rFonts w:ascii="Helvetica" w:hAnsi="Helvetica" w:cs="Helvetica"/>
        </w:rPr>
      </w:pPr>
      <w:r w:rsidRPr="00E54A68">
        <w:rPr>
          <w:rFonts w:ascii="Helvetica" w:hAnsi="Helvetica" w:cs="Helvetica"/>
        </w:rPr>
        <w:t>Other types</w:t>
      </w:r>
      <w:r w:rsidR="00562E18" w:rsidRPr="00E54A68">
        <w:rPr>
          <w:rFonts w:ascii="Helvetica" w:hAnsi="Helvetica" w:cs="Helvetica"/>
        </w:rPr>
        <w:t xml:space="preserve"> of health plans, not just HMOs, may require </w:t>
      </w:r>
      <w:r w:rsidR="00562E18" w:rsidRPr="00E54A68">
        <w:rPr>
          <w:rFonts w:ascii="Helvetica" w:hAnsi="Helvetica" w:cs="Helvetica"/>
          <w:i/>
        </w:rPr>
        <w:t>prior authorization</w:t>
      </w:r>
      <w:r w:rsidR="00562E18" w:rsidRPr="00E54A68">
        <w:rPr>
          <w:rFonts w:ascii="Helvetica" w:hAnsi="Helvetica" w:cs="Helvetica"/>
        </w:rPr>
        <w:t xml:space="preserve"> for some services.</w:t>
      </w:r>
      <w:r w:rsidR="00D42D3B" w:rsidRPr="00E54A68">
        <w:rPr>
          <w:rFonts w:ascii="Helvetica" w:hAnsi="Helvetica" w:cs="Helvetica"/>
        </w:rPr>
        <w:t xml:space="preserve"> </w:t>
      </w:r>
      <w:r w:rsidR="001F2969" w:rsidRPr="00E54A68">
        <w:rPr>
          <w:rFonts w:ascii="Helvetica" w:hAnsi="Helvetica" w:cs="Helvetica"/>
        </w:rPr>
        <w:t xml:space="preserve">If you need a special treatment, service, or medical equipment, you </w:t>
      </w:r>
      <w:r w:rsidR="00562E18" w:rsidRPr="00E54A68">
        <w:rPr>
          <w:rFonts w:ascii="Helvetica" w:hAnsi="Helvetica" w:cs="Helvetica"/>
        </w:rPr>
        <w:t xml:space="preserve">may </w:t>
      </w:r>
      <w:r w:rsidR="001F2969" w:rsidRPr="00E54A68">
        <w:rPr>
          <w:rFonts w:ascii="Helvetica" w:hAnsi="Helvetica" w:cs="Helvetica"/>
        </w:rPr>
        <w:t xml:space="preserve">need to get approval </w:t>
      </w:r>
      <w:r w:rsidRPr="00E54A68">
        <w:rPr>
          <w:rFonts w:ascii="Helvetica" w:hAnsi="Helvetica" w:cs="Helvetica"/>
        </w:rPr>
        <w:t>first</w:t>
      </w:r>
      <w:r w:rsidR="001F2969" w:rsidRPr="00E54A68">
        <w:rPr>
          <w:rFonts w:ascii="Helvetica" w:hAnsi="Helvetica" w:cs="Helvetica"/>
        </w:rPr>
        <w:t xml:space="preserve"> from </w:t>
      </w:r>
      <w:r w:rsidR="00562E18" w:rsidRPr="00E54A68">
        <w:rPr>
          <w:rFonts w:ascii="Helvetica" w:hAnsi="Helvetica" w:cs="Helvetica"/>
        </w:rPr>
        <w:t>your</w:t>
      </w:r>
      <w:r w:rsidR="001F2969" w:rsidRPr="00E54A68">
        <w:rPr>
          <w:rFonts w:ascii="Helvetica" w:hAnsi="Helvetica" w:cs="Helvetica"/>
        </w:rPr>
        <w:t xml:space="preserve"> </w:t>
      </w:r>
      <w:r w:rsidR="008D1855" w:rsidRPr="00E54A68">
        <w:rPr>
          <w:rFonts w:ascii="Helvetica" w:hAnsi="Helvetica" w:cs="Helvetica"/>
        </w:rPr>
        <w:t>health plan</w:t>
      </w:r>
      <w:r w:rsidR="001F2969" w:rsidRPr="00E54A68">
        <w:rPr>
          <w:rFonts w:ascii="Helvetica" w:hAnsi="Helvetica" w:cs="Helvetica"/>
        </w:rPr>
        <w:t>. This is called</w:t>
      </w:r>
      <w:r w:rsidR="008D1855" w:rsidRPr="00E54A68">
        <w:rPr>
          <w:rFonts w:ascii="Helvetica" w:hAnsi="Helvetica" w:cs="Helvetica"/>
        </w:rPr>
        <w:t xml:space="preserve"> p</w:t>
      </w:r>
      <w:r w:rsidR="001F2969" w:rsidRPr="00E54A68">
        <w:rPr>
          <w:rFonts w:ascii="Helvetica" w:hAnsi="Helvetica" w:cs="Helvetica"/>
        </w:rPr>
        <w:t xml:space="preserve">rior </w:t>
      </w:r>
      <w:r w:rsidR="008D1855" w:rsidRPr="00E54A68">
        <w:rPr>
          <w:rFonts w:ascii="Helvetica" w:hAnsi="Helvetica" w:cs="Helvetica"/>
        </w:rPr>
        <w:t>a</w:t>
      </w:r>
      <w:r w:rsidR="001F2969" w:rsidRPr="00E54A68">
        <w:rPr>
          <w:rFonts w:ascii="Helvetica" w:hAnsi="Helvetica" w:cs="Helvetica"/>
        </w:rPr>
        <w:t xml:space="preserve">uthorization. </w:t>
      </w:r>
      <w:r w:rsidR="008D1855" w:rsidRPr="00E54A68">
        <w:rPr>
          <w:rFonts w:ascii="Helvetica" w:hAnsi="Helvetica" w:cs="Helvetica"/>
        </w:rPr>
        <w:t>A health plan gives p</w:t>
      </w:r>
      <w:r w:rsidR="001F2969" w:rsidRPr="00E54A68">
        <w:rPr>
          <w:rFonts w:ascii="Helvetica" w:hAnsi="Helvetica" w:cs="Helvetica"/>
        </w:rPr>
        <w:t xml:space="preserve">rior </w:t>
      </w:r>
      <w:r w:rsidR="008D1855" w:rsidRPr="00E54A68">
        <w:rPr>
          <w:rFonts w:ascii="Helvetica" w:hAnsi="Helvetica" w:cs="Helvetica"/>
        </w:rPr>
        <w:t>a</w:t>
      </w:r>
      <w:r w:rsidR="001F2969" w:rsidRPr="00E54A68">
        <w:rPr>
          <w:rFonts w:ascii="Helvetica" w:hAnsi="Helvetica" w:cs="Helvetica"/>
        </w:rPr>
        <w:t xml:space="preserve">uthorization when </w:t>
      </w:r>
      <w:r w:rsidR="008D1855" w:rsidRPr="00E54A68">
        <w:rPr>
          <w:rFonts w:ascii="Helvetica" w:hAnsi="Helvetica" w:cs="Helvetica"/>
        </w:rPr>
        <w:t>a</w:t>
      </w:r>
      <w:r w:rsidR="001F2969" w:rsidRPr="00E54A68">
        <w:rPr>
          <w:rFonts w:ascii="Helvetica" w:hAnsi="Helvetica" w:cs="Helvetica"/>
        </w:rPr>
        <w:t xml:space="preserve"> service is medically necessary. </w:t>
      </w:r>
      <w:r w:rsidR="00C452EE">
        <w:rPr>
          <w:rFonts w:ascii="Helvetica" w:hAnsi="Helvetica" w:cs="Helvetica"/>
        </w:rPr>
        <w:t xml:space="preserve">Without it, your health plan may not pay </w:t>
      </w:r>
      <w:r w:rsidR="00C452EE">
        <w:rPr>
          <w:rFonts w:ascii="Helvetica" w:hAnsi="Helvetica" w:cs="Helvetica"/>
          <w:b/>
        </w:rPr>
        <w:t xml:space="preserve">any </w:t>
      </w:r>
      <w:r w:rsidR="00C452EE">
        <w:rPr>
          <w:rFonts w:ascii="Helvetica" w:hAnsi="Helvetica" w:cs="Helvetica"/>
        </w:rPr>
        <w:t xml:space="preserve">of the costs. </w:t>
      </w:r>
      <w:r w:rsidR="001F2969" w:rsidRPr="00E54A68">
        <w:rPr>
          <w:rFonts w:ascii="Helvetica" w:hAnsi="Helvetica" w:cs="Helvetica"/>
        </w:rPr>
        <w:t xml:space="preserve">You can ask your provider </w:t>
      </w:r>
      <w:r w:rsidR="008D1855" w:rsidRPr="00E54A68">
        <w:rPr>
          <w:rFonts w:ascii="Helvetica" w:hAnsi="Helvetica" w:cs="Helvetica"/>
        </w:rPr>
        <w:t>if</w:t>
      </w:r>
      <w:r w:rsidR="001F2969" w:rsidRPr="00E54A68">
        <w:rPr>
          <w:rFonts w:ascii="Helvetica" w:hAnsi="Helvetica" w:cs="Helvetica"/>
        </w:rPr>
        <w:t xml:space="preserve"> you need </w:t>
      </w:r>
      <w:r w:rsidR="008D1855" w:rsidRPr="00E54A68">
        <w:rPr>
          <w:rFonts w:ascii="Helvetica" w:hAnsi="Helvetica" w:cs="Helvetica"/>
        </w:rPr>
        <w:t>p</w:t>
      </w:r>
      <w:r w:rsidR="001F2969" w:rsidRPr="00E54A68">
        <w:rPr>
          <w:rFonts w:ascii="Helvetica" w:hAnsi="Helvetica" w:cs="Helvetica"/>
        </w:rPr>
        <w:t xml:space="preserve">rior </w:t>
      </w:r>
      <w:r w:rsidR="008D1855" w:rsidRPr="00E54A68">
        <w:rPr>
          <w:rFonts w:ascii="Helvetica" w:hAnsi="Helvetica" w:cs="Helvetica"/>
        </w:rPr>
        <w:t>a</w:t>
      </w:r>
      <w:r w:rsidR="001F2969" w:rsidRPr="00E54A68">
        <w:rPr>
          <w:rFonts w:ascii="Helvetica" w:hAnsi="Helvetica" w:cs="Helvetica"/>
        </w:rPr>
        <w:t>uthorization.</w:t>
      </w:r>
      <w:r w:rsidRPr="00E54A68">
        <w:rPr>
          <w:rFonts w:ascii="Helvetica" w:hAnsi="Helvetica" w:cs="Helvetica"/>
        </w:rPr>
        <w:t xml:space="preserve"> </w:t>
      </w:r>
      <w:r w:rsidR="00C452EE" w:rsidRPr="007321C9">
        <w:rPr>
          <w:rFonts w:ascii="Helvetica" w:hAnsi="Helvetica" w:cs="Helvetica"/>
        </w:rPr>
        <w:t>Some providers will ask the health plan for prior authorization.</w:t>
      </w:r>
      <w:r w:rsidR="00C452EE">
        <w:rPr>
          <w:rFonts w:ascii="Helvetica" w:hAnsi="Helvetica" w:cs="Helvetica"/>
        </w:rPr>
        <w:t xml:space="preserve"> </w:t>
      </w:r>
    </w:p>
    <w:p w14:paraId="58AE1870" w14:textId="77777777" w:rsidR="00CD3A55" w:rsidRDefault="00CD3A55">
      <w:pPr>
        <w:rPr>
          <w:b/>
          <w:bCs/>
          <w:color w:val="0095D5"/>
          <w:w w:val="105"/>
          <w:sz w:val="26"/>
          <w:szCs w:val="26"/>
        </w:rPr>
      </w:pPr>
      <w:r>
        <w:rPr>
          <w:b/>
          <w:bCs/>
          <w:color w:val="0095D5"/>
          <w:w w:val="105"/>
          <w:sz w:val="26"/>
          <w:szCs w:val="26"/>
        </w:rPr>
        <w:br w:type="page"/>
      </w:r>
    </w:p>
    <w:p w14:paraId="29EC56B5" w14:textId="74B60B34" w:rsidR="00CD3A55" w:rsidRPr="00E54A68" w:rsidRDefault="00C452EE" w:rsidP="00E54A68">
      <w:pPr>
        <w:pStyle w:val="Heading2"/>
        <w:spacing w:before="0" w:after="120"/>
        <w:ind w:left="0"/>
        <w:jc w:val="center"/>
        <w:rPr>
          <w:rFonts w:ascii="Helvetica" w:hAnsi="Helvetica" w:cs="Helvetica"/>
          <w:sz w:val="22"/>
          <w:szCs w:val="22"/>
        </w:rPr>
      </w:pPr>
      <w:bookmarkStart w:id="16" w:name="_Coordination_of_Benefits"/>
      <w:bookmarkEnd w:id="16"/>
      <w:r>
        <w:rPr>
          <w:rFonts w:ascii="Helvetica" w:hAnsi="Helvetica" w:cs="Helvetica"/>
          <w:sz w:val="22"/>
          <w:szCs w:val="22"/>
        </w:rPr>
        <w:lastRenderedPageBreak/>
        <w:t xml:space="preserve">If You Have More Than One Health Plan: </w:t>
      </w:r>
      <w:r w:rsidR="00CD3A55" w:rsidRPr="00E54A68">
        <w:rPr>
          <w:rFonts w:ascii="Helvetica" w:hAnsi="Helvetica" w:cs="Helvetica"/>
          <w:sz w:val="22"/>
          <w:szCs w:val="22"/>
        </w:rPr>
        <w:t>Coordination of Benefits</w:t>
      </w:r>
    </w:p>
    <w:p w14:paraId="74EF3371" w14:textId="204DE59B" w:rsidR="00F53364" w:rsidRPr="00E54A68" w:rsidRDefault="00E14522" w:rsidP="00E54A68">
      <w:pPr>
        <w:spacing w:after="120"/>
        <w:rPr>
          <w:rFonts w:ascii="Helvetica" w:hAnsi="Helvetica" w:cs="Helvetica"/>
          <w:bCs/>
        </w:rPr>
      </w:pPr>
      <w:r w:rsidRPr="00E54A68">
        <w:rPr>
          <w:rFonts w:ascii="Helvetica" w:hAnsi="Helvetica" w:cs="Helvetica"/>
          <w:bCs/>
        </w:rPr>
        <w:t xml:space="preserve">If you </w:t>
      </w:r>
      <w:r w:rsidR="00924468" w:rsidRPr="00E54A68">
        <w:rPr>
          <w:rFonts w:ascii="Helvetica" w:hAnsi="Helvetica" w:cs="Helvetica"/>
          <w:bCs/>
        </w:rPr>
        <w:t>have</w:t>
      </w:r>
      <w:r w:rsidRPr="00E54A68">
        <w:rPr>
          <w:rFonts w:ascii="Helvetica" w:hAnsi="Helvetica" w:cs="Helvetica"/>
          <w:bCs/>
        </w:rPr>
        <w:t xml:space="preserve"> more than one health </w:t>
      </w:r>
      <w:r w:rsidR="00924468" w:rsidRPr="00E54A68">
        <w:rPr>
          <w:rFonts w:ascii="Helvetica" w:hAnsi="Helvetica" w:cs="Helvetica"/>
          <w:bCs/>
        </w:rPr>
        <w:t>plan</w:t>
      </w:r>
      <w:r w:rsidRPr="00E54A68">
        <w:rPr>
          <w:rFonts w:ascii="Helvetica" w:hAnsi="Helvetica" w:cs="Helvetica"/>
          <w:bCs/>
        </w:rPr>
        <w:t xml:space="preserve">, </w:t>
      </w:r>
      <w:r w:rsidR="00F53364" w:rsidRPr="00E54A68">
        <w:rPr>
          <w:rFonts w:ascii="Helvetica" w:hAnsi="Helvetica" w:cs="Helvetica"/>
          <w:bCs/>
        </w:rPr>
        <w:t>all of your plans work together to pay their share</w:t>
      </w:r>
      <w:r w:rsidR="00DE7CBB" w:rsidRPr="00E54A68">
        <w:rPr>
          <w:rFonts w:ascii="Helvetica" w:hAnsi="Helvetica" w:cs="Helvetica"/>
          <w:bCs/>
        </w:rPr>
        <w:t>s</w:t>
      </w:r>
      <w:r w:rsidR="00F53364" w:rsidRPr="00E54A68">
        <w:rPr>
          <w:rFonts w:ascii="Helvetica" w:hAnsi="Helvetica" w:cs="Helvetica"/>
          <w:bCs/>
        </w:rPr>
        <w:t xml:space="preserve"> of your health care costs.</w:t>
      </w:r>
      <w:r w:rsidR="00D42D3B" w:rsidRPr="00E54A68">
        <w:rPr>
          <w:rFonts w:ascii="Helvetica" w:hAnsi="Helvetica" w:cs="Helvetica"/>
          <w:bCs/>
        </w:rPr>
        <w:t xml:space="preserve"> </w:t>
      </w:r>
    </w:p>
    <w:p w14:paraId="099AF29B" w14:textId="00C83345" w:rsidR="00C452EE" w:rsidRPr="00546FBE" w:rsidRDefault="00F53364" w:rsidP="00C452EE">
      <w:pPr>
        <w:spacing w:after="120"/>
        <w:rPr>
          <w:rFonts w:ascii="Helvetica" w:hAnsi="Helvetica" w:cs="Helvetica"/>
          <w:bCs/>
        </w:rPr>
      </w:pPr>
      <w:r w:rsidRPr="00E54A68">
        <w:rPr>
          <w:rFonts w:ascii="Helvetica" w:hAnsi="Helvetica" w:cs="Helvetica"/>
          <w:bCs/>
        </w:rPr>
        <w:t xml:space="preserve">You need to </w:t>
      </w:r>
      <w:r w:rsidR="00924468" w:rsidRPr="00E54A68">
        <w:rPr>
          <w:rFonts w:ascii="Helvetica" w:hAnsi="Helvetica" w:cs="Helvetica"/>
          <w:bCs/>
        </w:rPr>
        <w:t>tell</w:t>
      </w:r>
      <w:r w:rsidR="00E14522" w:rsidRPr="00E54A68">
        <w:rPr>
          <w:rFonts w:ascii="Helvetica" w:hAnsi="Helvetica" w:cs="Helvetica"/>
          <w:bCs/>
        </w:rPr>
        <w:t xml:space="preserve"> your </w:t>
      </w:r>
      <w:r w:rsidR="00DE7CBB" w:rsidRPr="00E54A68">
        <w:rPr>
          <w:rFonts w:ascii="Helvetica" w:hAnsi="Helvetica" w:cs="Helvetica"/>
          <w:bCs/>
        </w:rPr>
        <w:t>providers</w:t>
      </w:r>
      <w:r w:rsidR="00E14522" w:rsidRPr="00E54A68">
        <w:rPr>
          <w:rFonts w:ascii="Helvetica" w:hAnsi="Helvetica" w:cs="Helvetica"/>
          <w:bCs/>
        </w:rPr>
        <w:t xml:space="preserve"> </w:t>
      </w:r>
      <w:r w:rsidR="00924468" w:rsidRPr="00E54A68">
        <w:rPr>
          <w:rFonts w:ascii="Helvetica" w:hAnsi="Helvetica" w:cs="Helvetica"/>
          <w:bCs/>
        </w:rPr>
        <w:t>if you have more than one</w:t>
      </w:r>
      <w:r w:rsidR="00E14522" w:rsidRPr="00E54A68">
        <w:rPr>
          <w:rFonts w:ascii="Helvetica" w:hAnsi="Helvetica" w:cs="Helvetica"/>
          <w:bCs/>
        </w:rPr>
        <w:t xml:space="preserve"> health plan.</w:t>
      </w:r>
      <w:r w:rsidR="00D42D3B" w:rsidRPr="00E54A68">
        <w:rPr>
          <w:rFonts w:ascii="Helvetica" w:hAnsi="Helvetica" w:cs="Helvetica"/>
          <w:bCs/>
        </w:rPr>
        <w:t xml:space="preserve"> </w:t>
      </w:r>
      <w:r w:rsidRPr="00E54A68">
        <w:rPr>
          <w:rFonts w:ascii="Helvetica" w:hAnsi="Helvetica" w:cs="Helvetica"/>
          <w:bCs/>
        </w:rPr>
        <w:t>Coordination of benefit</w:t>
      </w:r>
      <w:r w:rsidR="00C452EE">
        <w:rPr>
          <w:rFonts w:ascii="Helvetica" w:hAnsi="Helvetica" w:cs="Helvetica"/>
          <w:bCs/>
        </w:rPr>
        <w:t>s</w:t>
      </w:r>
      <w:r w:rsidRPr="00E54A68">
        <w:rPr>
          <w:rFonts w:ascii="Helvetica" w:hAnsi="Helvetica" w:cs="Helvetica"/>
          <w:bCs/>
        </w:rPr>
        <w:t xml:space="preserve"> rules determine which plan is primary </w:t>
      </w:r>
      <w:r w:rsidR="006B38CB" w:rsidRPr="00E54A68">
        <w:rPr>
          <w:rFonts w:ascii="Helvetica" w:hAnsi="Helvetica" w:cs="Helvetica"/>
          <w:bCs/>
        </w:rPr>
        <w:t xml:space="preserve">(pays first) </w:t>
      </w:r>
      <w:r w:rsidRPr="00E54A68">
        <w:rPr>
          <w:rFonts w:ascii="Helvetica" w:hAnsi="Helvetica" w:cs="Helvetica"/>
          <w:bCs/>
        </w:rPr>
        <w:t>and which is secondary</w:t>
      </w:r>
      <w:r w:rsidR="006B38CB" w:rsidRPr="00E54A68">
        <w:rPr>
          <w:rFonts w:ascii="Helvetica" w:hAnsi="Helvetica" w:cs="Helvetica"/>
          <w:bCs/>
        </w:rPr>
        <w:t xml:space="preserve"> (pays second)</w:t>
      </w:r>
      <w:r w:rsidRPr="00E54A68">
        <w:rPr>
          <w:rFonts w:ascii="Helvetica" w:hAnsi="Helvetica" w:cs="Helvetica"/>
          <w:bCs/>
        </w:rPr>
        <w:t>.</w:t>
      </w:r>
      <w:r w:rsidR="00C452EE">
        <w:rPr>
          <w:rFonts w:ascii="Helvetica" w:hAnsi="Helvetica" w:cs="Helvetica"/>
          <w:bCs/>
        </w:rPr>
        <w:t xml:space="preserve"> T</w:t>
      </w:r>
      <w:r w:rsidR="00C452EE" w:rsidRPr="00546FBE">
        <w:rPr>
          <w:rFonts w:ascii="Helvetica" w:hAnsi="Helvetica" w:cs="Helvetica"/>
          <w:bCs/>
        </w:rPr>
        <w:t xml:space="preserve">alk to both health insurers. Learn what’s expected of you and how the plans will coordinate. </w:t>
      </w:r>
    </w:p>
    <w:p w14:paraId="595551D9" w14:textId="044F085E" w:rsidR="00E14522" w:rsidRPr="00E54A68" w:rsidRDefault="00924468" w:rsidP="00E54A68">
      <w:pPr>
        <w:spacing w:after="120"/>
        <w:rPr>
          <w:rFonts w:ascii="Helvetica" w:hAnsi="Helvetica" w:cs="Helvetica"/>
          <w:bCs/>
        </w:rPr>
      </w:pPr>
      <w:r w:rsidRPr="00E54A68">
        <w:rPr>
          <w:rFonts w:ascii="Helvetica" w:hAnsi="Helvetica" w:cs="Helvetica"/>
          <w:bCs/>
        </w:rPr>
        <w:t xml:space="preserve">The </w:t>
      </w:r>
      <w:r w:rsidR="008D1855" w:rsidRPr="00E54A68">
        <w:rPr>
          <w:rFonts w:ascii="Helvetica" w:hAnsi="Helvetica" w:cs="Helvetica"/>
          <w:bCs/>
        </w:rPr>
        <w:t xml:space="preserve">primary </w:t>
      </w:r>
      <w:r w:rsidRPr="00E54A68">
        <w:rPr>
          <w:rFonts w:ascii="Helvetica" w:hAnsi="Helvetica" w:cs="Helvetica"/>
          <w:bCs/>
        </w:rPr>
        <w:t>health plan process</w:t>
      </w:r>
      <w:r w:rsidR="008D1855" w:rsidRPr="00E54A68">
        <w:rPr>
          <w:rFonts w:ascii="Helvetica" w:hAnsi="Helvetica" w:cs="Helvetica"/>
          <w:bCs/>
        </w:rPr>
        <w:t>es</w:t>
      </w:r>
      <w:r w:rsidRPr="00E54A68">
        <w:rPr>
          <w:rFonts w:ascii="Helvetica" w:hAnsi="Helvetica" w:cs="Helvetica"/>
          <w:bCs/>
        </w:rPr>
        <w:t xml:space="preserve"> your insurance claim first. If there’s still a balance, then the secondary plan proces</w:t>
      </w:r>
      <w:r w:rsidR="008D1855" w:rsidRPr="00E54A68">
        <w:rPr>
          <w:rFonts w:ascii="Helvetica" w:hAnsi="Helvetica" w:cs="Helvetica"/>
          <w:bCs/>
        </w:rPr>
        <w:t>ses the</w:t>
      </w:r>
      <w:r w:rsidRPr="00E54A68">
        <w:rPr>
          <w:rFonts w:ascii="Helvetica" w:hAnsi="Helvetica" w:cs="Helvetica"/>
          <w:bCs/>
        </w:rPr>
        <w:t xml:space="preserve"> claim for the balance. </w:t>
      </w:r>
      <w:r w:rsidR="00F53364" w:rsidRPr="00E54A68">
        <w:rPr>
          <w:rFonts w:ascii="Helvetica" w:hAnsi="Helvetica" w:cs="Helvetica"/>
          <w:bCs/>
        </w:rPr>
        <w:t xml:space="preserve">The plans </w:t>
      </w:r>
      <w:r w:rsidRPr="00E54A68">
        <w:rPr>
          <w:rFonts w:ascii="Helvetica" w:hAnsi="Helvetica" w:cs="Helvetica"/>
          <w:bCs/>
        </w:rPr>
        <w:t>won’t pay more than the total claim amount. Y</w:t>
      </w:r>
      <w:r w:rsidR="00F53364" w:rsidRPr="00E54A68">
        <w:rPr>
          <w:rFonts w:ascii="Helvetica" w:hAnsi="Helvetica" w:cs="Helvetica"/>
          <w:bCs/>
        </w:rPr>
        <w:t>ou</w:t>
      </w:r>
      <w:r w:rsidR="00DE7CBB" w:rsidRPr="00E54A68">
        <w:rPr>
          <w:rFonts w:ascii="Helvetica" w:hAnsi="Helvetica" w:cs="Helvetica"/>
          <w:bCs/>
        </w:rPr>
        <w:t xml:space="preserve"> won’t</w:t>
      </w:r>
      <w:r w:rsidR="00F53364" w:rsidRPr="00E54A68">
        <w:rPr>
          <w:rFonts w:ascii="Helvetica" w:hAnsi="Helvetica" w:cs="Helvetica"/>
          <w:bCs/>
        </w:rPr>
        <w:t xml:space="preserve"> get double the benefits if you have </w:t>
      </w:r>
      <w:r w:rsidRPr="00E54A68">
        <w:rPr>
          <w:rFonts w:ascii="Helvetica" w:hAnsi="Helvetica" w:cs="Helvetica"/>
          <w:bCs/>
        </w:rPr>
        <w:t xml:space="preserve">two </w:t>
      </w:r>
      <w:r w:rsidR="00F53364" w:rsidRPr="00E54A68">
        <w:rPr>
          <w:rFonts w:ascii="Helvetica" w:hAnsi="Helvetica" w:cs="Helvetica"/>
          <w:bCs/>
        </w:rPr>
        <w:t xml:space="preserve">health plans. And, you have to meet </w:t>
      </w:r>
      <w:r w:rsidRPr="00E54A68">
        <w:rPr>
          <w:rFonts w:ascii="Helvetica" w:hAnsi="Helvetica" w:cs="Helvetica"/>
          <w:bCs/>
        </w:rPr>
        <w:t xml:space="preserve">the </w:t>
      </w:r>
      <w:r w:rsidR="00F53364" w:rsidRPr="00E54A68">
        <w:rPr>
          <w:rFonts w:ascii="Helvetica" w:hAnsi="Helvetica" w:cs="Helvetica"/>
          <w:bCs/>
        </w:rPr>
        <w:t xml:space="preserve">deductibles </w:t>
      </w:r>
      <w:r w:rsidR="00DE7CBB" w:rsidRPr="00E54A68">
        <w:rPr>
          <w:rFonts w:ascii="Helvetica" w:hAnsi="Helvetica" w:cs="Helvetica"/>
          <w:bCs/>
        </w:rPr>
        <w:t xml:space="preserve">and pay </w:t>
      </w:r>
      <w:r w:rsidRPr="00E54A68">
        <w:rPr>
          <w:rFonts w:ascii="Helvetica" w:hAnsi="Helvetica" w:cs="Helvetica"/>
          <w:bCs/>
        </w:rPr>
        <w:t xml:space="preserve">your share of the </w:t>
      </w:r>
      <w:r w:rsidR="00DE7CBB" w:rsidRPr="00E54A68">
        <w:rPr>
          <w:rFonts w:ascii="Helvetica" w:hAnsi="Helvetica" w:cs="Helvetica"/>
          <w:bCs/>
        </w:rPr>
        <w:t>cost</w:t>
      </w:r>
      <w:r w:rsidRPr="00E54A68">
        <w:rPr>
          <w:rFonts w:ascii="Helvetica" w:hAnsi="Helvetica" w:cs="Helvetica"/>
          <w:bCs/>
        </w:rPr>
        <w:t>s in</w:t>
      </w:r>
      <w:r w:rsidR="00DE7CBB" w:rsidRPr="00E54A68">
        <w:rPr>
          <w:rFonts w:ascii="Helvetica" w:hAnsi="Helvetica" w:cs="Helvetica"/>
          <w:bCs/>
        </w:rPr>
        <w:t xml:space="preserve"> each plan.</w:t>
      </w:r>
      <w:r w:rsidR="00D42D3B" w:rsidRPr="00E54A68">
        <w:rPr>
          <w:rFonts w:ascii="Helvetica" w:hAnsi="Helvetica" w:cs="Helvetica"/>
          <w:bCs/>
        </w:rPr>
        <w:t xml:space="preserve"> </w:t>
      </w:r>
    </w:p>
    <w:p w14:paraId="46EF10B1" w14:textId="3E2CBBF0" w:rsidR="00F53364" w:rsidRPr="00E54A68" w:rsidRDefault="00924468" w:rsidP="00E54A68">
      <w:pPr>
        <w:spacing w:after="120"/>
        <w:rPr>
          <w:rFonts w:ascii="Helvetica" w:hAnsi="Helvetica" w:cs="Helvetica"/>
          <w:bCs/>
        </w:rPr>
      </w:pPr>
      <w:r w:rsidRPr="00E54A68">
        <w:rPr>
          <w:rFonts w:ascii="Helvetica" w:hAnsi="Helvetica" w:cs="Helvetica"/>
          <w:bCs/>
        </w:rPr>
        <w:t>Even if you have more than one</w:t>
      </w:r>
      <w:r w:rsidR="00F53364" w:rsidRPr="00E54A68">
        <w:rPr>
          <w:rFonts w:ascii="Helvetica" w:hAnsi="Helvetica" w:cs="Helvetica"/>
          <w:bCs/>
        </w:rPr>
        <w:t xml:space="preserve"> plan</w:t>
      </w:r>
      <w:r w:rsidRPr="00E54A68">
        <w:rPr>
          <w:rFonts w:ascii="Helvetica" w:hAnsi="Helvetica" w:cs="Helvetica"/>
          <w:bCs/>
        </w:rPr>
        <w:t>, that</w:t>
      </w:r>
      <w:r w:rsidR="00F53364" w:rsidRPr="00E54A68">
        <w:rPr>
          <w:rFonts w:ascii="Helvetica" w:hAnsi="Helvetica" w:cs="Helvetica"/>
          <w:bCs/>
        </w:rPr>
        <w:t xml:space="preserve"> doesn’t mean that</w:t>
      </w:r>
      <w:r w:rsidR="00C452EE">
        <w:rPr>
          <w:rFonts w:ascii="Helvetica" w:hAnsi="Helvetica" w:cs="Helvetica"/>
          <w:bCs/>
        </w:rPr>
        <w:t xml:space="preserve"> the plan covers</w:t>
      </w:r>
      <w:r w:rsidR="00F53364" w:rsidRPr="00E54A68">
        <w:rPr>
          <w:rFonts w:ascii="Helvetica" w:hAnsi="Helvetica" w:cs="Helvetica"/>
          <w:bCs/>
        </w:rPr>
        <w:t xml:space="preserve"> </w:t>
      </w:r>
      <w:r w:rsidR="00F53364" w:rsidRPr="00E54A68">
        <w:rPr>
          <w:rFonts w:ascii="Helvetica" w:hAnsi="Helvetica" w:cs="Helvetica"/>
          <w:b/>
          <w:bCs/>
        </w:rPr>
        <w:t>every</w:t>
      </w:r>
      <w:r w:rsidR="00F53364" w:rsidRPr="00E54A68">
        <w:rPr>
          <w:rFonts w:ascii="Helvetica" w:hAnsi="Helvetica" w:cs="Helvetica"/>
          <w:bCs/>
        </w:rPr>
        <w:t xml:space="preserve"> </w:t>
      </w:r>
      <w:r w:rsidRPr="00E54A68">
        <w:rPr>
          <w:rFonts w:ascii="Helvetica" w:hAnsi="Helvetica" w:cs="Helvetica"/>
          <w:bCs/>
        </w:rPr>
        <w:t>health care service</w:t>
      </w:r>
      <w:r w:rsidR="00F53364" w:rsidRPr="00E54A68">
        <w:rPr>
          <w:rFonts w:ascii="Helvetica" w:hAnsi="Helvetica" w:cs="Helvetica"/>
          <w:bCs/>
        </w:rPr>
        <w:t xml:space="preserve">. </w:t>
      </w:r>
      <w:r w:rsidRPr="00E54A68">
        <w:rPr>
          <w:rFonts w:ascii="Helvetica" w:hAnsi="Helvetica" w:cs="Helvetica"/>
          <w:bCs/>
        </w:rPr>
        <w:t>A plan only pays for covered benefits.</w:t>
      </w:r>
      <w:r w:rsidR="00F53364" w:rsidRPr="00E54A68">
        <w:rPr>
          <w:rFonts w:ascii="Helvetica" w:hAnsi="Helvetica" w:cs="Helvetica"/>
          <w:bCs/>
        </w:rPr>
        <w:t xml:space="preserve"> So, </w:t>
      </w:r>
      <w:r w:rsidRPr="00E54A68">
        <w:rPr>
          <w:rFonts w:ascii="Helvetica" w:hAnsi="Helvetica" w:cs="Helvetica"/>
          <w:bCs/>
        </w:rPr>
        <w:t xml:space="preserve">for example, </w:t>
      </w:r>
      <w:r w:rsidR="00F53364" w:rsidRPr="00E54A68">
        <w:rPr>
          <w:rFonts w:ascii="Helvetica" w:hAnsi="Helvetica" w:cs="Helvetica"/>
          <w:bCs/>
        </w:rPr>
        <w:t xml:space="preserve">if you have </w:t>
      </w:r>
      <w:r w:rsidR="00DE7CBB" w:rsidRPr="00E54A68">
        <w:rPr>
          <w:rFonts w:ascii="Helvetica" w:hAnsi="Helvetica" w:cs="Helvetica"/>
          <w:bCs/>
        </w:rPr>
        <w:t>cosmetic</w:t>
      </w:r>
      <w:r w:rsidR="00F53364" w:rsidRPr="00E54A68">
        <w:rPr>
          <w:rFonts w:ascii="Helvetica" w:hAnsi="Helvetica" w:cs="Helvetica"/>
          <w:bCs/>
        </w:rPr>
        <w:t xml:space="preserve"> surgery to improve your looks</w:t>
      </w:r>
      <w:r w:rsidRPr="00E54A68">
        <w:rPr>
          <w:rFonts w:ascii="Helvetica" w:hAnsi="Helvetica" w:cs="Helvetica"/>
          <w:bCs/>
        </w:rPr>
        <w:t>,</w:t>
      </w:r>
      <w:r w:rsidR="00F53364" w:rsidRPr="00E54A68">
        <w:rPr>
          <w:rFonts w:ascii="Helvetica" w:hAnsi="Helvetica" w:cs="Helvetica"/>
          <w:bCs/>
        </w:rPr>
        <w:t xml:space="preserve"> neither health plan </w:t>
      </w:r>
      <w:r w:rsidRPr="00E54A68">
        <w:rPr>
          <w:rFonts w:ascii="Helvetica" w:hAnsi="Helvetica" w:cs="Helvetica"/>
          <w:bCs/>
        </w:rPr>
        <w:t>will pay any of the costs if neither covers cosmetic surgery</w:t>
      </w:r>
      <w:r w:rsidR="00F53364" w:rsidRPr="00E54A68">
        <w:rPr>
          <w:rFonts w:ascii="Helvetica" w:hAnsi="Helvetica" w:cs="Helvetica"/>
          <w:bCs/>
        </w:rPr>
        <w:t>.</w:t>
      </w:r>
    </w:p>
    <w:p w14:paraId="6EF04018" w14:textId="01B71541" w:rsidR="00E14522" w:rsidRPr="00E54A68" w:rsidRDefault="00F53364" w:rsidP="00E54A68">
      <w:pPr>
        <w:spacing w:after="120"/>
        <w:rPr>
          <w:rFonts w:ascii="Helvetica" w:hAnsi="Helvetica" w:cs="Helvetica"/>
          <w:bCs/>
        </w:rPr>
      </w:pPr>
      <w:r w:rsidRPr="00E54A68">
        <w:rPr>
          <w:rFonts w:ascii="Helvetica" w:hAnsi="Helvetica" w:cs="Helvetica"/>
          <w:bCs/>
        </w:rPr>
        <w:t xml:space="preserve">Here's an example of how </w:t>
      </w:r>
      <w:r w:rsidR="00DE7CBB" w:rsidRPr="00E54A68">
        <w:rPr>
          <w:rFonts w:ascii="Helvetica" w:hAnsi="Helvetica" w:cs="Helvetica"/>
          <w:bCs/>
        </w:rPr>
        <w:t>coordination of benefits</w:t>
      </w:r>
      <w:r w:rsidRPr="00E54A68">
        <w:rPr>
          <w:rFonts w:ascii="Helvetica" w:hAnsi="Helvetica" w:cs="Helvetica"/>
          <w:bCs/>
        </w:rPr>
        <w:t xml:space="preserve"> works: Let's say you visit your doctor</w:t>
      </w:r>
      <w:r w:rsidR="003E3945">
        <w:rPr>
          <w:rFonts w:ascii="Helvetica" w:hAnsi="Helvetica" w:cs="Helvetica"/>
          <w:bCs/>
        </w:rPr>
        <w:t>,</w:t>
      </w:r>
      <w:r w:rsidRPr="00E54A68">
        <w:rPr>
          <w:rFonts w:ascii="Helvetica" w:hAnsi="Helvetica" w:cs="Helvetica"/>
          <w:bCs/>
        </w:rPr>
        <w:t xml:space="preserve"> and the bill comes to $100. The primary plan </w:t>
      </w:r>
      <w:r w:rsidR="00924468" w:rsidRPr="00E54A68">
        <w:rPr>
          <w:rFonts w:ascii="Helvetica" w:hAnsi="Helvetica" w:cs="Helvetica"/>
          <w:bCs/>
        </w:rPr>
        <w:t xml:space="preserve">pays the </w:t>
      </w:r>
      <w:r w:rsidRPr="00E54A68">
        <w:rPr>
          <w:rFonts w:ascii="Helvetica" w:hAnsi="Helvetica" w:cs="Helvetica"/>
          <w:bCs/>
        </w:rPr>
        <w:t>amount</w:t>
      </w:r>
      <w:r w:rsidR="00924468" w:rsidRPr="00E54A68">
        <w:rPr>
          <w:rFonts w:ascii="Helvetica" w:hAnsi="Helvetica" w:cs="Helvetica"/>
          <w:bCs/>
        </w:rPr>
        <w:t xml:space="preserve"> it covers</w:t>
      </w:r>
      <w:r w:rsidRPr="00E54A68">
        <w:rPr>
          <w:rFonts w:ascii="Helvetica" w:hAnsi="Helvetica" w:cs="Helvetica"/>
          <w:bCs/>
        </w:rPr>
        <w:t xml:space="preserve">. Let's say that's $50. </w:t>
      </w:r>
      <w:r w:rsidR="00924468" w:rsidRPr="00E54A68">
        <w:rPr>
          <w:rFonts w:ascii="Helvetica" w:hAnsi="Helvetica" w:cs="Helvetica"/>
          <w:bCs/>
        </w:rPr>
        <w:t>If</w:t>
      </w:r>
      <w:r w:rsidRPr="00E54A68">
        <w:rPr>
          <w:rFonts w:ascii="Helvetica" w:hAnsi="Helvetica" w:cs="Helvetica"/>
          <w:bCs/>
        </w:rPr>
        <w:t xml:space="preserve"> the secondary plan </w:t>
      </w:r>
      <w:r w:rsidR="00924468" w:rsidRPr="00E54A68">
        <w:rPr>
          <w:rFonts w:ascii="Helvetica" w:hAnsi="Helvetica" w:cs="Helvetica"/>
          <w:bCs/>
        </w:rPr>
        <w:t xml:space="preserve">covers the doctor’s visit, it might pay up to $50 – if you’ve met your </w:t>
      </w:r>
      <w:r w:rsidR="00D601A4" w:rsidRPr="00E54A68">
        <w:rPr>
          <w:rFonts w:ascii="Helvetica" w:hAnsi="Helvetica" w:cs="Helvetica"/>
          <w:bCs/>
        </w:rPr>
        <w:t xml:space="preserve">deductible and </w:t>
      </w:r>
      <w:r w:rsidR="00924468" w:rsidRPr="00E54A68">
        <w:rPr>
          <w:rFonts w:ascii="Helvetica" w:hAnsi="Helvetica" w:cs="Helvetica"/>
          <w:bCs/>
        </w:rPr>
        <w:t xml:space="preserve">don’t have any </w:t>
      </w:r>
      <w:r w:rsidR="00A11D50" w:rsidRPr="00E54A68">
        <w:rPr>
          <w:rFonts w:ascii="Helvetica" w:hAnsi="Helvetica" w:cs="Helvetica"/>
          <w:bCs/>
        </w:rPr>
        <w:t xml:space="preserve">other </w:t>
      </w:r>
      <w:r w:rsidR="00D601A4" w:rsidRPr="00E54A68">
        <w:rPr>
          <w:rFonts w:ascii="Helvetica" w:hAnsi="Helvetica" w:cs="Helvetica"/>
          <w:bCs/>
        </w:rPr>
        <w:t>cost</w:t>
      </w:r>
      <w:r w:rsidR="008D1855" w:rsidRPr="00E54A68">
        <w:rPr>
          <w:rFonts w:ascii="Helvetica" w:hAnsi="Helvetica" w:cs="Helvetica"/>
          <w:bCs/>
        </w:rPr>
        <w:t>-</w:t>
      </w:r>
      <w:r w:rsidR="00D601A4" w:rsidRPr="00E54A68">
        <w:rPr>
          <w:rFonts w:ascii="Helvetica" w:hAnsi="Helvetica" w:cs="Helvetica"/>
          <w:bCs/>
        </w:rPr>
        <w:t xml:space="preserve">sharing </w:t>
      </w:r>
      <w:r w:rsidR="00924468" w:rsidRPr="00E54A68">
        <w:rPr>
          <w:rFonts w:ascii="Helvetica" w:hAnsi="Helvetica" w:cs="Helvetica"/>
          <w:bCs/>
        </w:rPr>
        <w:t>responsibilities</w:t>
      </w:r>
      <w:r w:rsidRPr="00E54A68">
        <w:rPr>
          <w:rFonts w:ascii="Helvetica" w:hAnsi="Helvetica" w:cs="Helvetica"/>
          <w:bCs/>
        </w:rPr>
        <w:t>.</w:t>
      </w:r>
    </w:p>
    <w:p w14:paraId="11D7DA93" w14:textId="749CD545" w:rsidR="00F53364" w:rsidRPr="00E54A68" w:rsidRDefault="006B38CB" w:rsidP="00E54A68">
      <w:pPr>
        <w:pStyle w:val="NormalWeb"/>
        <w:spacing w:before="0" w:beforeAutospacing="0" w:after="120" w:afterAutospacing="0"/>
        <w:rPr>
          <w:rFonts w:ascii="Helvetica" w:hAnsi="Helvetica" w:cs="Helvetica"/>
          <w:sz w:val="22"/>
          <w:szCs w:val="22"/>
        </w:rPr>
      </w:pPr>
      <w:r w:rsidRPr="00E54A68">
        <w:rPr>
          <w:rFonts w:ascii="Helvetica" w:eastAsia="Calibri" w:hAnsi="Helvetica" w:cs="Helvetica"/>
          <w:bCs/>
          <w:sz w:val="22"/>
          <w:szCs w:val="22"/>
        </w:rPr>
        <w:t xml:space="preserve">A few examples of </w:t>
      </w:r>
      <w:r w:rsidR="00924468" w:rsidRPr="00E54A68">
        <w:rPr>
          <w:rFonts w:ascii="Helvetica" w:eastAsia="Calibri" w:hAnsi="Helvetica" w:cs="Helvetica"/>
          <w:bCs/>
          <w:sz w:val="22"/>
          <w:szCs w:val="22"/>
        </w:rPr>
        <w:t>ways people may have more than one</w:t>
      </w:r>
      <w:r w:rsidRPr="00E54A68">
        <w:rPr>
          <w:rFonts w:ascii="Helvetica" w:eastAsia="Calibri" w:hAnsi="Helvetica" w:cs="Helvetica"/>
          <w:bCs/>
          <w:sz w:val="22"/>
          <w:szCs w:val="22"/>
        </w:rPr>
        <w:t xml:space="preserve"> health plan</w:t>
      </w:r>
      <w:r w:rsidR="00924468" w:rsidRPr="00E54A68">
        <w:rPr>
          <w:rFonts w:ascii="Helvetica" w:eastAsia="Calibri" w:hAnsi="Helvetica" w:cs="Helvetica"/>
          <w:bCs/>
          <w:sz w:val="22"/>
          <w:szCs w:val="22"/>
        </w:rPr>
        <w:t xml:space="preserve"> are</w:t>
      </w:r>
      <w:r w:rsidRPr="00E54A68">
        <w:rPr>
          <w:rFonts w:ascii="Helvetica" w:eastAsia="Calibri" w:hAnsi="Helvetica" w:cs="Helvetica"/>
          <w:bCs/>
          <w:sz w:val="22"/>
          <w:szCs w:val="22"/>
        </w:rPr>
        <w:t>:</w:t>
      </w:r>
    </w:p>
    <w:p w14:paraId="20E8E4A3" w14:textId="7C3E2ADF" w:rsidR="00756B1B" w:rsidRPr="00E54A68" w:rsidRDefault="00924468" w:rsidP="00E54A68">
      <w:pPr>
        <w:pStyle w:val="NormalWeb"/>
        <w:numPr>
          <w:ilvl w:val="0"/>
          <w:numId w:val="12"/>
        </w:numPr>
        <w:spacing w:before="0" w:beforeAutospacing="0" w:after="120" w:afterAutospacing="0"/>
        <w:rPr>
          <w:rFonts w:ascii="Helvetica" w:eastAsia="Calibri" w:hAnsi="Helvetica" w:cs="Helvetica"/>
          <w:bCs/>
          <w:sz w:val="22"/>
          <w:szCs w:val="22"/>
        </w:rPr>
      </w:pPr>
      <w:r w:rsidRPr="00E54A68">
        <w:rPr>
          <w:rFonts w:ascii="Helvetica" w:eastAsia="Calibri" w:hAnsi="Helvetica" w:cs="Helvetica"/>
          <w:sz w:val="22"/>
          <w:szCs w:val="22"/>
        </w:rPr>
        <w:t>You’re enrolled in your employer’s</w:t>
      </w:r>
      <w:r w:rsidR="00F53364" w:rsidRPr="00E54A68">
        <w:rPr>
          <w:rFonts w:ascii="Helvetica" w:eastAsia="Calibri" w:hAnsi="Helvetica" w:cs="Helvetica"/>
          <w:sz w:val="22"/>
          <w:szCs w:val="22"/>
        </w:rPr>
        <w:t xml:space="preserve"> health plan</w:t>
      </w:r>
      <w:r w:rsidR="003E3945">
        <w:rPr>
          <w:rFonts w:ascii="Helvetica" w:eastAsia="Calibri" w:hAnsi="Helvetica" w:cs="Helvetica"/>
          <w:sz w:val="22"/>
          <w:szCs w:val="22"/>
        </w:rPr>
        <w:t>,</w:t>
      </w:r>
      <w:r w:rsidR="00DE7CBB" w:rsidRPr="00E54A68">
        <w:rPr>
          <w:rFonts w:ascii="Helvetica" w:eastAsia="Calibri" w:hAnsi="Helvetica" w:cs="Helvetica"/>
          <w:sz w:val="22"/>
          <w:szCs w:val="22"/>
        </w:rPr>
        <w:t xml:space="preserve"> and your spouse </w:t>
      </w:r>
      <w:r w:rsidRPr="00E54A68">
        <w:rPr>
          <w:rFonts w:ascii="Helvetica" w:eastAsia="Calibri" w:hAnsi="Helvetica" w:cs="Helvetica"/>
          <w:sz w:val="22"/>
          <w:szCs w:val="22"/>
        </w:rPr>
        <w:t>has added you to his or her plan</w:t>
      </w:r>
      <w:r w:rsidR="00756B1B" w:rsidRPr="00E54A68">
        <w:rPr>
          <w:rFonts w:ascii="Helvetica" w:eastAsia="Calibri" w:hAnsi="Helvetica" w:cs="Helvetica"/>
          <w:bCs/>
          <w:sz w:val="22"/>
          <w:szCs w:val="22"/>
        </w:rPr>
        <w:t xml:space="preserve">. </w:t>
      </w:r>
    </w:p>
    <w:p w14:paraId="219813A3" w14:textId="6CD2D582" w:rsidR="00756B1B" w:rsidRPr="00E54A68" w:rsidRDefault="00756B1B" w:rsidP="00E54A68">
      <w:pPr>
        <w:pStyle w:val="NormalWeb"/>
        <w:numPr>
          <w:ilvl w:val="0"/>
          <w:numId w:val="12"/>
        </w:numPr>
        <w:spacing w:before="0" w:beforeAutospacing="0" w:after="120" w:afterAutospacing="0"/>
        <w:rPr>
          <w:rFonts w:ascii="Helvetica" w:eastAsia="Calibri" w:hAnsi="Helvetica" w:cs="Helvetica"/>
          <w:bCs/>
          <w:sz w:val="22"/>
          <w:szCs w:val="22"/>
        </w:rPr>
      </w:pPr>
      <w:r w:rsidRPr="00E54A68">
        <w:rPr>
          <w:rFonts w:ascii="Helvetica" w:eastAsia="Calibri" w:hAnsi="Helvetica" w:cs="Helvetica"/>
          <w:bCs/>
          <w:sz w:val="22"/>
          <w:szCs w:val="22"/>
        </w:rPr>
        <w:t>A</w:t>
      </w:r>
      <w:r w:rsidR="00F53364" w:rsidRPr="00E54A68">
        <w:rPr>
          <w:rFonts w:ascii="Helvetica" w:eastAsia="Calibri" w:hAnsi="Helvetica" w:cs="Helvetica"/>
          <w:sz w:val="22"/>
          <w:szCs w:val="22"/>
        </w:rPr>
        <w:t xml:space="preserve"> child </w:t>
      </w:r>
      <w:r w:rsidR="00924468" w:rsidRPr="00E54A68">
        <w:rPr>
          <w:rFonts w:ascii="Helvetica" w:eastAsia="Calibri" w:hAnsi="Helvetica" w:cs="Helvetica"/>
          <w:sz w:val="22"/>
          <w:szCs w:val="22"/>
        </w:rPr>
        <w:t>is covered by</w:t>
      </w:r>
      <w:r w:rsidRPr="00E54A68">
        <w:rPr>
          <w:rFonts w:ascii="Helvetica" w:eastAsia="Calibri" w:hAnsi="Helvetica" w:cs="Helvetica"/>
          <w:sz w:val="22"/>
          <w:szCs w:val="22"/>
        </w:rPr>
        <w:t xml:space="preserve"> both parents</w:t>
      </w:r>
      <w:r w:rsidR="00924468" w:rsidRPr="00E54A68">
        <w:rPr>
          <w:rFonts w:ascii="Helvetica" w:eastAsia="Calibri" w:hAnsi="Helvetica" w:cs="Helvetica"/>
          <w:sz w:val="22"/>
          <w:szCs w:val="22"/>
        </w:rPr>
        <w:t>’ separate health plans</w:t>
      </w:r>
      <w:r w:rsidRPr="00E54A68">
        <w:rPr>
          <w:rFonts w:ascii="Helvetica" w:eastAsia="Calibri" w:hAnsi="Helvetica" w:cs="Helvetica"/>
          <w:sz w:val="22"/>
          <w:szCs w:val="22"/>
        </w:rPr>
        <w:t>.</w:t>
      </w:r>
      <w:r w:rsidR="00D42D3B" w:rsidRPr="00E54A68">
        <w:rPr>
          <w:rFonts w:ascii="Helvetica" w:eastAsia="Calibri" w:hAnsi="Helvetica" w:cs="Helvetica"/>
          <w:sz w:val="22"/>
          <w:szCs w:val="22"/>
        </w:rPr>
        <w:t xml:space="preserve"> </w:t>
      </w:r>
    </w:p>
    <w:p w14:paraId="6236268F" w14:textId="77D1ED9C" w:rsidR="00F53364" w:rsidRPr="00E54A68" w:rsidRDefault="00F53364" w:rsidP="00E54A68">
      <w:pPr>
        <w:pStyle w:val="NormalWeb"/>
        <w:numPr>
          <w:ilvl w:val="0"/>
          <w:numId w:val="12"/>
        </w:numPr>
        <w:spacing w:before="0" w:beforeAutospacing="0" w:after="120" w:afterAutospacing="0"/>
        <w:rPr>
          <w:rFonts w:ascii="Helvetica" w:eastAsia="Calibri" w:hAnsi="Helvetica" w:cs="Helvetica"/>
          <w:bCs/>
          <w:sz w:val="22"/>
          <w:szCs w:val="22"/>
        </w:rPr>
      </w:pPr>
      <w:r w:rsidRPr="00E54A68">
        <w:rPr>
          <w:rFonts w:ascii="Helvetica" w:eastAsia="Calibri" w:hAnsi="Helvetica" w:cs="Helvetica"/>
          <w:sz w:val="22"/>
          <w:szCs w:val="22"/>
        </w:rPr>
        <w:t xml:space="preserve">A child has </w:t>
      </w:r>
      <w:r w:rsidR="00DE7CBB" w:rsidRPr="00E54A68">
        <w:rPr>
          <w:rFonts w:ascii="Helvetica" w:eastAsia="Calibri" w:hAnsi="Helvetica" w:cs="Helvetica"/>
          <w:sz w:val="22"/>
          <w:szCs w:val="22"/>
        </w:rPr>
        <w:t xml:space="preserve">her </w:t>
      </w:r>
      <w:r w:rsidRPr="00E54A68">
        <w:rPr>
          <w:rFonts w:ascii="Helvetica" w:eastAsia="Calibri" w:hAnsi="Helvetica" w:cs="Helvetica"/>
          <w:sz w:val="22"/>
          <w:szCs w:val="22"/>
        </w:rPr>
        <w:t xml:space="preserve">own </w:t>
      </w:r>
      <w:r w:rsidR="00924468" w:rsidRPr="00E54A68">
        <w:rPr>
          <w:rFonts w:ascii="Helvetica" w:eastAsia="Calibri" w:hAnsi="Helvetica" w:cs="Helvetica"/>
          <w:sz w:val="22"/>
          <w:szCs w:val="22"/>
        </w:rPr>
        <w:t xml:space="preserve">health plan </w:t>
      </w:r>
      <w:r w:rsidRPr="00E54A68">
        <w:rPr>
          <w:rFonts w:ascii="Helvetica" w:eastAsia="Calibri" w:hAnsi="Helvetica" w:cs="Helvetica"/>
          <w:sz w:val="22"/>
          <w:szCs w:val="22"/>
        </w:rPr>
        <w:t xml:space="preserve">(from school or work) and </w:t>
      </w:r>
      <w:r w:rsidR="00924468" w:rsidRPr="00E54A68">
        <w:rPr>
          <w:rFonts w:ascii="Helvetica" w:eastAsia="Calibri" w:hAnsi="Helvetica" w:cs="Helvetica"/>
          <w:sz w:val="22"/>
          <w:szCs w:val="22"/>
        </w:rPr>
        <w:t xml:space="preserve">stays </w:t>
      </w:r>
      <w:r w:rsidRPr="00E54A68">
        <w:rPr>
          <w:rFonts w:ascii="Helvetica" w:eastAsia="Calibri" w:hAnsi="Helvetica" w:cs="Helvetica"/>
          <w:sz w:val="22"/>
          <w:szCs w:val="22"/>
        </w:rPr>
        <w:t xml:space="preserve">on </w:t>
      </w:r>
      <w:r w:rsidR="00DE7CBB" w:rsidRPr="00E54A68">
        <w:rPr>
          <w:rFonts w:ascii="Helvetica" w:eastAsia="Calibri" w:hAnsi="Helvetica" w:cs="Helvetica"/>
          <w:sz w:val="22"/>
          <w:szCs w:val="22"/>
        </w:rPr>
        <w:t xml:space="preserve">her </w:t>
      </w:r>
      <w:r w:rsidRPr="00E54A68">
        <w:rPr>
          <w:rFonts w:ascii="Helvetica" w:eastAsia="Calibri" w:hAnsi="Helvetica" w:cs="Helvetica"/>
          <w:sz w:val="22"/>
          <w:szCs w:val="22"/>
        </w:rPr>
        <w:t xml:space="preserve">parent's </w:t>
      </w:r>
      <w:r w:rsidR="00924468" w:rsidRPr="00E54A68">
        <w:rPr>
          <w:rFonts w:ascii="Helvetica" w:eastAsia="Calibri" w:hAnsi="Helvetica" w:cs="Helvetica"/>
          <w:sz w:val="22"/>
          <w:szCs w:val="22"/>
        </w:rPr>
        <w:t xml:space="preserve">plan </w:t>
      </w:r>
      <w:r w:rsidRPr="00E54A68">
        <w:rPr>
          <w:rFonts w:ascii="Helvetica" w:eastAsia="Calibri" w:hAnsi="Helvetica" w:cs="Helvetica"/>
          <w:sz w:val="22"/>
          <w:szCs w:val="22"/>
        </w:rPr>
        <w:t xml:space="preserve">until </w:t>
      </w:r>
      <w:r w:rsidR="00DE7CBB" w:rsidRPr="00E54A68">
        <w:rPr>
          <w:rFonts w:ascii="Helvetica" w:eastAsia="Calibri" w:hAnsi="Helvetica" w:cs="Helvetica"/>
          <w:sz w:val="22"/>
          <w:szCs w:val="22"/>
        </w:rPr>
        <w:t xml:space="preserve">age </w:t>
      </w:r>
      <w:r w:rsidRPr="00E54A68">
        <w:rPr>
          <w:rFonts w:ascii="Helvetica" w:eastAsia="Calibri" w:hAnsi="Helvetica" w:cs="Helvetica"/>
          <w:sz w:val="22"/>
          <w:szCs w:val="22"/>
        </w:rPr>
        <w:t>26</w:t>
      </w:r>
      <w:r w:rsidR="00756B1B" w:rsidRPr="00E54A68">
        <w:rPr>
          <w:rFonts w:ascii="Helvetica" w:eastAsia="Calibri" w:hAnsi="Helvetica" w:cs="Helvetica"/>
          <w:sz w:val="22"/>
          <w:szCs w:val="22"/>
        </w:rPr>
        <w:t>.</w:t>
      </w:r>
      <w:r w:rsidRPr="00E54A68">
        <w:rPr>
          <w:rFonts w:ascii="Helvetica" w:eastAsia="Calibri" w:hAnsi="Helvetica" w:cs="Helvetica"/>
          <w:bCs/>
          <w:sz w:val="22"/>
          <w:szCs w:val="22"/>
        </w:rPr>
        <w:t xml:space="preserve"> </w:t>
      </w:r>
    </w:p>
    <w:p w14:paraId="52722DB1" w14:textId="5725ADAF" w:rsidR="00756B1B" w:rsidRPr="00E54A68" w:rsidRDefault="00F53364" w:rsidP="00E54A68">
      <w:pPr>
        <w:pStyle w:val="NormalWeb"/>
        <w:numPr>
          <w:ilvl w:val="0"/>
          <w:numId w:val="12"/>
        </w:numPr>
        <w:spacing w:before="0" w:beforeAutospacing="0" w:after="120" w:afterAutospacing="0"/>
        <w:rPr>
          <w:rFonts w:ascii="Helvetica" w:eastAsia="Calibri" w:hAnsi="Helvetica" w:cs="Helvetica"/>
          <w:bCs/>
          <w:sz w:val="22"/>
          <w:szCs w:val="22"/>
        </w:rPr>
      </w:pPr>
      <w:r w:rsidRPr="00E54A68">
        <w:rPr>
          <w:rFonts w:ascii="Helvetica" w:eastAsia="Calibri" w:hAnsi="Helvetica" w:cs="Helvetica"/>
          <w:sz w:val="22"/>
          <w:szCs w:val="22"/>
        </w:rPr>
        <w:t xml:space="preserve">A child is married and on </w:t>
      </w:r>
      <w:r w:rsidR="00DE7CBB" w:rsidRPr="00E54A68">
        <w:rPr>
          <w:rFonts w:ascii="Helvetica" w:eastAsia="Calibri" w:hAnsi="Helvetica" w:cs="Helvetica"/>
          <w:sz w:val="22"/>
          <w:szCs w:val="22"/>
        </w:rPr>
        <w:t xml:space="preserve">his </w:t>
      </w:r>
      <w:r w:rsidRPr="00E54A68">
        <w:rPr>
          <w:rFonts w:ascii="Helvetica" w:eastAsia="Calibri" w:hAnsi="Helvetica" w:cs="Helvetica"/>
          <w:sz w:val="22"/>
          <w:szCs w:val="22"/>
        </w:rPr>
        <w:t xml:space="preserve">spouse's </w:t>
      </w:r>
      <w:r w:rsidR="00924468" w:rsidRPr="00E54A68">
        <w:rPr>
          <w:rFonts w:ascii="Helvetica" w:eastAsia="Calibri" w:hAnsi="Helvetica" w:cs="Helvetica"/>
          <w:sz w:val="22"/>
          <w:szCs w:val="22"/>
        </w:rPr>
        <w:t xml:space="preserve">plan </w:t>
      </w:r>
      <w:r w:rsidRPr="00E54A68">
        <w:rPr>
          <w:rFonts w:ascii="Helvetica" w:eastAsia="Calibri" w:hAnsi="Helvetica" w:cs="Helvetica"/>
          <w:sz w:val="22"/>
          <w:szCs w:val="22"/>
        </w:rPr>
        <w:t xml:space="preserve">and </w:t>
      </w:r>
      <w:r w:rsidR="00924468" w:rsidRPr="00E54A68">
        <w:rPr>
          <w:rFonts w:ascii="Helvetica" w:eastAsia="Calibri" w:hAnsi="Helvetica" w:cs="Helvetica"/>
          <w:sz w:val="22"/>
          <w:szCs w:val="22"/>
        </w:rPr>
        <w:t xml:space="preserve">stays </w:t>
      </w:r>
      <w:r w:rsidRPr="00E54A68">
        <w:rPr>
          <w:rFonts w:ascii="Helvetica" w:eastAsia="Calibri" w:hAnsi="Helvetica" w:cs="Helvetica"/>
          <w:sz w:val="22"/>
          <w:szCs w:val="22"/>
        </w:rPr>
        <w:t xml:space="preserve">on </w:t>
      </w:r>
      <w:r w:rsidR="00DE7CBB" w:rsidRPr="00E54A68">
        <w:rPr>
          <w:rFonts w:ascii="Helvetica" w:eastAsia="Calibri" w:hAnsi="Helvetica" w:cs="Helvetica"/>
          <w:sz w:val="22"/>
          <w:szCs w:val="22"/>
        </w:rPr>
        <w:t xml:space="preserve">his </w:t>
      </w:r>
      <w:r w:rsidRPr="00E54A68">
        <w:rPr>
          <w:rFonts w:ascii="Helvetica" w:eastAsia="Calibri" w:hAnsi="Helvetica" w:cs="Helvetica"/>
          <w:sz w:val="22"/>
          <w:szCs w:val="22"/>
        </w:rPr>
        <w:t xml:space="preserve">parent's </w:t>
      </w:r>
      <w:r w:rsidR="00924468" w:rsidRPr="00E54A68">
        <w:rPr>
          <w:rFonts w:ascii="Helvetica" w:eastAsia="Calibri" w:hAnsi="Helvetica" w:cs="Helvetica"/>
          <w:sz w:val="22"/>
          <w:szCs w:val="22"/>
        </w:rPr>
        <w:t xml:space="preserve">plan </w:t>
      </w:r>
      <w:r w:rsidRPr="00E54A68">
        <w:rPr>
          <w:rFonts w:ascii="Helvetica" w:eastAsia="Calibri" w:hAnsi="Helvetica" w:cs="Helvetica"/>
          <w:sz w:val="22"/>
          <w:szCs w:val="22"/>
        </w:rPr>
        <w:t>until</w:t>
      </w:r>
      <w:r w:rsidRPr="00E54A68">
        <w:rPr>
          <w:rFonts w:ascii="Helvetica" w:eastAsia="Calibri" w:hAnsi="Helvetica" w:cs="Helvetica"/>
          <w:bCs/>
          <w:sz w:val="22"/>
          <w:szCs w:val="22"/>
        </w:rPr>
        <w:t xml:space="preserve"> </w:t>
      </w:r>
      <w:r w:rsidR="00DE7CBB" w:rsidRPr="00E54A68">
        <w:rPr>
          <w:rFonts w:ascii="Helvetica" w:eastAsia="Calibri" w:hAnsi="Helvetica" w:cs="Helvetica"/>
          <w:bCs/>
          <w:sz w:val="22"/>
          <w:szCs w:val="22"/>
        </w:rPr>
        <w:t xml:space="preserve">age </w:t>
      </w:r>
      <w:r w:rsidRPr="00E54A68">
        <w:rPr>
          <w:rFonts w:ascii="Helvetica" w:eastAsia="Calibri" w:hAnsi="Helvetica" w:cs="Helvetica"/>
          <w:sz w:val="22"/>
          <w:szCs w:val="22"/>
        </w:rPr>
        <w:t>26</w:t>
      </w:r>
      <w:r w:rsidR="00756B1B" w:rsidRPr="00E54A68">
        <w:rPr>
          <w:rFonts w:ascii="Helvetica" w:eastAsia="Calibri" w:hAnsi="Helvetica" w:cs="Helvetica"/>
          <w:bCs/>
          <w:sz w:val="22"/>
          <w:szCs w:val="22"/>
        </w:rPr>
        <w:t>.</w:t>
      </w:r>
      <w:r w:rsidR="00D42D3B" w:rsidRPr="00E54A68">
        <w:rPr>
          <w:rFonts w:ascii="Helvetica" w:eastAsia="Calibri" w:hAnsi="Helvetica" w:cs="Helvetica"/>
          <w:bCs/>
          <w:sz w:val="22"/>
          <w:szCs w:val="22"/>
        </w:rPr>
        <w:t xml:space="preserve"> </w:t>
      </w:r>
    </w:p>
    <w:p w14:paraId="014FAECE" w14:textId="18796D23" w:rsidR="00F53364" w:rsidRPr="00E54A68" w:rsidRDefault="008D1855" w:rsidP="00E54A68">
      <w:pPr>
        <w:pStyle w:val="NormalWeb"/>
        <w:numPr>
          <w:ilvl w:val="0"/>
          <w:numId w:val="12"/>
        </w:numPr>
        <w:spacing w:before="0" w:beforeAutospacing="0" w:after="120" w:afterAutospacing="0"/>
        <w:rPr>
          <w:rFonts w:ascii="Helvetica" w:eastAsia="Calibri" w:hAnsi="Helvetica" w:cs="Helvetica"/>
          <w:bCs/>
          <w:sz w:val="22"/>
          <w:szCs w:val="22"/>
        </w:rPr>
      </w:pPr>
      <w:r w:rsidRPr="00E54A68">
        <w:rPr>
          <w:rFonts w:ascii="Helvetica" w:eastAsia="Calibri" w:hAnsi="Helvetica" w:cs="Helvetica"/>
          <w:sz w:val="22"/>
          <w:szCs w:val="22"/>
        </w:rPr>
        <w:t>A person</w:t>
      </w:r>
      <w:r w:rsidR="00DE7CBB" w:rsidRPr="00E54A68">
        <w:rPr>
          <w:rFonts w:ascii="Helvetica" w:eastAsia="Calibri" w:hAnsi="Helvetica" w:cs="Helvetica"/>
          <w:sz w:val="22"/>
          <w:szCs w:val="22"/>
        </w:rPr>
        <w:t xml:space="preserve"> is enrolled in </w:t>
      </w:r>
      <w:r w:rsidR="00F53364" w:rsidRPr="00E54A68">
        <w:rPr>
          <w:rFonts w:ascii="Helvetica" w:eastAsia="Calibri" w:hAnsi="Helvetica" w:cs="Helvetica"/>
          <w:sz w:val="22"/>
          <w:szCs w:val="22"/>
        </w:rPr>
        <w:t xml:space="preserve">Medicare and </w:t>
      </w:r>
      <w:r w:rsidR="00924468" w:rsidRPr="00E54A68">
        <w:rPr>
          <w:rFonts w:ascii="Helvetica" w:eastAsia="Calibri" w:hAnsi="Helvetica" w:cs="Helvetica"/>
          <w:sz w:val="22"/>
          <w:szCs w:val="22"/>
        </w:rPr>
        <w:t xml:space="preserve">also has </w:t>
      </w:r>
      <w:r w:rsidR="00F53364" w:rsidRPr="00E54A68">
        <w:rPr>
          <w:rFonts w:ascii="Helvetica" w:eastAsia="Calibri" w:hAnsi="Helvetica" w:cs="Helvetica"/>
          <w:sz w:val="22"/>
          <w:szCs w:val="22"/>
        </w:rPr>
        <w:t>a private health plan</w:t>
      </w:r>
      <w:r w:rsidR="00F53364" w:rsidRPr="00E54A68">
        <w:rPr>
          <w:rFonts w:ascii="Helvetica" w:eastAsia="Calibri" w:hAnsi="Helvetica" w:cs="Helvetica"/>
          <w:bCs/>
          <w:sz w:val="22"/>
          <w:szCs w:val="22"/>
        </w:rPr>
        <w:t>.</w:t>
      </w:r>
    </w:p>
    <w:p w14:paraId="68F1BD98" w14:textId="055C8679" w:rsidR="00F53364" w:rsidRPr="00E54A68" w:rsidRDefault="00DE7CBB" w:rsidP="00E54A68">
      <w:pPr>
        <w:pStyle w:val="NormalWeb"/>
        <w:numPr>
          <w:ilvl w:val="0"/>
          <w:numId w:val="12"/>
        </w:numPr>
        <w:spacing w:before="0" w:beforeAutospacing="0" w:after="120" w:afterAutospacing="0"/>
        <w:rPr>
          <w:rFonts w:ascii="Helvetica" w:eastAsia="Calibri" w:hAnsi="Helvetica" w:cs="Helvetica"/>
          <w:bCs/>
          <w:sz w:val="22"/>
          <w:szCs w:val="22"/>
        </w:rPr>
      </w:pPr>
      <w:r w:rsidRPr="00E54A68">
        <w:rPr>
          <w:rFonts w:ascii="Helvetica" w:eastAsia="Calibri" w:hAnsi="Helvetica" w:cs="Helvetica"/>
          <w:sz w:val="22"/>
          <w:szCs w:val="22"/>
        </w:rPr>
        <w:t xml:space="preserve">A person is enrolled in </w:t>
      </w:r>
      <w:r w:rsidR="00F53364" w:rsidRPr="00E54A68">
        <w:rPr>
          <w:rFonts w:ascii="Helvetica" w:eastAsia="Calibri" w:hAnsi="Helvetica" w:cs="Helvetica"/>
          <w:sz w:val="22"/>
          <w:szCs w:val="22"/>
        </w:rPr>
        <w:t xml:space="preserve">Medicaid and </w:t>
      </w:r>
      <w:r w:rsidR="00924468" w:rsidRPr="00E54A68">
        <w:rPr>
          <w:rFonts w:ascii="Helvetica" w:eastAsia="Calibri" w:hAnsi="Helvetica" w:cs="Helvetica"/>
          <w:sz w:val="22"/>
          <w:szCs w:val="22"/>
        </w:rPr>
        <w:t xml:space="preserve">also has </w:t>
      </w:r>
      <w:r w:rsidR="00F53364" w:rsidRPr="00E54A68">
        <w:rPr>
          <w:rFonts w:ascii="Helvetica" w:eastAsia="Calibri" w:hAnsi="Helvetica" w:cs="Helvetica"/>
          <w:sz w:val="22"/>
          <w:szCs w:val="22"/>
        </w:rPr>
        <w:t xml:space="preserve">a </w:t>
      </w:r>
      <w:r w:rsidR="00924468" w:rsidRPr="00E54A68">
        <w:rPr>
          <w:rFonts w:ascii="Helvetica" w:eastAsia="Calibri" w:hAnsi="Helvetica" w:cs="Helvetica"/>
          <w:sz w:val="22"/>
          <w:szCs w:val="22"/>
        </w:rPr>
        <w:t xml:space="preserve">private </w:t>
      </w:r>
      <w:r w:rsidR="00F53364" w:rsidRPr="00E54A68">
        <w:rPr>
          <w:rFonts w:ascii="Helvetica" w:eastAsia="Calibri" w:hAnsi="Helvetica" w:cs="Helvetica"/>
          <w:sz w:val="22"/>
          <w:szCs w:val="22"/>
        </w:rPr>
        <w:t>health plan</w:t>
      </w:r>
      <w:r w:rsidR="00F53364" w:rsidRPr="00E54A68">
        <w:rPr>
          <w:rFonts w:ascii="Helvetica" w:eastAsia="Calibri" w:hAnsi="Helvetica" w:cs="Helvetica"/>
          <w:bCs/>
          <w:sz w:val="22"/>
          <w:szCs w:val="22"/>
        </w:rPr>
        <w:t>.</w:t>
      </w:r>
    </w:p>
    <w:p w14:paraId="1D03693B" w14:textId="499F909F" w:rsidR="00F53364" w:rsidRPr="00E54A68" w:rsidRDefault="00DE7CBB" w:rsidP="00E54A68">
      <w:pPr>
        <w:pStyle w:val="NormalWeb"/>
        <w:numPr>
          <w:ilvl w:val="0"/>
          <w:numId w:val="12"/>
        </w:numPr>
        <w:spacing w:before="0" w:beforeAutospacing="0" w:after="120" w:afterAutospacing="0"/>
        <w:rPr>
          <w:rFonts w:ascii="Helvetica" w:eastAsia="Calibri" w:hAnsi="Helvetica" w:cs="Helvetica"/>
          <w:bCs/>
          <w:sz w:val="22"/>
          <w:szCs w:val="22"/>
        </w:rPr>
      </w:pPr>
      <w:r w:rsidRPr="00E54A68">
        <w:rPr>
          <w:rFonts w:ascii="Helvetica" w:eastAsia="Calibri" w:hAnsi="Helvetica" w:cs="Helvetica"/>
          <w:sz w:val="22"/>
          <w:szCs w:val="22"/>
        </w:rPr>
        <w:t xml:space="preserve">A service member or veteran has </w:t>
      </w:r>
      <w:r w:rsidR="00F53364" w:rsidRPr="00E54A68">
        <w:rPr>
          <w:rFonts w:ascii="Helvetica" w:eastAsia="Calibri" w:hAnsi="Helvetica" w:cs="Helvetica"/>
          <w:sz w:val="22"/>
          <w:szCs w:val="22"/>
        </w:rPr>
        <w:t xml:space="preserve">TRICARE </w:t>
      </w:r>
      <w:r w:rsidR="006B38CB" w:rsidRPr="00E54A68">
        <w:rPr>
          <w:rFonts w:ascii="Helvetica" w:eastAsia="Calibri" w:hAnsi="Helvetica" w:cs="Helvetica"/>
          <w:sz w:val="22"/>
          <w:szCs w:val="22"/>
        </w:rPr>
        <w:t xml:space="preserve">or </w:t>
      </w:r>
      <w:r w:rsidRPr="00E54A68">
        <w:rPr>
          <w:rFonts w:ascii="Helvetica" w:eastAsia="Calibri" w:hAnsi="Helvetica" w:cs="Helvetica"/>
          <w:sz w:val="22"/>
          <w:szCs w:val="22"/>
        </w:rPr>
        <w:t xml:space="preserve">coverage through the </w:t>
      </w:r>
      <w:r w:rsidR="006B38CB" w:rsidRPr="00E54A68">
        <w:rPr>
          <w:rFonts w:ascii="Helvetica" w:eastAsia="Calibri" w:hAnsi="Helvetica" w:cs="Helvetica"/>
          <w:sz w:val="22"/>
          <w:szCs w:val="22"/>
        </w:rPr>
        <w:t xml:space="preserve">Veterans Administration (VA) </w:t>
      </w:r>
      <w:r w:rsidRPr="00E54A68">
        <w:rPr>
          <w:rFonts w:ascii="Helvetica" w:eastAsia="Calibri" w:hAnsi="Helvetica" w:cs="Helvetica"/>
          <w:sz w:val="22"/>
          <w:szCs w:val="22"/>
        </w:rPr>
        <w:t>as well as</w:t>
      </w:r>
      <w:r w:rsidR="00F53364" w:rsidRPr="00E54A68">
        <w:rPr>
          <w:rFonts w:ascii="Helvetica" w:eastAsia="Calibri" w:hAnsi="Helvetica" w:cs="Helvetica"/>
          <w:sz w:val="22"/>
          <w:szCs w:val="22"/>
        </w:rPr>
        <w:t xml:space="preserve"> </w:t>
      </w:r>
      <w:r w:rsidR="00924468" w:rsidRPr="00E54A68">
        <w:rPr>
          <w:rFonts w:ascii="Helvetica" w:eastAsia="Calibri" w:hAnsi="Helvetica" w:cs="Helvetica"/>
          <w:sz w:val="22"/>
          <w:szCs w:val="22"/>
        </w:rPr>
        <w:t>an</w:t>
      </w:r>
      <w:r w:rsidR="00F53364" w:rsidRPr="00E54A68">
        <w:rPr>
          <w:rFonts w:ascii="Helvetica" w:eastAsia="Calibri" w:hAnsi="Helvetica" w:cs="Helvetica"/>
          <w:sz w:val="22"/>
          <w:szCs w:val="22"/>
        </w:rPr>
        <w:t>other health</w:t>
      </w:r>
      <w:r w:rsidR="00924468" w:rsidRPr="00E54A68">
        <w:rPr>
          <w:rFonts w:ascii="Helvetica" w:eastAsia="Calibri" w:hAnsi="Helvetica" w:cs="Helvetica"/>
          <w:sz w:val="22"/>
          <w:szCs w:val="22"/>
        </w:rPr>
        <w:t xml:space="preserve"> plan</w:t>
      </w:r>
      <w:r w:rsidR="00F53364" w:rsidRPr="00E54A68">
        <w:rPr>
          <w:rFonts w:ascii="Helvetica" w:eastAsia="Calibri" w:hAnsi="Helvetica" w:cs="Helvetica"/>
          <w:bCs/>
          <w:sz w:val="22"/>
          <w:szCs w:val="22"/>
        </w:rPr>
        <w:t>.</w:t>
      </w:r>
    </w:p>
    <w:p w14:paraId="6549F96D" w14:textId="12C57331" w:rsidR="007E7F5E" w:rsidRPr="00E54A68" w:rsidRDefault="00924468" w:rsidP="00E54A68">
      <w:pPr>
        <w:spacing w:after="120"/>
        <w:rPr>
          <w:rFonts w:ascii="Helvetica" w:hAnsi="Helvetica" w:cs="Helvetica"/>
          <w:bCs/>
        </w:rPr>
      </w:pPr>
      <w:r w:rsidRPr="00E54A68">
        <w:rPr>
          <w:rFonts w:ascii="Helvetica" w:hAnsi="Helvetica" w:cs="Helvetica"/>
          <w:bCs/>
        </w:rPr>
        <w:t xml:space="preserve">When you use health care services, check that they are in-network for </w:t>
      </w:r>
      <w:r w:rsidR="007E7F5E" w:rsidRPr="00E54A68">
        <w:rPr>
          <w:rFonts w:ascii="Helvetica" w:hAnsi="Helvetica" w:cs="Helvetica"/>
          <w:bCs/>
        </w:rPr>
        <w:t xml:space="preserve">both health plans </w:t>
      </w:r>
      <w:r w:rsidRPr="00E54A68">
        <w:rPr>
          <w:rFonts w:ascii="Helvetica" w:hAnsi="Helvetica" w:cs="Helvetica"/>
          <w:bCs/>
        </w:rPr>
        <w:t>if you’ll</w:t>
      </w:r>
      <w:r w:rsidR="00DE7CBB" w:rsidRPr="00E54A68">
        <w:rPr>
          <w:rFonts w:ascii="Helvetica" w:hAnsi="Helvetica" w:cs="Helvetica"/>
          <w:bCs/>
        </w:rPr>
        <w:t xml:space="preserve"> </w:t>
      </w:r>
      <w:r w:rsidR="00C929AD">
        <w:rPr>
          <w:rFonts w:ascii="Helvetica" w:hAnsi="Helvetica" w:cs="Helvetica"/>
          <w:bCs/>
        </w:rPr>
        <w:t xml:space="preserve">use </w:t>
      </w:r>
      <w:r w:rsidR="00D15446" w:rsidRPr="00E54A68">
        <w:rPr>
          <w:rFonts w:ascii="Helvetica" w:hAnsi="Helvetica" w:cs="Helvetica"/>
          <w:bCs/>
        </w:rPr>
        <w:t>both</w:t>
      </w:r>
      <w:r w:rsidR="00C452EE">
        <w:rPr>
          <w:rFonts w:ascii="Helvetica" w:hAnsi="Helvetica" w:cs="Helvetica"/>
          <w:bCs/>
        </w:rPr>
        <w:t xml:space="preserve"> health plans</w:t>
      </w:r>
      <w:r w:rsidR="007E7F5E" w:rsidRPr="00E54A68">
        <w:rPr>
          <w:rFonts w:ascii="Helvetica" w:hAnsi="Helvetica" w:cs="Helvetica"/>
          <w:bCs/>
        </w:rPr>
        <w:t>.</w:t>
      </w:r>
    </w:p>
    <w:p w14:paraId="366FB948" w14:textId="49848ABF" w:rsidR="00E14522" w:rsidRDefault="00E14522">
      <w:pPr>
        <w:rPr>
          <w:b/>
          <w:bCs/>
          <w:color w:val="0095D5"/>
          <w:w w:val="105"/>
          <w:sz w:val="26"/>
          <w:szCs w:val="26"/>
        </w:rPr>
      </w:pPr>
    </w:p>
    <w:p w14:paraId="7723C4FD" w14:textId="77777777" w:rsidR="006B38CB" w:rsidRDefault="006B38CB">
      <w:pPr>
        <w:rPr>
          <w:b/>
          <w:bCs/>
          <w:color w:val="0095D5"/>
          <w:w w:val="105"/>
          <w:sz w:val="26"/>
          <w:szCs w:val="26"/>
        </w:rPr>
      </w:pPr>
      <w:r>
        <w:rPr>
          <w:color w:val="0095D5"/>
          <w:w w:val="105"/>
        </w:rPr>
        <w:br w:type="page"/>
      </w:r>
    </w:p>
    <w:p w14:paraId="324902D7" w14:textId="525701FA" w:rsidR="009C3728" w:rsidRPr="00E54A68" w:rsidRDefault="009C3728" w:rsidP="00E54A68">
      <w:pPr>
        <w:pStyle w:val="Heading2"/>
        <w:spacing w:before="0" w:after="120"/>
        <w:ind w:left="447"/>
        <w:jc w:val="center"/>
        <w:rPr>
          <w:rFonts w:ascii="Helvetica" w:hAnsi="Helvetica" w:cs="Helvetica"/>
          <w:sz w:val="22"/>
          <w:szCs w:val="22"/>
        </w:rPr>
      </w:pPr>
      <w:bookmarkStart w:id="17" w:name="_Life_Changes_–"/>
      <w:bookmarkEnd w:id="17"/>
      <w:r w:rsidRPr="00E54A68">
        <w:rPr>
          <w:rFonts w:ascii="Helvetica" w:hAnsi="Helvetica" w:cs="Helvetica"/>
          <w:sz w:val="22"/>
          <w:szCs w:val="22"/>
        </w:rPr>
        <w:lastRenderedPageBreak/>
        <w:t xml:space="preserve">Life Changes – Your Health </w:t>
      </w:r>
      <w:r w:rsidR="00924468" w:rsidRPr="00E54A68">
        <w:rPr>
          <w:rFonts w:ascii="Helvetica" w:hAnsi="Helvetica" w:cs="Helvetica"/>
          <w:sz w:val="22"/>
          <w:szCs w:val="22"/>
        </w:rPr>
        <w:t xml:space="preserve">Plan </w:t>
      </w:r>
      <w:r w:rsidRPr="00E54A68">
        <w:rPr>
          <w:rFonts w:ascii="Helvetica" w:hAnsi="Helvetica" w:cs="Helvetica"/>
          <w:sz w:val="22"/>
          <w:szCs w:val="22"/>
        </w:rPr>
        <w:t>Should Too</w:t>
      </w:r>
    </w:p>
    <w:p w14:paraId="33A7137D" w14:textId="51D5191B" w:rsidR="00924468" w:rsidRPr="00E54A68" w:rsidRDefault="008A7190" w:rsidP="00E54A68">
      <w:pPr>
        <w:pStyle w:val="BodyText"/>
        <w:spacing w:after="120"/>
        <w:rPr>
          <w:rFonts w:ascii="Helvetica" w:hAnsi="Helvetica" w:cs="Helvetica"/>
        </w:rPr>
      </w:pPr>
      <w:r w:rsidRPr="00E54A68">
        <w:rPr>
          <w:rFonts w:ascii="Helvetica" w:hAnsi="Helvetica" w:cs="Helvetica"/>
        </w:rPr>
        <w:t>When life changes —</w:t>
      </w:r>
      <w:r w:rsidR="008D1855" w:rsidRPr="00613830">
        <w:rPr>
          <w:rFonts w:ascii="Helvetica" w:hAnsi="Helvetica" w:cs="Helvetica"/>
        </w:rPr>
        <w:t xml:space="preserve"> for example, </w:t>
      </w:r>
      <w:r w:rsidRPr="00E54A68">
        <w:rPr>
          <w:rFonts w:ascii="Helvetica" w:hAnsi="Helvetica" w:cs="Helvetica"/>
        </w:rPr>
        <w:t>a move, a marriage, a job change</w:t>
      </w:r>
      <w:r w:rsidR="008D1855" w:rsidRPr="00613830">
        <w:rPr>
          <w:rFonts w:ascii="Helvetica" w:hAnsi="Helvetica" w:cs="Helvetica"/>
        </w:rPr>
        <w:t xml:space="preserve"> </w:t>
      </w:r>
      <w:r w:rsidRPr="00E54A68">
        <w:rPr>
          <w:rFonts w:ascii="Helvetica" w:hAnsi="Helvetica" w:cs="Helvetica"/>
        </w:rPr>
        <w:t>—</w:t>
      </w:r>
      <w:r w:rsidR="008D1855" w:rsidRPr="00613830">
        <w:rPr>
          <w:rFonts w:ascii="Helvetica" w:hAnsi="Helvetica" w:cs="Helvetica"/>
        </w:rPr>
        <w:t xml:space="preserve"> </w:t>
      </w:r>
      <w:r w:rsidR="00924468" w:rsidRPr="00E54A68">
        <w:rPr>
          <w:rFonts w:ascii="Helvetica" w:hAnsi="Helvetica" w:cs="Helvetica"/>
        </w:rPr>
        <w:t>you may need to make changes in your health plan</w:t>
      </w:r>
      <w:r w:rsidRPr="00E54A68">
        <w:rPr>
          <w:rFonts w:ascii="Helvetica" w:hAnsi="Helvetica" w:cs="Helvetica"/>
        </w:rPr>
        <w:t xml:space="preserve">. </w:t>
      </w:r>
      <w:r w:rsidR="00924468" w:rsidRPr="00E54A68">
        <w:rPr>
          <w:rFonts w:ascii="Helvetica" w:hAnsi="Helvetica" w:cs="Helvetica"/>
        </w:rPr>
        <w:t>But often there are s</w:t>
      </w:r>
      <w:r w:rsidRPr="00E54A68">
        <w:rPr>
          <w:rFonts w:ascii="Helvetica" w:hAnsi="Helvetica" w:cs="Helvetica"/>
        </w:rPr>
        <w:t>pecial rules</w:t>
      </w:r>
      <w:r w:rsidR="00924468" w:rsidRPr="00E54A68">
        <w:rPr>
          <w:rFonts w:ascii="Helvetica" w:hAnsi="Helvetica" w:cs="Helvetica"/>
        </w:rPr>
        <w:t xml:space="preserve"> about changing your health plan.</w:t>
      </w:r>
    </w:p>
    <w:p w14:paraId="52A5C9D9" w14:textId="75EF1D1F" w:rsidR="007321C9" w:rsidRDefault="00924468" w:rsidP="00E54A68">
      <w:pPr>
        <w:pStyle w:val="BodyText"/>
        <w:spacing w:after="120"/>
        <w:rPr>
          <w:rFonts w:ascii="Helvetica" w:hAnsi="Helvetica" w:cs="Helvetica"/>
        </w:rPr>
      </w:pPr>
      <w:r w:rsidRPr="00E54A68">
        <w:rPr>
          <w:rFonts w:ascii="Helvetica" w:hAnsi="Helvetica" w:cs="Helvetica"/>
        </w:rPr>
        <w:t xml:space="preserve">Usually you can enroll in health plans </w:t>
      </w:r>
      <w:r w:rsidR="008D1855" w:rsidRPr="00613830">
        <w:rPr>
          <w:rFonts w:ascii="Helvetica" w:hAnsi="Helvetica" w:cs="Helvetica"/>
        </w:rPr>
        <w:t xml:space="preserve">only </w:t>
      </w:r>
      <w:r w:rsidRPr="00E54A68">
        <w:rPr>
          <w:rFonts w:ascii="Helvetica" w:hAnsi="Helvetica" w:cs="Helvetica"/>
        </w:rPr>
        <w:t xml:space="preserve">once a year during a set period of time called the annual </w:t>
      </w:r>
      <w:r w:rsidRPr="00E54A68">
        <w:rPr>
          <w:rFonts w:ascii="Helvetica" w:hAnsi="Helvetica" w:cs="Helvetica"/>
          <w:i/>
        </w:rPr>
        <w:t>open enrollment period.</w:t>
      </w:r>
      <w:r w:rsidRPr="00E54A68">
        <w:rPr>
          <w:rFonts w:ascii="Helvetica" w:hAnsi="Helvetica" w:cs="Helvetica"/>
        </w:rPr>
        <w:t xml:space="preserve"> </w:t>
      </w:r>
      <w:r w:rsidR="00C452EE">
        <w:rPr>
          <w:rFonts w:ascii="Helvetica" w:hAnsi="Helvetica" w:cs="Helvetica"/>
        </w:rPr>
        <w:t>Many l</w:t>
      </w:r>
      <w:r w:rsidRPr="00E54A68">
        <w:rPr>
          <w:rFonts w:ascii="Helvetica" w:hAnsi="Helvetica" w:cs="Helvetica"/>
        </w:rPr>
        <w:t xml:space="preserve">ife changes qualify you to enroll in or change your plan when the change happens. You don’t have to wait for the next open enrollment period. These life changes are called </w:t>
      </w:r>
      <w:r w:rsidRPr="00E54A68">
        <w:rPr>
          <w:rFonts w:ascii="Helvetica" w:hAnsi="Helvetica" w:cs="Helvetica"/>
          <w:i/>
        </w:rPr>
        <w:t>qualifying events.</w:t>
      </w:r>
      <w:r w:rsidR="00B86291" w:rsidRPr="00E54A68">
        <w:rPr>
          <w:rFonts w:ascii="Helvetica" w:hAnsi="Helvetica" w:cs="Helvetica"/>
          <w:i/>
        </w:rPr>
        <w:t xml:space="preserve"> </w:t>
      </w:r>
      <w:r w:rsidR="00B86291" w:rsidRPr="00E54A68">
        <w:rPr>
          <w:rFonts w:ascii="Helvetica" w:hAnsi="Helvetica" w:cs="Helvetica"/>
        </w:rPr>
        <w:t>Qualifying events apply to both employer plans and ones you buy on your own.</w:t>
      </w:r>
    </w:p>
    <w:p w14:paraId="713D1EBA" w14:textId="77777777" w:rsidR="007321C9" w:rsidRDefault="007321C9" w:rsidP="00E54A68">
      <w:pPr>
        <w:pStyle w:val="BodyText"/>
        <w:spacing w:after="120"/>
        <w:rPr>
          <w:rFonts w:ascii="Helvetica" w:hAnsi="Helvetica" w:cs="Helvetica"/>
        </w:rPr>
      </w:pPr>
    </w:p>
    <w:p w14:paraId="1010BE88" w14:textId="79579D91" w:rsidR="008A7190" w:rsidRPr="00E54A68" w:rsidRDefault="00BD7F5C" w:rsidP="00E54A68">
      <w:pPr>
        <w:pStyle w:val="BodyText"/>
        <w:spacing w:after="120"/>
        <w:jc w:val="center"/>
        <w:rPr>
          <w:rFonts w:ascii="Helvetica" w:hAnsi="Helvetica" w:cs="Helvetica"/>
          <w:b/>
        </w:rPr>
      </w:pPr>
      <w:r w:rsidRPr="00E54A68">
        <w:rPr>
          <w:rFonts w:ascii="Helvetica" w:hAnsi="Helvetica" w:cs="Helvetica"/>
          <w:b/>
        </w:rPr>
        <w:t xml:space="preserve">Changes </w:t>
      </w:r>
      <w:r w:rsidR="00C452EE">
        <w:rPr>
          <w:rFonts w:ascii="Helvetica" w:hAnsi="Helvetica" w:cs="Helvetica"/>
          <w:b/>
        </w:rPr>
        <w:t>in</w:t>
      </w:r>
      <w:r w:rsidR="00C452EE" w:rsidRPr="00E54A68">
        <w:rPr>
          <w:rFonts w:ascii="Helvetica" w:hAnsi="Helvetica" w:cs="Helvetica"/>
          <w:b/>
        </w:rPr>
        <w:t xml:space="preserve"> </w:t>
      </w:r>
      <w:r w:rsidRPr="00E54A68">
        <w:rPr>
          <w:rFonts w:ascii="Helvetica" w:hAnsi="Helvetica" w:cs="Helvetica"/>
          <w:b/>
        </w:rPr>
        <w:t>Your Family</w:t>
      </w:r>
    </w:p>
    <w:p w14:paraId="6D6A1CFA" w14:textId="38C9F7E0" w:rsidR="008A7190" w:rsidRPr="00E54A68" w:rsidRDefault="00924468" w:rsidP="00E54A68">
      <w:pPr>
        <w:pStyle w:val="BodyText"/>
        <w:spacing w:after="120"/>
        <w:rPr>
          <w:rFonts w:ascii="Helvetica" w:hAnsi="Helvetica" w:cs="Helvetica"/>
        </w:rPr>
      </w:pPr>
      <w:r w:rsidRPr="00E54A68">
        <w:rPr>
          <w:rFonts w:ascii="Helvetica" w:hAnsi="Helvetica" w:cs="Helvetica"/>
        </w:rPr>
        <w:t xml:space="preserve">A family health plan covers more than one </w:t>
      </w:r>
      <w:r w:rsidR="008A7190" w:rsidRPr="00E54A68">
        <w:rPr>
          <w:rFonts w:ascii="Helvetica" w:hAnsi="Helvetica" w:cs="Helvetica"/>
        </w:rPr>
        <w:t xml:space="preserve">family member. When your family changes, due to marriage, divorce, or </w:t>
      </w:r>
      <w:r w:rsidR="00B86291" w:rsidRPr="00E54A68">
        <w:rPr>
          <w:rFonts w:ascii="Helvetica" w:hAnsi="Helvetica" w:cs="Helvetica"/>
        </w:rPr>
        <w:t xml:space="preserve">a child’s </w:t>
      </w:r>
      <w:r w:rsidR="008A7190" w:rsidRPr="00E54A68">
        <w:rPr>
          <w:rFonts w:ascii="Helvetica" w:hAnsi="Helvetica" w:cs="Helvetica"/>
        </w:rPr>
        <w:t xml:space="preserve">birth or adoption, it’s time to review your health </w:t>
      </w:r>
      <w:r w:rsidR="00B86291" w:rsidRPr="00E54A68">
        <w:rPr>
          <w:rFonts w:ascii="Helvetica" w:hAnsi="Helvetica" w:cs="Helvetica"/>
        </w:rPr>
        <w:t>plan. You may need to</w:t>
      </w:r>
      <w:r w:rsidR="008A7190" w:rsidRPr="00E54A68">
        <w:rPr>
          <w:rFonts w:ascii="Helvetica" w:hAnsi="Helvetica" w:cs="Helvetica"/>
        </w:rPr>
        <w:t xml:space="preserve"> add or remove </w:t>
      </w:r>
      <w:r w:rsidR="00B86291" w:rsidRPr="00E54A68">
        <w:rPr>
          <w:rFonts w:ascii="Helvetica" w:hAnsi="Helvetica" w:cs="Helvetica"/>
        </w:rPr>
        <w:t xml:space="preserve">family </w:t>
      </w:r>
      <w:r w:rsidR="008A7190" w:rsidRPr="00E54A68">
        <w:rPr>
          <w:rFonts w:ascii="Helvetica" w:hAnsi="Helvetica" w:cs="Helvetica"/>
        </w:rPr>
        <w:t xml:space="preserve">members. You </w:t>
      </w:r>
      <w:r w:rsidR="00B86291" w:rsidRPr="00E54A68">
        <w:rPr>
          <w:rFonts w:ascii="Helvetica" w:hAnsi="Helvetica" w:cs="Helvetica"/>
        </w:rPr>
        <w:t xml:space="preserve">also </w:t>
      </w:r>
      <w:r w:rsidR="008A7190" w:rsidRPr="00E54A68">
        <w:rPr>
          <w:rFonts w:ascii="Helvetica" w:hAnsi="Helvetica" w:cs="Helvetica"/>
        </w:rPr>
        <w:t xml:space="preserve">might </w:t>
      </w:r>
      <w:r w:rsidR="00B86291" w:rsidRPr="00E54A68">
        <w:rPr>
          <w:rFonts w:ascii="Helvetica" w:hAnsi="Helvetica" w:cs="Helvetica"/>
        </w:rPr>
        <w:t>need to</w:t>
      </w:r>
      <w:r w:rsidR="008A7190" w:rsidRPr="00E54A68">
        <w:rPr>
          <w:rFonts w:ascii="Helvetica" w:hAnsi="Helvetica" w:cs="Helvetica"/>
        </w:rPr>
        <w:t xml:space="preserve"> change your plan when an adult child reaches age 26 and </w:t>
      </w:r>
      <w:r w:rsidR="00B86291" w:rsidRPr="00E54A68">
        <w:rPr>
          <w:rFonts w:ascii="Helvetica" w:hAnsi="Helvetica" w:cs="Helvetica"/>
        </w:rPr>
        <w:t xml:space="preserve">isn’t </w:t>
      </w:r>
      <w:r w:rsidR="008A7190" w:rsidRPr="00E54A68">
        <w:rPr>
          <w:rFonts w:ascii="Helvetica" w:hAnsi="Helvetica" w:cs="Helvetica"/>
        </w:rPr>
        <w:t xml:space="preserve">eligible to </w:t>
      </w:r>
      <w:r w:rsidR="00B86291" w:rsidRPr="00E54A68">
        <w:rPr>
          <w:rFonts w:ascii="Helvetica" w:hAnsi="Helvetica" w:cs="Helvetica"/>
        </w:rPr>
        <w:t>stay</w:t>
      </w:r>
      <w:r w:rsidR="008A7190" w:rsidRPr="00E54A68">
        <w:rPr>
          <w:rFonts w:ascii="Helvetica" w:hAnsi="Helvetica" w:cs="Helvetica"/>
        </w:rPr>
        <w:t xml:space="preserve"> on your plan. </w:t>
      </w:r>
      <w:r w:rsidR="00B86291" w:rsidRPr="007321C9">
        <w:rPr>
          <w:rFonts w:ascii="Helvetica" w:hAnsi="Helvetica" w:cs="Helvetica"/>
        </w:rPr>
        <w:t xml:space="preserve">You might need to change from an individual to a family plan – or </w:t>
      </w:r>
      <w:r w:rsidR="008D1855" w:rsidRPr="007321C9">
        <w:rPr>
          <w:rFonts w:ascii="Helvetica" w:hAnsi="Helvetica" w:cs="Helvetica"/>
        </w:rPr>
        <w:t>from a family to an individual plan</w:t>
      </w:r>
      <w:r w:rsidR="00B86291" w:rsidRPr="007321C9">
        <w:rPr>
          <w:rFonts w:ascii="Helvetica" w:hAnsi="Helvetica" w:cs="Helvetica"/>
        </w:rPr>
        <w:t>.</w:t>
      </w:r>
      <w:r w:rsidR="00B86291" w:rsidRPr="00E54A68">
        <w:rPr>
          <w:rFonts w:ascii="Helvetica" w:hAnsi="Helvetica" w:cs="Helvetica"/>
        </w:rPr>
        <w:t xml:space="preserve"> You can call your health insurer or visit its website to learn how to add or remove family members.</w:t>
      </w:r>
      <w:r w:rsidR="008D1855" w:rsidRPr="00613830">
        <w:rPr>
          <w:rFonts w:ascii="Helvetica" w:hAnsi="Helvetica" w:cs="Helvetica"/>
        </w:rPr>
        <w:t xml:space="preserve"> If your health plan is through work, check with Human Resources.</w:t>
      </w:r>
    </w:p>
    <w:p w14:paraId="1AE69E28" w14:textId="4F6ECE3B" w:rsidR="008A7190" w:rsidRPr="00E54A68" w:rsidRDefault="008A7190" w:rsidP="00E54A68">
      <w:pPr>
        <w:pStyle w:val="BodyText"/>
        <w:spacing w:after="120"/>
        <w:rPr>
          <w:rFonts w:ascii="Helvetica" w:hAnsi="Helvetica" w:cs="Helvetica"/>
        </w:rPr>
      </w:pPr>
      <w:r w:rsidRPr="00E54A68">
        <w:rPr>
          <w:rFonts w:ascii="Helvetica" w:hAnsi="Helvetica" w:cs="Helvetica"/>
        </w:rPr>
        <w:t>As soon as possible</w:t>
      </w:r>
      <w:r w:rsidR="00B86291" w:rsidRPr="00E54A68">
        <w:rPr>
          <w:rFonts w:ascii="Helvetica" w:hAnsi="Helvetica" w:cs="Helvetica"/>
        </w:rPr>
        <w:t>, tell</w:t>
      </w:r>
      <w:r w:rsidRPr="00E54A68">
        <w:rPr>
          <w:rFonts w:ascii="Helvetica" w:hAnsi="Helvetica" w:cs="Helvetica"/>
        </w:rPr>
        <w:t xml:space="preserve"> your Insurance company when any of t</w:t>
      </w:r>
      <w:r w:rsidR="00B86291" w:rsidRPr="00E54A68">
        <w:rPr>
          <w:rFonts w:ascii="Helvetica" w:hAnsi="Helvetica" w:cs="Helvetica"/>
        </w:rPr>
        <w:t>he</w:t>
      </w:r>
      <w:r w:rsidR="008D1855" w:rsidRPr="00613830">
        <w:rPr>
          <w:rFonts w:ascii="Helvetica" w:hAnsi="Helvetica" w:cs="Helvetica"/>
        </w:rPr>
        <w:t>se</w:t>
      </w:r>
      <w:r w:rsidR="00B86291" w:rsidRPr="00E54A68">
        <w:rPr>
          <w:rFonts w:ascii="Helvetica" w:hAnsi="Helvetica" w:cs="Helvetica"/>
        </w:rPr>
        <w:t xml:space="preserve"> happen</w:t>
      </w:r>
      <w:r w:rsidRPr="00E54A68">
        <w:rPr>
          <w:rFonts w:ascii="Helvetica" w:hAnsi="Helvetica" w:cs="Helvetica"/>
        </w:rPr>
        <w:t xml:space="preserve">: </w:t>
      </w:r>
    </w:p>
    <w:p w14:paraId="1C4E1769" w14:textId="68EA96A1" w:rsidR="008A7190" w:rsidRPr="00E54A68" w:rsidRDefault="008A7190" w:rsidP="00E54A68">
      <w:pPr>
        <w:pStyle w:val="BodyText"/>
        <w:numPr>
          <w:ilvl w:val="0"/>
          <w:numId w:val="17"/>
        </w:numPr>
        <w:spacing w:after="120"/>
        <w:rPr>
          <w:rFonts w:ascii="Helvetica" w:hAnsi="Helvetica" w:cs="Helvetica"/>
        </w:rPr>
      </w:pPr>
      <w:r w:rsidRPr="00E54A68">
        <w:rPr>
          <w:rFonts w:ascii="Helvetica" w:hAnsi="Helvetica" w:cs="Helvetica"/>
        </w:rPr>
        <w:t xml:space="preserve">Change of </w:t>
      </w:r>
      <w:r w:rsidR="00B86291" w:rsidRPr="00E54A68">
        <w:rPr>
          <w:rFonts w:ascii="Helvetica" w:hAnsi="Helvetica" w:cs="Helvetica"/>
        </w:rPr>
        <w:t>address</w:t>
      </w:r>
    </w:p>
    <w:p w14:paraId="7AE4D76E" w14:textId="77777777" w:rsidR="008A7190" w:rsidRPr="00E54A68" w:rsidRDefault="008A7190" w:rsidP="00E54A68">
      <w:pPr>
        <w:pStyle w:val="BodyText"/>
        <w:numPr>
          <w:ilvl w:val="0"/>
          <w:numId w:val="17"/>
        </w:numPr>
        <w:spacing w:after="120"/>
        <w:rPr>
          <w:rFonts w:ascii="Helvetica" w:hAnsi="Helvetica" w:cs="Helvetica"/>
        </w:rPr>
      </w:pPr>
      <w:r w:rsidRPr="00E54A68">
        <w:rPr>
          <w:rFonts w:ascii="Helvetica" w:hAnsi="Helvetica" w:cs="Helvetica"/>
        </w:rPr>
        <w:t>Marriage</w:t>
      </w:r>
    </w:p>
    <w:p w14:paraId="38299152" w14:textId="0AA19F98" w:rsidR="008A7190" w:rsidRPr="00E54A68" w:rsidRDefault="008A7190" w:rsidP="00E54A68">
      <w:pPr>
        <w:pStyle w:val="BodyText"/>
        <w:numPr>
          <w:ilvl w:val="0"/>
          <w:numId w:val="17"/>
        </w:numPr>
        <w:spacing w:after="120"/>
        <w:rPr>
          <w:rFonts w:ascii="Helvetica" w:hAnsi="Helvetica" w:cs="Helvetica"/>
        </w:rPr>
      </w:pPr>
      <w:r w:rsidRPr="00E54A68">
        <w:rPr>
          <w:rFonts w:ascii="Helvetica" w:hAnsi="Helvetica" w:cs="Helvetica"/>
        </w:rPr>
        <w:t xml:space="preserve">Divorce or </w:t>
      </w:r>
      <w:r w:rsidR="00B86291" w:rsidRPr="00E54A68">
        <w:rPr>
          <w:rFonts w:ascii="Helvetica" w:hAnsi="Helvetica" w:cs="Helvetica"/>
        </w:rPr>
        <w:t>s</w:t>
      </w:r>
      <w:r w:rsidRPr="00E54A68">
        <w:rPr>
          <w:rFonts w:ascii="Helvetica" w:hAnsi="Helvetica" w:cs="Helvetica"/>
        </w:rPr>
        <w:t xml:space="preserve">eparation </w:t>
      </w:r>
    </w:p>
    <w:p w14:paraId="2DB8C218" w14:textId="77777777" w:rsidR="008A7190" w:rsidRPr="00E54A68" w:rsidRDefault="008A7190" w:rsidP="00E54A68">
      <w:pPr>
        <w:pStyle w:val="BodyText"/>
        <w:numPr>
          <w:ilvl w:val="0"/>
          <w:numId w:val="17"/>
        </w:numPr>
        <w:spacing w:after="120"/>
        <w:rPr>
          <w:rFonts w:ascii="Helvetica" w:hAnsi="Helvetica" w:cs="Helvetica"/>
        </w:rPr>
      </w:pPr>
      <w:r w:rsidRPr="00E54A68">
        <w:rPr>
          <w:rFonts w:ascii="Helvetica" w:hAnsi="Helvetica" w:cs="Helvetica"/>
        </w:rPr>
        <w:t xml:space="preserve">Birth or adoption of a child </w:t>
      </w:r>
    </w:p>
    <w:p w14:paraId="77611354" w14:textId="77777777" w:rsidR="00B86291" w:rsidRPr="00E54A68" w:rsidRDefault="008A7190" w:rsidP="00E54A68">
      <w:pPr>
        <w:pStyle w:val="BodyText"/>
        <w:numPr>
          <w:ilvl w:val="0"/>
          <w:numId w:val="17"/>
        </w:numPr>
        <w:spacing w:after="120"/>
        <w:rPr>
          <w:rFonts w:ascii="Helvetica" w:hAnsi="Helvetica" w:cs="Helvetica"/>
        </w:rPr>
      </w:pPr>
      <w:r w:rsidRPr="00E54A68">
        <w:rPr>
          <w:rFonts w:ascii="Helvetica" w:hAnsi="Helvetica" w:cs="Helvetica"/>
        </w:rPr>
        <w:t>Death of covered family member</w:t>
      </w:r>
    </w:p>
    <w:p w14:paraId="7098B63C" w14:textId="2A7EECB3" w:rsidR="00B86291" w:rsidRPr="00E54A68" w:rsidRDefault="001F537C" w:rsidP="00E54A68">
      <w:pPr>
        <w:pStyle w:val="BodyText"/>
        <w:numPr>
          <w:ilvl w:val="0"/>
          <w:numId w:val="17"/>
        </w:numPr>
        <w:spacing w:after="120"/>
        <w:rPr>
          <w:rFonts w:ascii="Helvetica" w:hAnsi="Helvetica" w:cs="Helvetica"/>
        </w:rPr>
      </w:pPr>
      <w:r>
        <w:rPr>
          <w:rFonts w:ascii="Helvetica" w:hAnsi="Helvetica" w:cs="Helvetica"/>
        </w:rPr>
        <w:t>A c</w:t>
      </w:r>
      <w:r w:rsidR="00B86291" w:rsidRPr="00E54A68">
        <w:rPr>
          <w:rFonts w:ascii="Helvetica" w:hAnsi="Helvetica" w:cs="Helvetica"/>
        </w:rPr>
        <w:t xml:space="preserve">hild </w:t>
      </w:r>
      <w:r>
        <w:rPr>
          <w:rFonts w:ascii="Helvetica" w:hAnsi="Helvetica" w:cs="Helvetica"/>
        </w:rPr>
        <w:t xml:space="preserve">on </w:t>
      </w:r>
      <w:r w:rsidR="00B86291" w:rsidRPr="00E54A68">
        <w:rPr>
          <w:rFonts w:ascii="Helvetica" w:hAnsi="Helvetica" w:cs="Helvetica"/>
        </w:rPr>
        <w:t>your health plan reaches age 26</w:t>
      </w:r>
    </w:p>
    <w:p w14:paraId="23FADB40" w14:textId="15DB6B34" w:rsidR="008A7190" w:rsidRDefault="001F537C" w:rsidP="00E54A68">
      <w:pPr>
        <w:pStyle w:val="BodyText"/>
        <w:numPr>
          <w:ilvl w:val="0"/>
          <w:numId w:val="17"/>
        </w:numPr>
        <w:spacing w:after="120"/>
        <w:rPr>
          <w:rFonts w:ascii="Helvetica" w:hAnsi="Helvetica" w:cs="Helvetica"/>
        </w:rPr>
      </w:pPr>
      <w:r w:rsidRPr="007321C9">
        <w:rPr>
          <w:rFonts w:ascii="Helvetica" w:hAnsi="Helvetica" w:cs="Helvetica"/>
        </w:rPr>
        <w:t>An a</w:t>
      </w:r>
      <w:r w:rsidR="00B86291" w:rsidRPr="007321C9">
        <w:rPr>
          <w:rFonts w:ascii="Helvetica" w:hAnsi="Helvetica" w:cs="Helvetica"/>
        </w:rPr>
        <w:t xml:space="preserve">dult </w:t>
      </w:r>
      <w:r w:rsidRPr="007321C9">
        <w:rPr>
          <w:rFonts w:ascii="Helvetica" w:hAnsi="Helvetica" w:cs="Helvetica"/>
        </w:rPr>
        <w:t xml:space="preserve">on </w:t>
      </w:r>
      <w:r w:rsidR="00B86291" w:rsidRPr="007321C9">
        <w:rPr>
          <w:rFonts w:ascii="Helvetica" w:hAnsi="Helvetica" w:cs="Helvetica"/>
        </w:rPr>
        <w:t>your health plan reaches age 65</w:t>
      </w:r>
      <w:r w:rsidR="00D42D3B" w:rsidRPr="007321C9">
        <w:rPr>
          <w:rFonts w:ascii="Helvetica" w:hAnsi="Helvetica" w:cs="Helvetica"/>
        </w:rPr>
        <w:t xml:space="preserve"> </w:t>
      </w:r>
    </w:p>
    <w:p w14:paraId="1DAC5667" w14:textId="77777777" w:rsidR="007321C9" w:rsidRPr="007321C9" w:rsidRDefault="007321C9" w:rsidP="007321C9">
      <w:pPr>
        <w:pStyle w:val="BodyText"/>
        <w:spacing w:after="120"/>
        <w:ind w:left="720"/>
        <w:rPr>
          <w:rFonts w:ascii="Helvetica" w:hAnsi="Helvetica" w:cs="Helvetica"/>
        </w:rPr>
      </w:pPr>
    </w:p>
    <w:p w14:paraId="58AB20C6" w14:textId="77777777" w:rsidR="00C452EE" w:rsidRDefault="008A7190" w:rsidP="00E54A68">
      <w:pPr>
        <w:pStyle w:val="BodyText"/>
        <w:spacing w:after="120"/>
        <w:jc w:val="center"/>
        <w:rPr>
          <w:rFonts w:ascii="Helvetica" w:hAnsi="Helvetica" w:cs="Helvetica"/>
          <w:b/>
        </w:rPr>
      </w:pPr>
      <w:r w:rsidRPr="00E54A68">
        <w:rPr>
          <w:rFonts w:ascii="Helvetica" w:hAnsi="Helvetica" w:cs="Helvetica"/>
          <w:b/>
        </w:rPr>
        <w:t xml:space="preserve">Leaving </w:t>
      </w:r>
      <w:r w:rsidR="00B86291" w:rsidRPr="00E54A68">
        <w:rPr>
          <w:rFonts w:ascii="Helvetica" w:hAnsi="Helvetica" w:cs="Helvetica"/>
          <w:b/>
        </w:rPr>
        <w:t xml:space="preserve">a </w:t>
      </w:r>
      <w:r w:rsidRPr="00E54A68">
        <w:rPr>
          <w:rFonts w:ascii="Helvetica" w:hAnsi="Helvetica" w:cs="Helvetica"/>
          <w:b/>
        </w:rPr>
        <w:t xml:space="preserve">Group </w:t>
      </w:r>
      <w:r w:rsidR="00B86291" w:rsidRPr="00E54A68">
        <w:rPr>
          <w:rFonts w:ascii="Helvetica" w:hAnsi="Helvetica" w:cs="Helvetica"/>
          <w:b/>
        </w:rPr>
        <w:t>Plan</w:t>
      </w:r>
    </w:p>
    <w:p w14:paraId="5AAAF7D3" w14:textId="0EC65F92" w:rsidR="00B86291" w:rsidRPr="00E54A68" w:rsidRDefault="00B86291" w:rsidP="00E54A68">
      <w:pPr>
        <w:pStyle w:val="BodyText"/>
        <w:spacing w:after="120"/>
        <w:rPr>
          <w:rFonts w:ascii="Helvetica" w:hAnsi="Helvetica" w:cs="Helvetica"/>
        </w:rPr>
      </w:pPr>
      <w:r w:rsidRPr="00E54A68">
        <w:rPr>
          <w:rFonts w:ascii="Helvetica" w:hAnsi="Helvetica" w:cs="Helvetica"/>
        </w:rPr>
        <w:t xml:space="preserve">If you </w:t>
      </w:r>
      <w:r w:rsidRPr="00E54A68">
        <w:rPr>
          <w:rFonts w:ascii="Helvetica" w:hAnsi="Helvetica" w:cs="Helvetica"/>
          <w:b/>
        </w:rPr>
        <w:t>change</w:t>
      </w:r>
      <w:r w:rsidRPr="00E54A68">
        <w:rPr>
          <w:rFonts w:ascii="Helvetica" w:hAnsi="Helvetica" w:cs="Helvetica"/>
        </w:rPr>
        <w:t xml:space="preserve"> your job, you might need to change your health plan. If your plan was through work at your old job, you probably have to sign up for a new health plan.</w:t>
      </w:r>
    </w:p>
    <w:p w14:paraId="693DB593" w14:textId="78FEE2D4" w:rsidR="00B86291" w:rsidRPr="007321C9" w:rsidRDefault="008A7190" w:rsidP="00E54A68">
      <w:pPr>
        <w:pStyle w:val="BodyText"/>
        <w:spacing w:after="120"/>
        <w:rPr>
          <w:rFonts w:ascii="Helvetica" w:hAnsi="Helvetica" w:cs="Helvetica"/>
        </w:rPr>
      </w:pPr>
      <w:r w:rsidRPr="00E54A68">
        <w:rPr>
          <w:rFonts w:ascii="Helvetica" w:hAnsi="Helvetica" w:cs="Helvetica"/>
        </w:rPr>
        <w:t xml:space="preserve">If you </w:t>
      </w:r>
      <w:r w:rsidRPr="00E54A68">
        <w:rPr>
          <w:rFonts w:ascii="Helvetica" w:hAnsi="Helvetica" w:cs="Helvetica"/>
          <w:b/>
        </w:rPr>
        <w:t>lose</w:t>
      </w:r>
      <w:r w:rsidRPr="00E54A68">
        <w:rPr>
          <w:rFonts w:ascii="Helvetica" w:hAnsi="Helvetica" w:cs="Helvetica"/>
        </w:rPr>
        <w:t xml:space="preserve"> your job, you may be</w:t>
      </w:r>
      <w:r w:rsidR="00B86291" w:rsidRPr="00E54A68">
        <w:rPr>
          <w:rFonts w:ascii="Helvetica" w:hAnsi="Helvetica" w:cs="Helvetica"/>
        </w:rPr>
        <w:t xml:space="preserve"> able to keep the</w:t>
      </w:r>
      <w:r w:rsidRPr="00E54A68">
        <w:rPr>
          <w:rFonts w:ascii="Helvetica" w:hAnsi="Helvetica" w:cs="Helvetica"/>
        </w:rPr>
        <w:t xml:space="preserve"> health </w:t>
      </w:r>
      <w:r w:rsidR="00B86291" w:rsidRPr="00E54A68">
        <w:rPr>
          <w:rFonts w:ascii="Helvetica" w:hAnsi="Helvetica" w:cs="Helvetica"/>
        </w:rPr>
        <w:t>plan</w:t>
      </w:r>
      <w:r w:rsidRPr="00E54A68">
        <w:rPr>
          <w:rFonts w:ascii="Helvetica" w:hAnsi="Helvetica" w:cs="Helvetica"/>
        </w:rPr>
        <w:t xml:space="preserve"> you had through the job</w:t>
      </w:r>
      <w:r w:rsidR="00B86291" w:rsidRPr="00E54A68">
        <w:rPr>
          <w:rFonts w:ascii="Helvetica" w:hAnsi="Helvetica" w:cs="Helvetica"/>
        </w:rPr>
        <w:t xml:space="preserve">. </w:t>
      </w:r>
      <w:r w:rsidR="00846A66" w:rsidRPr="00E54A68">
        <w:rPr>
          <w:rFonts w:ascii="Helvetica" w:hAnsi="Helvetica" w:cs="Helvetica"/>
        </w:rPr>
        <w:t>But</w:t>
      </w:r>
      <w:r w:rsidR="00B86291" w:rsidRPr="00E54A68">
        <w:rPr>
          <w:rFonts w:ascii="Helvetica" w:hAnsi="Helvetica" w:cs="Helvetica"/>
        </w:rPr>
        <w:t xml:space="preserve"> you’ll have to</w:t>
      </w:r>
      <w:r w:rsidRPr="00E54A68">
        <w:rPr>
          <w:rFonts w:ascii="Helvetica" w:hAnsi="Helvetica" w:cs="Helvetica"/>
        </w:rPr>
        <w:t xml:space="preserve"> pay the full premium </w:t>
      </w:r>
      <w:r w:rsidR="00B86291" w:rsidRPr="00E54A68">
        <w:rPr>
          <w:rFonts w:ascii="Helvetica" w:hAnsi="Helvetica" w:cs="Helvetica"/>
        </w:rPr>
        <w:t xml:space="preserve">– your share </w:t>
      </w:r>
      <w:r w:rsidR="00B86291" w:rsidRPr="00E54A68">
        <w:rPr>
          <w:rFonts w:ascii="Helvetica" w:hAnsi="Helvetica" w:cs="Helvetica"/>
          <w:b/>
        </w:rPr>
        <w:t>and</w:t>
      </w:r>
      <w:r w:rsidR="00B86291" w:rsidRPr="00E54A68">
        <w:rPr>
          <w:rFonts w:ascii="Helvetica" w:hAnsi="Helvetica" w:cs="Helvetica"/>
          <w:i/>
        </w:rPr>
        <w:t xml:space="preserve"> </w:t>
      </w:r>
      <w:r w:rsidR="00B86291" w:rsidRPr="00E54A68">
        <w:rPr>
          <w:rFonts w:ascii="Helvetica" w:hAnsi="Helvetica" w:cs="Helvetica"/>
        </w:rPr>
        <w:t>the employer’s share</w:t>
      </w:r>
      <w:r w:rsidRPr="00E54A68">
        <w:rPr>
          <w:rFonts w:ascii="Helvetica" w:hAnsi="Helvetica" w:cs="Helvetica"/>
        </w:rPr>
        <w:t xml:space="preserve">. Ask your employer about </w:t>
      </w:r>
      <w:r w:rsidRPr="00E54A68">
        <w:rPr>
          <w:rFonts w:ascii="Helvetica" w:hAnsi="Helvetica" w:cs="Helvetica"/>
          <w:i/>
        </w:rPr>
        <w:t>COBRA continuation coverage</w:t>
      </w:r>
      <w:r w:rsidRPr="00E54A68">
        <w:rPr>
          <w:rFonts w:ascii="Helvetica" w:hAnsi="Helvetica" w:cs="Helvetica"/>
        </w:rPr>
        <w:t xml:space="preserve">. </w:t>
      </w:r>
      <w:r w:rsidR="00B86291" w:rsidRPr="007321C9">
        <w:rPr>
          <w:rFonts w:ascii="Helvetica" w:hAnsi="Helvetica" w:cs="Helvetica"/>
        </w:rPr>
        <w:t xml:space="preserve">And, if you’re 65 or older when you lose your job and haven’t yet signed up for Medicare, you </w:t>
      </w:r>
      <w:r w:rsidR="00C452EE" w:rsidRPr="007321C9">
        <w:rPr>
          <w:rFonts w:ascii="Helvetica" w:hAnsi="Helvetica" w:cs="Helvetica"/>
        </w:rPr>
        <w:t>should</w:t>
      </w:r>
      <w:r w:rsidR="00B86291" w:rsidRPr="007321C9">
        <w:rPr>
          <w:rFonts w:ascii="Helvetica" w:hAnsi="Helvetica" w:cs="Helvetica"/>
        </w:rPr>
        <w:t xml:space="preserve"> do that now</w:t>
      </w:r>
      <w:r w:rsidR="00C452EE" w:rsidRPr="007321C9">
        <w:rPr>
          <w:rFonts w:ascii="Helvetica" w:hAnsi="Helvetica" w:cs="Helvetica"/>
        </w:rPr>
        <w:t xml:space="preserve"> to avoid premium penalties or delays in coverage</w:t>
      </w:r>
      <w:r w:rsidR="00B86291" w:rsidRPr="007321C9">
        <w:rPr>
          <w:rFonts w:ascii="Helvetica" w:hAnsi="Helvetica" w:cs="Helvetica"/>
        </w:rPr>
        <w:t>.</w:t>
      </w:r>
      <w:r w:rsidR="00C452EE" w:rsidRPr="007321C9">
        <w:rPr>
          <w:rFonts w:ascii="Helvetica" w:hAnsi="Helvetica" w:cs="Helvetica"/>
        </w:rPr>
        <w:t xml:space="preserve"> Contact your State Senior Health Insurance Assistance Program [State SHIP brand] if you have questions.</w:t>
      </w:r>
    </w:p>
    <w:p w14:paraId="46E4338E" w14:textId="1595AC0B" w:rsidR="008A7190" w:rsidRDefault="008A7190" w:rsidP="00E54A68">
      <w:pPr>
        <w:pStyle w:val="BodyText"/>
        <w:spacing w:after="120"/>
        <w:rPr>
          <w:rFonts w:ascii="Helvetica" w:hAnsi="Helvetica" w:cs="Helvetica"/>
        </w:rPr>
      </w:pPr>
      <w:r w:rsidRPr="007321C9">
        <w:rPr>
          <w:rFonts w:ascii="Helvetica" w:hAnsi="Helvetica" w:cs="Helvetica"/>
        </w:rPr>
        <w:t xml:space="preserve">If you </w:t>
      </w:r>
      <w:r w:rsidR="008D1855" w:rsidRPr="007321C9">
        <w:rPr>
          <w:rFonts w:ascii="Helvetica" w:hAnsi="Helvetica" w:cs="Helvetica"/>
        </w:rPr>
        <w:t xml:space="preserve">leave a group plan because you </w:t>
      </w:r>
      <w:r w:rsidRPr="007321C9">
        <w:rPr>
          <w:rFonts w:ascii="Helvetica" w:hAnsi="Helvetica" w:cs="Helvetica"/>
        </w:rPr>
        <w:t xml:space="preserve">can no longer work due to a disability, you </w:t>
      </w:r>
      <w:r w:rsidR="008D1855" w:rsidRPr="007321C9">
        <w:rPr>
          <w:rFonts w:ascii="Helvetica" w:hAnsi="Helvetica" w:cs="Helvetica"/>
        </w:rPr>
        <w:t>can apply for Social Security disability benefits. Once you’ve received these benefits for two year</w:t>
      </w:r>
      <w:r w:rsidR="00E83E71" w:rsidRPr="007321C9">
        <w:rPr>
          <w:rFonts w:ascii="Helvetica" w:hAnsi="Helvetica" w:cs="Helvetica"/>
        </w:rPr>
        <w:t>s</w:t>
      </w:r>
      <w:r w:rsidR="008D1855" w:rsidRPr="007321C9">
        <w:rPr>
          <w:rFonts w:ascii="Helvetica" w:hAnsi="Helvetica" w:cs="Helvetica"/>
        </w:rPr>
        <w:t xml:space="preserve">, </w:t>
      </w:r>
      <w:r w:rsidR="00800A22" w:rsidRPr="007321C9">
        <w:rPr>
          <w:rFonts w:ascii="Helvetica" w:hAnsi="Helvetica" w:cs="Helvetica"/>
        </w:rPr>
        <w:t>you’ll be eligible</w:t>
      </w:r>
      <w:r w:rsidR="00E83E71" w:rsidRPr="007321C9">
        <w:rPr>
          <w:rFonts w:ascii="Helvetica" w:hAnsi="Helvetica" w:cs="Helvetica"/>
        </w:rPr>
        <w:t xml:space="preserve"> </w:t>
      </w:r>
      <w:r w:rsidRPr="007321C9">
        <w:rPr>
          <w:rFonts w:ascii="Helvetica" w:hAnsi="Helvetica" w:cs="Helvetica"/>
        </w:rPr>
        <w:t>for Medicare.</w:t>
      </w:r>
      <w:r w:rsidRPr="00E54A68">
        <w:rPr>
          <w:rFonts w:ascii="Helvetica" w:hAnsi="Helvetica" w:cs="Helvetica"/>
        </w:rPr>
        <w:t xml:space="preserve"> </w:t>
      </w:r>
    </w:p>
    <w:p w14:paraId="2C52F5EB" w14:textId="77777777" w:rsidR="00800A22" w:rsidRPr="00E54A68" w:rsidRDefault="00800A22" w:rsidP="00E54A68">
      <w:pPr>
        <w:pStyle w:val="BodyText"/>
        <w:spacing w:after="120"/>
        <w:rPr>
          <w:rFonts w:ascii="Helvetica" w:hAnsi="Helvetica" w:cs="Helvetica"/>
        </w:rPr>
      </w:pPr>
    </w:p>
    <w:p w14:paraId="364D9A01" w14:textId="29F5E595" w:rsidR="008A7190" w:rsidRDefault="008A7190" w:rsidP="00E54A68">
      <w:pPr>
        <w:pStyle w:val="BodyText"/>
        <w:spacing w:after="120"/>
        <w:jc w:val="center"/>
        <w:rPr>
          <w:rFonts w:ascii="Helvetica" w:hAnsi="Helvetica" w:cs="Helvetica"/>
          <w:b/>
        </w:rPr>
      </w:pPr>
      <w:r w:rsidRPr="00E54A68">
        <w:rPr>
          <w:rFonts w:ascii="Helvetica" w:hAnsi="Helvetica" w:cs="Helvetica"/>
          <w:b/>
        </w:rPr>
        <w:t>Check for Affordable</w:t>
      </w:r>
      <w:r w:rsidR="00B86291" w:rsidRPr="00E54A68">
        <w:rPr>
          <w:rFonts w:ascii="Helvetica" w:hAnsi="Helvetica" w:cs="Helvetica"/>
          <w:b/>
        </w:rPr>
        <w:t xml:space="preserve"> Health Plan </w:t>
      </w:r>
      <w:r w:rsidRPr="00E54A68">
        <w:rPr>
          <w:rFonts w:ascii="Helvetica" w:hAnsi="Helvetica" w:cs="Helvetica"/>
          <w:b/>
        </w:rPr>
        <w:t>Options</w:t>
      </w:r>
    </w:p>
    <w:p w14:paraId="5A19EE88" w14:textId="68CF571C" w:rsidR="008A7190" w:rsidRPr="00E54A68" w:rsidRDefault="008A7190" w:rsidP="00E54A68">
      <w:pPr>
        <w:pStyle w:val="BodyText"/>
        <w:spacing w:after="120"/>
        <w:rPr>
          <w:rFonts w:ascii="Helvetica" w:hAnsi="Helvetica" w:cs="Helvetica"/>
        </w:rPr>
      </w:pPr>
      <w:r w:rsidRPr="00E54A68">
        <w:rPr>
          <w:rFonts w:ascii="Helvetica" w:hAnsi="Helvetica" w:cs="Helvetica"/>
        </w:rPr>
        <w:t xml:space="preserve">If your </w:t>
      </w:r>
      <w:r w:rsidR="00B86291" w:rsidRPr="00E54A68">
        <w:rPr>
          <w:rFonts w:ascii="Helvetica" w:hAnsi="Helvetica" w:cs="Helvetica"/>
        </w:rPr>
        <w:t>individual or family income changes, it might change</w:t>
      </w:r>
      <w:r w:rsidRPr="00E54A68">
        <w:rPr>
          <w:rFonts w:ascii="Helvetica" w:hAnsi="Helvetica" w:cs="Helvetica"/>
        </w:rPr>
        <w:t xml:space="preserve"> your eligibility for </w:t>
      </w:r>
      <w:r w:rsidR="00B86291" w:rsidRPr="00E54A68">
        <w:rPr>
          <w:rFonts w:ascii="Helvetica" w:hAnsi="Helvetica" w:cs="Helvetica"/>
        </w:rPr>
        <w:t>help</w:t>
      </w:r>
      <w:r w:rsidRPr="00E54A68">
        <w:rPr>
          <w:rFonts w:ascii="Helvetica" w:hAnsi="Helvetica" w:cs="Helvetica"/>
        </w:rPr>
        <w:t xml:space="preserve"> with health </w:t>
      </w:r>
      <w:r w:rsidR="00B86291" w:rsidRPr="00E54A68">
        <w:rPr>
          <w:rFonts w:ascii="Helvetica" w:hAnsi="Helvetica" w:cs="Helvetica"/>
        </w:rPr>
        <w:t>plan</w:t>
      </w:r>
      <w:r w:rsidRPr="00E54A68">
        <w:rPr>
          <w:rFonts w:ascii="Helvetica" w:hAnsi="Helvetica" w:cs="Helvetica"/>
        </w:rPr>
        <w:t xml:space="preserve"> costs. </w:t>
      </w:r>
      <w:r w:rsidR="00B86291" w:rsidRPr="00E54A68">
        <w:rPr>
          <w:rFonts w:ascii="Helvetica" w:hAnsi="Helvetica" w:cs="Helvetica"/>
        </w:rPr>
        <w:t>You can apply</w:t>
      </w:r>
      <w:r w:rsidRPr="00E54A68">
        <w:rPr>
          <w:rFonts w:ascii="Helvetica" w:hAnsi="Helvetica" w:cs="Helvetica"/>
        </w:rPr>
        <w:t xml:space="preserve"> at the </w:t>
      </w:r>
      <w:r w:rsidRPr="007321C9">
        <w:rPr>
          <w:rFonts w:ascii="Helvetica" w:hAnsi="Helvetica" w:cs="Helvetica"/>
        </w:rPr>
        <w:t xml:space="preserve">Marketplace [State Marketplace Brand] </w:t>
      </w:r>
      <w:r w:rsidR="00B86291" w:rsidRPr="007321C9">
        <w:rPr>
          <w:rFonts w:ascii="Helvetica" w:hAnsi="Helvetica" w:cs="Helvetica"/>
        </w:rPr>
        <w:t xml:space="preserve">to find out if </w:t>
      </w:r>
      <w:r w:rsidRPr="007321C9">
        <w:rPr>
          <w:rFonts w:ascii="Helvetica" w:hAnsi="Helvetica" w:cs="Helvetica"/>
        </w:rPr>
        <w:t xml:space="preserve">you’re eligible for </w:t>
      </w:r>
      <w:r w:rsidR="00B86291" w:rsidRPr="007321C9">
        <w:rPr>
          <w:rFonts w:ascii="Helvetica" w:hAnsi="Helvetica" w:cs="Helvetica"/>
        </w:rPr>
        <w:t>financial help to buy</w:t>
      </w:r>
      <w:r w:rsidRPr="007321C9">
        <w:rPr>
          <w:rFonts w:ascii="Helvetica" w:hAnsi="Helvetica" w:cs="Helvetica"/>
        </w:rPr>
        <w:t xml:space="preserve"> a Marketplace plan</w:t>
      </w:r>
      <w:r w:rsidR="00B86291" w:rsidRPr="007321C9">
        <w:rPr>
          <w:rFonts w:ascii="Helvetica" w:hAnsi="Helvetica" w:cs="Helvetica"/>
        </w:rPr>
        <w:t>. You also might be eligible</w:t>
      </w:r>
      <w:r w:rsidRPr="007321C9">
        <w:rPr>
          <w:rFonts w:ascii="Helvetica" w:hAnsi="Helvetica" w:cs="Helvetica"/>
        </w:rPr>
        <w:t xml:space="preserve"> for </w:t>
      </w:r>
      <w:r w:rsidR="00B86291" w:rsidRPr="007321C9">
        <w:rPr>
          <w:rFonts w:ascii="Helvetica" w:hAnsi="Helvetica" w:cs="Helvetica"/>
        </w:rPr>
        <w:t xml:space="preserve">a </w:t>
      </w:r>
      <w:r w:rsidRPr="007321C9">
        <w:rPr>
          <w:rFonts w:ascii="Helvetica" w:hAnsi="Helvetica" w:cs="Helvetica"/>
        </w:rPr>
        <w:t>low- or no-cost</w:t>
      </w:r>
      <w:r w:rsidR="00B86291" w:rsidRPr="007321C9">
        <w:rPr>
          <w:rFonts w:ascii="Helvetica" w:hAnsi="Helvetica" w:cs="Helvetica"/>
        </w:rPr>
        <w:t xml:space="preserve"> health plan</w:t>
      </w:r>
      <w:r w:rsidRPr="007321C9">
        <w:rPr>
          <w:rFonts w:ascii="Helvetica" w:hAnsi="Helvetica" w:cs="Helvetica"/>
        </w:rPr>
        <w:t xml:space="preserve"> through Medicaid or the Children’s Health Insurance Program (CHIP) [State Program Names].</w:t>
      </w:r>
    </w:p>
    <w:p w14:paraId="69CFB584" w14:textId="23A897FC" w:rsidR="005A3E0F" w:rsidRPr="00E54A68" w:rsidRDefault="00B86291" w:rsidP="00E54A68">
      <w:pPr>
        <w:pStyle w:val="BodyText"/>
        <w:spacing w:after="120"/>
        <w:rPr>
          <w:rFonts w:ascii="Helvetica" w:hAnsi="Helvetica" w:cs="Helvetica"/>
        </w:rPr>
      </w:pPr>
      <w:r w:rsidRPr="00E54A68">
        <w:rPr>
          <w:rFonts w:ascii="Helvetica" w:hAnsi="Helvetica" w:cs="Helvetica"/>
        </w:rPr>
        <w:t xml:space="preserve">There’s an annual open enrollment period for Marketplace plans. In this period, anyone can enroll </w:t>
      </w:r>
      <w:r w:rsidR="00217210" w:rsidRPr="00613830">
        <w:rPr>
          <w:rFonts w:ascii="Helvetica" w:hAnsi="Helvetica" w:cs="Helvetica"/>
        </w:rPr>
        <w:t xml:space="preserve">in </w:t>
      </w:r>
      <w:r w:rsidRPr="00E54A68">
        <w:rPr>
          <w:rFonts w:ascii="Helvetica" w:hAnsi="Helvetica" w:cs="Helvetica"/>
        </w:rPr>
        <w:t>or change their plan. But</w:t>
      </w:r>
      <w:r w:rsidR="007321C9">
        <w:rPr>
          <w:rFonts w:ascii="Helvetica" w:hAnsi="Helvetica" w:cs="Helvetica"/>
        </w:rPr>
        <w:t xml:space="preserve"> </w:t>
      </w:r>
      <w:r w:rsidRPr="00E54A68">
        <w:rPr>
          <w:rFonts w:ascii="Helvetica" w:hAnsi="Helvetica" w:cs="Helvetica"/>
        </w:rPr>
        <w:t xml:space="preserve">you might be </w:t>
      </w:r>
      <w:r w:rsidR="008A7190" w:rsidRPr="00E54A68">
        <w:rPr>
          <w:rFonts w:ascii="Helvetica" w:hAnsi="Helvetica" w:cs="Helvetica"/>
        </w:rPr>
        <w:t>eligible to enroll or change plans through the Marketplace</w:t>
      </w:r>
      <w:r w:rsidR="005A3E0F" w:rsidRPr="00E54A68">
        <w:rPr>
          <w:rFonts w:ascii="Helvetica" w:hAnsi="Helvetica" w:cs="Helvetica"/>
        </w:rPr>
        <w:t xml:space="preserve"> at other times if one of these happens:</w:t>
      </w:r>
    </w:p>
    <w:p w14:paraId="1BACBE13" w14:textId="664C96F0" w:rsidR="008A7190" w:rsidRPr="00E54A68" w:rsidRDefault="005A3E0F" w:rsidP="00E54A68">
      <w:pPr>
        <w:pStyle w:val="BodyText"/>
        <w:numPr>
          <w:ilvl w:val="0"/>
          <w:numId w:val="18"/>
        </w:numPr>
        <w:spacing w:after="120"/>
        <w:rPr>
          <w:rFonts w:ascii="Helvetica" w:hAnsi="Helvetica" w:cs="Helvetica"/>
        </w:rPr>
      </w:pPr>
      <w:r w:rsidRPr="00E54A68">
        <w:rPr>
          <w:rFonts w:ascii="Helvetica" w:hAnsi="Helvetica" w:cs="Helvetica"/>
        </w:rPr>
        <w:t>You lose your health plan</w:t>
      </w:r>
      <w:r w:rsidR="003E3945">
        <w:rPr>
          <w:rFonts w:ascii="Helvetica" w:hAnsi="Helvetica" w:cs="Helvetica"/>
        </w:rPr>
        <w:t>,</w:t>
      </w:r>
      <w:r w:rsidRPr="00E54A68">
        <w:rPr>
          <w:rFonts w:ascii="Helvetica" w:hAnsi="Helvetica" w:cs="Helvetica"/>
        </w:rPr>
        <w:t xml:space="preserve"> but </w:t>
      </w:r>
      <w:r w:rsidR="00800A22">
        <w:rPr>
          <w:rFonts w:ascii="Helvetica" w:hAnsi="Helvetica" w:cs="Helvetica"/>
        </w:rPr>
        <w:t>you paid</w:t>
      </w:r>
      <w:r w:rsidRPr="00E54A68">
        <w:rPr>
          <w:rFonts w:ascii="Helvetica" w:hAnsi="Helvetica" w:cs="Helvetica"/>
        </w:rPr>
        <w:t xml:space="preserve"> the premium</w:t>
      </w:r>
      <w:r w:rsidR="00800A22">
        <w:rPr>
          <w:rFonts w:ascii="Helvetica" w:hAnsi="Helvetica" w:cs="Helvetica"/>
        </w:rPr>
        <w:t>s</w:t>
      </w:r>
    </w:p>
    <w:p w14:paraId="4D0490BB" w14:textId="23476F53" w:rsidR="008A7190" w:rsidRPr="00E54A68" w:rsidRDefault="005A3E0F" w:rsidP="00E54A68">
      <w:pPr>
        <w:pStyle w:val="BodyText"/>
        <w:numPr>
          <w:ilvl w:val="0"/>
          <w:numId w:val="18"/>
        </w:numPr>
        <w:spacing w:after="120"/>
        <w:rPr>
          <w:rFonts w:ascii="Helvetica" w:hAnsi="Helvetica" w:cs="Helvetica"/>
        </w:rPr>
      </w:pPr>
      <w:r w:rsidRPr="00E54A68">
        <w:rPr>
          <w:rFonts w:ascii="Helvetica" w:hAnsi="Helvetica" w:cs="Helvetica"/>
        </w:rPr>
        <w:t>You lose coverage through</w:t>
      </w:r>
      <w:r w:rsidR="008A7190" w:rsidRPr="00E54A68">
        <w:rPr>
          <w:rFonts w:ascii="Helvetica" w:hAnsi="Helvetica" w:cs="Helvetica"/>
        </w:rPr>
        <w:t xml:space="preserve"> Medicare, Medicaid</w:t>
      </w:r>
      <w:r w:rsidR="008D1855" w:rsidRPr="00613830">
        <w:rPr>
          <w:rFonts w:ascii="Helvetica" w:hAnsi="Helvetica" w:cs="Helvetica"/>
        </w:rPr>
        <w:t>,</w:t>
      </w:r>
      <w:r w:rsidR="008A7190" w:rsidRPr="00E54A68">
        <w:rPr>
          <w:rFonts w:ascii="Helvetica" w:hAnsi="Helvetica" w:cs="Helvetica"/>
        </w:rPr>
        <w:t xml:space="preserve"> or Children’s Health Insurance Program</w:t>
      </w:r>
    </w:p>
    <w:p w14:paraId="433127C1" w14:textId="0686797B" w:rsidR="008A7190" w:rsidRPr="00E54A68" w:rsidRDefault="005A3E0F" w:rsidP="00E54A68">
      <w:pPr>
        <w:pStyle w:val="BodyText"/>
        <w:numPr>
          <w:ilvl w:val="0"/>
          <w:numId w:val="18"/>
        </w:numPr>
        <w:spacing w:after="120"/>
        <w:rPr>
          <w:rFonts w:ascii="Helvetica" w:hAnsi="Helvetica" w:cs="Helvetica"/>
        </w:rPr>
      </w:pPr>
      <w:r w:rsidRPr="00E54A68">
        <w:rPr>
          <w:rFonts w:ascii="Helvetica" w:hAnsi="Helvetica" w:cs="Helvetica"/>
        </w:rPr>
        <w:t>You can’t stay on the health plan you have now because you’re no longer a dependent</w:t>
      </w:r>
      <w:r w:rsidR="008A7190" w:rsidRPr="00E54A68">
        <w:rPr>
          <w:rFonts w:ascii="Helvetica" w:hAnsi="Helvetica" w:cs="Helvetica"/>
        </w:rPr>
        <w:t xml:space="preserve"> </w:t>
      </w:r>
    </w:p>
    <w:p w14:paraId="4FCEFE70" w14:textId="6FEF0B3E" w:rsidR="008A7190" w:rsidRPr="00E54A68" w:rsidRDefault="005A3E0F" w:rsidP="00E54A68">
      <w:pPr>
        <w:pStyle w:val="BodyText"/>
        <w:numPr>
          <w:ilvl w:val="0"/>
          <w:numId w:val="18"/>
        </w:numPr>
        <w:spacing w:after="120"/>
        <w:rPr>
          <w:rFonts w:ascii="Helvetica" w:hAnsi="Helvetica" w:cs="Helvetica"/>
        </w:rPr>
      </w:pPr>
      <w:r w:rsidRPr="00E54A68">
        <w:rPr>
          <w:rFonts w:ascii="Helvetica" w:hAnsi="Helvetica" w:cs="Helvetica"/>
        </w:rPr>
        <w:lastRenderedPageBreak/>
        <w:t>You move</w:t>
      </w:r>
    </w:p>
    <w:p w14:paraId="5303FB08" w14:textId="408F4621" w:rsidR="008A7190" w:rsidRPr="00E54A68" w:rsidRDefault="005A3E0F" w:rsidP="00E54A68">
      <w:pPr>
        <w:pStyle w:val="BodyText"/>
        <w:numPr>
          <w:ilvl w:val="0"/>
          <w:numId w:val="18"/>
        </w:numPr>
        <w:spacing w:after="120"/>
        <w:rPr>
          <w:rFonts w:ascii="Helvetica" w:hAnsi="Helvetica" w:cs="Helvetica"/>
        </w:rPr>
      </w:pPr>
      <w:r w:rsidRPr="00E54A68">
        <w:rPr>
          <w:rFonts w:ascii="Helvetica" w:hAnsi="Helvetica" w:cs="Helvetica"/>
        </w:rPr>
        <w:t>You get married</w:t>
      </w:r>
    </w:p>
    <w:p w14:paraId="5AC254C5" w14:textId="53823C86" w:rsidR="008A7190" w:rsidRPr="00E54A68" w:rsidRDefault="005A3E0F" w:rsidP="00E54A68">
      <w:pPr>
        <w:pStyle w:val="BodyText"/>
        <w:numPr>
          <w:ilvl w:val="0"/>
          <w:numId w:val="18"/>
        </w:numPr>
        <w:spacing w:after="120"/>
        <w:rPr>
          <w:rFonts w:ascii="Helvetica" w:hAnsi="Helvetica" w:cs="Helvetica"/>
        </w:rPr>
      </w:pPr>
      <w:r w:rsidRPr="00E54A68">
        <w:rPr>
          <w:rFonts w:ascii="Helvetica" w:hAnsi="Helvetica" w:cs="Helvetica"/>
        </w:rPr>
        <w:t>You divorce or separate from your spouse</w:t>
      </w:r>
      <w:r w:rsidR="008A7190" w:rsidRPr="00E54A68">
        <w:rPr>
          <w:rFonts w:ascii="Helvetica" w:hAnsi="Helvetica" w:cs="Helvetica"/>
        </w:rPr>
        <w:t xml:space="preserve"> </w:t>
      </w:r>
    </w:p>
    <w:p w14:paraId="6C3AF4DD" w14:textId="4658C708" w:rsidR="008A7190" w:rsidRPr="00E54A68" w:rsidRDefault="005A3E0F" w:rsidP="00E54A68">
      <w:pPr>
        <w:pStyle w:val="BodyText"/>
        <w:numPr>
          <w:ilvl w:val="0"/>
          <w:numId w:val="18"/>
        </w:numPr>
        <w:spacing w:after="120"/>
        <w:rPr>
          <w:rFonts w:ascii="Helvetica" w:hAnsi="Helvetica" w:cs="Helvetica"/>
        </w:rPr>
      </w:pPr>
      <w:r w:rsidRPr="00E54A68">
        <w:rPr>
          <w:rFonts w:ascii="Helvetica" w:hAnsi="Helvetica" w:cs="Helvetica"/>
        </w:rPr>
        <w:t>You give birth to or adopt a child</w:t>
      </w:r>
    </w:p>
    <w:p w14:paraId="2CD0A052" w14:textId="7234E636" w:rsidR="008A7190" w:rsidRPr="00E54A68" w:rsidRDefault="005A3E0F" w:rsidP="00E54A68">
      <w:pPr>
        <w:pStyle w:val="BodyText"/>
        <w:numPr>
          <w:ilvl w:val="0"/>
          <w:numId w:val="18"/>
        </w:numPr>
        <w:spacing w:after="120"/>
        <w:rPr>
          <w:rFonts w:ascii="Helvetica" w:hAnsi="Helvetica" w:cs="Helvetica"/>
        </w:rPr>
      </w:pPr>
      <w:r w:rsidRPr="00E54A68">
        <w:rPr>
          <w:rFonts w:ascii="Helvetica" w:hAnsi="Helvetica" w:cs="Helvetica"/>
        </w:rPr>
        <w:t>A covered family member</w:t>
      </w:r>
      <w:r w:rsidR="007321C9">
        <w:rPr>
          <w:rFonts w:ascii="Helvetica" w:hAnsi="Helvetica" w:cs="Helvetica"/>
        </w:rPr>
        <w:t xml:space="preserve"> </w:t>
      </w:r>
      <w:r w:rsidRPr="00E54A68">
        <w:rPr>
          <w:rFonts w:ascii="Helvetica" w:hAnsi="Helvetica" w:cs="Helvetica"/>
        </w:rPr>
        <w:t>dies</w:t>
      </w:r>
      <w:r w:rsidR="008A7190" w:rsidRPr="00E54A68">
        <w:rPr>
          <w:rFonts w:ascii="Helvetica" w:hAnsi="Helvetica" w:cs="Helvetica"/>
        </w:rPr>
        <w:t xml:space="preserve"> </w:t>
      </w:r>
    </w:p>
    <w:p w14:paraId="415D6CEF" w14:textId="72709B1A" w:rsidR="005A3E0F" w:rsidRDefault="005A3E0F" w:rsidP="00E54A68">
      <w:pPr>
        <w:pStyle w:val="BodyText"/>
        <w:spacing w:after="120"/>
        <w:rPr>
          <w:rFonts w:ascii="Helvetica" w:hAnsi="Helvetica" w:cs="Helvetica"/>
        </w:rPr>
      </w:pPr>
      <w:r w:rsidRPr="00E54A68">
        <w:rPr>
          <w:rFonts w:ascii="Helvetica" w:hAnsi="Helvetica" w:cs="Helvetica"/>
        </w:rPr>
        <w:t xml:space="preserve">These events qualify you for a </w:t>
      </w:r>
      <w:r w:rsidRPr="00E54A68">
        <w:rPr>
          <w:rFonts w:ascii="Helvetica" w:hAnsi="Helvetica" w:cs="Helvetica"/>
          <w:i/>
        </w:rPr>
        <w:t>special enrollment period</w:t>
      </w:r>
      <w:r w:rsidRPr="00E54A68">
        <w:rPr>
          <w:rFonts w:ascii="Helvetica" w:hAnsi="Helvetica" w:cs="Helvetica"/>
        </w:rPr>
        <w:t xml:space="preserve"> – a chance to enroll </w:t>
      </w:r>
      <w:r w:rsidR="00217210" w:rsidRPr="00613830">
        <w:rPr>
          <w:rFonts w:ascii="Helvetica" w:hAnsi="Helvetica" w:cs="Helvetica"/>
        </w:rPr>
        <w:t xml:space="preserve">in </w:t>
      </w:r>
      <w:r w:rsidRPr="00E54A68">
        <w:rPr>
          <w:rFonts w:ascii="Helvetica" w:hAnsi="Helvetica" w:cs="Helvetica"/>
        </w:rPr>
        <w:t>or change your health plan without waiting for the next open enrollment period. But you must contact the Marketplace within 60 days of the event. If you missed the special enrollment period, you’</w:t>
      </w:r>
      <w:r w:rsidR="003E3945">
        <w:rPr>
          <w:rFonts w:ascii="Helvetica" w:hAnsi="Helvetica" w:cs="Helvetica"/>
        </w:rPr>
        <w:t>d</w:t>
      </w:r>
      <w:r w:rsidRPr="00E54A68">
        <w:rPr>
          <w:rFonts w:ascii="Helvetica" w:hAnsi="Helvetica" w:cs="Helvetica"/>
        </w:rPr>
        <w:t xml:space="preserve"> have to wait for the next open enrollment period. You can find out more about special enrollment periods (SEPs) at </w:t>
      </w:r>
      <w:hyperlink r:id="rId62" w:history="1">
        <w:r w:rsidR="00800A22" w:rsidRPr="00E54A68">
          <w:rPr>
            <w:rStyle w:val="Hyperlink"/>
            <w:rFonts w:ascii="Helvetica" w:hAnsi="Helvetica" w:cs="Helvetica"/>
          </w:rPr>
          <w:t>https://bit.ly/2Df4Wv7</w:t>
        </w:r>
      </w:hyperlink>
      <w:r w:rsidRPr="00E54A68">
        <w:rPr>
          <w:rFonts w:ascii="Helvetica" w:hAnsi="Helvetica" w:cs="Helvetica"/>
        </w:rPr>
        <w:t>.</w:t>
      </w:r>
    </w:p>
    <w:p w14:paraId="00029F00" w14:textId="77777777" w:rsidR="00800A22" w:rsidRPr="00E54A68" w:rsidRDefault="00800A22" w:rsidP="00E54A68">
      <w:pPr>
        <w:pStyle w:val="BodyText"/>
        <w:spacing w:after="120"/>
        <w:rPr>
          <w:rFonts w:ascii="Helvetica" w:hAnsi="Helvetica" w:cs="Helvetica"/>
        </w:rPr>
      </w:pPr>
    </w:p>
    <w:p w14:paraId="6238A908" w14:textId="682EFCAD" w:rsidR="004E1787" w:rsidRDefault="004E1787" w:rsidP="00E54A68">
      <w:pPr>
        <w:pStyle w:val="BodyText"/>
        <w:spacing w:after="120"/>
        <w:jc w:val="center"/>
        <w:rPr>
          <w:rFonts w:ascii="Helvetica" w:hAnsi="Helvetica" w:cs="Helvetica"/>
          <w:b/>
        </w:rPr>
      </w:pPr>
      <w:r w:rsidRPr="00E54A68">
        <w:rPr>
          <w:rFonts w:ascii="Helvetica" w:hAnsi="Helvetica" w:cs="Helvetica"/>
          <w:b/>
        </w:rPr>
        <w:t>Medicare</w:t>
      </w:r>
    </w:p>
    <w:p w14:paraId="5147A4D5" w14:textId="53099854" w:rsidR="00800A22" w:rsidRPr="00546FBE" w:rsidRDefault="004E1787" w:rsidP="00800A22">
      <w:pPr>
        <w:pStyle w:val="BodyText"/>
        <w:spacing w:after="120"/>
        <w:rPr>
          <w:rFonts w:ascii="Helvetica" w:hAnsi="Helvetica" w:cs="Helvetica"/>
        </w:rPr>
      </w:pPr>
      <w:r w:rsidRPr="007321C9">
        <w:rPr>
          <w:rFonts w:ascii="Helvetica" w:hAnsi="Helvetica" w:cs="Helvetica"/>
        </w:rPr>
        <w:t xml:space="preserve">If </w:t>
      </w:r>
      <w:r w:rsidR="005A3E0F" w:rsidRPr="007321C9">
        <w:rPr>
          <w:rFonts w:ascii="Helvetica" w:hAnsi="Helvetica" w:cs="Helvetica"/>
        </w:rPr>
        <w:t xml:space="preserve">you’re turning </w:t>
      </w:r>
      <w:r w:rsidRPr="007321C9">
        <w:rPr>
          <w:rFonts w:ascii="Helvetica" w:hAnsi="Helvetica" w:cs="Helvetica"/>
        </w:rPr>
        <w:t>65 years old</w:t>
      </w:r>
      <w:r w:rsidR="005A3E0F" w:rsidRPr="007321C9">
        <w:rPr>
          <w:rFonts w:ascii="Helvetica" w:hAnsi="Helvetica" w:cs="Helvetica"/>
        </w:rPr>
        <w:t xml:space="preserve"> soon</w:t>
      </w:r>
      <w:r w:rsidRPr="007321C9">
        <w:rPr>
          <w:rFonts w:ascii="Helvetica" w:hAnsi="Helvetica" w:cs="Helvetica"/>
        </w:rPr>
        <w:t xml:space="preserve">, </w:t>
      </w:r>
      <w:r w:rsidR="005A3E0F" w:rsidRPr="007321C9">
        <w:rPr>
          <w:rFonts w:ascii="Helvetica" w:hAnsi="Helvetica" w:cs="Helvetica"/>
        </w:rPr>
        <w:t>find out when you should sign up</w:t>
      </w:r>
      <w:r w:rsidRPr="007321C9">
        <w:rPr>
          <w:rFonts w:ascii="Helvetica" w:hAnsi="Helvetica" w:cs="Helvetica"/>
        </w:rPr>
        <w:t xml:space="preserve"> for Medicare. </w:t>
      </w:r>
      <w:r w:rsidR="00800A22" w:rsidRPr="007321C9">
        <w:rPr>
          <w:rFonts w:ascii="Helvetica" w:hAnsi="Helvetica" w:cs="Helvetica"/>
        </w:rPr>
        <w:t xml:space="preserve">You should sign up for Medicare Parts A and B if your employer has </w:t>
      </w:r>
      <w:r w:rsidR="00800A22" w:rsidRPr="007321C9">
        <w:rPr>
          <w:rFonts w:ascii="Helvetica" w:hAnsi="Helvetica" w:cs="Helvetica"/>
          <w:b/>
        </w:rPr>
        <w:t xml:space="preserve">fewer than 20 employees </w:t>
      </w:r>
      <w:r w:rsidR="00800A22" w:rsidRPr="007321C9">
        <w:rPr>
          <w:rFonts w:ascii="Helvetica" w:hAnsi="Helvetica" w:cs="Helvetica"/>
        </w:rPr>
        <w:t xml:space="preserve">because Medicare will be primary (pay claims first). If your employer has </w:t>
      </w:r>
      <w:r w:rsidR="00800A22" w:rsidRPr="007321C9">
        <w:rPr>
          <w:rFonts w:ascii="Helvetica" w:hAnsi="Helvetica" w:cs="Helvetica"/>
          <w:b/>
        </w:rPr>
        <w:t>20 or more employees</w:t>
      </w:r>
      <w:r w:rsidR="008819FA" w:rsidRPr="007321C9">
        <w:rPr>
          <w:rFonts w:ascii="Helvetica" w:hAnsi="Helvetica" w:cs="Helvetica"/>
          <w:b/>
        </w:rPr>
        <w:t xml:space="preserve"> and you do not have a Health Savings Account (HSA)</w:t>
      </w:r>
      <w:r w:rsidR="00800A22" w:rsidRPr="007321C9">
        <w:rPr>
          <w:rFonts w:ascii="Helvetica" w:hAnsi="Helvetica" w:cs="Helvetica"/>
          <w:b/>
        </w:rPr>
        <w:t xml:space="preserve">, </w:t>
      </w:r>
      <w:r w:rsidR="00800A22" w:rsidRPr="007321C9">
        <w:rPr>
          <w:rFonts w:ascii="Helvetica" w:hAnsi="Helvetica" w:cs="Helvetica"/>
        </w:rPr>
        <w:t>then you should sign up for Medicare Part A if you qualify for free coverage. Contact your State Senior Health Insurance Assistance Program [State SHIP brand] if you have questions.</w:t>
      </w:r>
    </w:p>
    <w:p w14:paraId="2EDFF870" w14:textId="53D00AA3" w:rsidR="004E1787" w:rsidRPr="00E54A68" w:rsidRDefault="005936D0" w:rsidP="00E54A68">
      <w:pPr>
        <w:pStyle w:val="BodyText"/>
        <w:spacing w:after="120"/>
        <w:rPr>
          <w:rFonts w:ascii="Helvetica" w:hAnsi="Helvetica" w:cs="Helvetica"/>
        </w:rPr>
      </w:pPr>
      <w:r w:rsidRPr="00E54A68">
        <w:rPr>
          <w:rFonts w:ascii="Helvetica" w:hAnsi="Helvetica" w:cs="Helvetica"/>
        </w:rPr>
        <w:t xml:space="preserve">Once you stop working or lose your health plan at work, </w:t>
      </w:r>
      <w:r w:rsidR="001F537C">
        <w:rPr>
          <w:rFonts w:ascii="Helvetica" w:hAnsi="Helvetica" w:cs="Helvetica"/>
        </w:rPr>
        <w:t xml:space="preserve">after you turn 65, </w:t>
      </w:r>
      <w:r w:rsidRPr="00E54A68">
        <w:rPr>
          <w:rFonts w:ascii="Helvetica" w:hAnsi="Helvetica" w:cs="Helvetica"/>
        </w:rPr>
        <w:t xml:space="preserve">you have eight months to sign up for Medicare Part B. </w:t>
      </w:r>
      <w:r w:rsidR="005A3E0F" w:rsidRPr="00E54A68">
        <w:rPr>
          <w:rFonts w:ascii="Helvetica" w:hAnsi="Helvetica" w:cs="Helvetica"/>
        </w:rPr>
        <w:t>If you miss that window, your Medicare premiums will be higher.</w:t>
      </w:r>
    </w:p>
    <w:p w14:paraId="617D1B2D" w14:textId="77777777" w:rsidR="00BE2E90" w:rsidRDefault="00E86B38" w:rsidP="004E1787">
      <w:pPr>
        <w:tabs>
          <w:tab w:val="right" w:pos="6764"/>
        </w:tabs>
        <w:spacing w:line="333" w:lineRule="exact"/>
        <w:rPr>
          <w:sz w:val="18"/>
        </w:rPr>
      </w:pPr>
      <w:r>
        <w:rPr>
          <w:color w:val="231F20"/>
          <w:spacing w:val="3"/>
          <w:position w:val="-12"/>
          <w:sz w:val="18"/>
        </w:rPr>
        <w:tab/>
      </w:r>
    </w:p>
    <w:p w14:paraId="17886996" w14:textId="77777777" w:rsidR="00BE2E90" w:rsidRDefault="00BE2E90">
      <w:pPr>
        <w:spacing w:line="333" w:lineRule="exact"/>
        <w:rPr>
          <w:sz w:val="18"/>
        </w:rPr>
        <w:sectPr w:rsidR="00BE2E90" w:rsidSect="00296CB7">
          <w:pgSz w:w="12240" w:h="15840" w:code="1"/>
          <w:pgMar w:top="580" w:right="420" w:bottom="240" w:left="620" w:header="0" w:footer="43" w:gutter="0"/>
          <w:cols w:space="720"/>
          <w:docGrid w:linePitch="299"/>
        </w:sectPr>
      </w:pPr>
    </w:p>
    <w:p w14:paraId="674769F8" w14:textId="754F025E" w:rsidR="00654B65" w:rsidRPr="00E54A68" w:rsidRDefault="00654B65" w:rsidP="00E54A68">
      <w:pPr>
        <w:pStyle w:val="Heading2"/>
        <w:spacing w:before="0" w:after="120"/>
        <w:ind w:left="447"/>
        <w:jc w:val="center"/>
        <w:rPr>
          <w:rFonts w:ascii="Helvetica" w:hAnsi="Helvetica" w:cs="Helvetica"/>
          <w:sz w:val="22"/>
          <w:szCs w:val="22"/>
        </w:rPr>
      </w:pPr>
      <w:bookmarkStart w:id="18" w:name="_How_to_file"/>
      <w:bookmarkEnd w:id="18"/>
      <w:r w:rsidRPr="00E54A68">
        <w:rPr>
          <w:rFonts w:ascii="Helvetica" w:hAnsi="Helvetica" w:cs="Helvetica"/>
          <w:sz w:val="22"/>
          <w:szCs w:val="22"/>
        </w:rPr>
        <w:lastRenderedPageBreak/>
        <w:t xml:space="preserve">How to </w:t>
      </w:r>
      <w:r w:rsidR="005A3E0F" w:rsidRPr="00E54A68">
        <w:rPr>
          <w:rFonts w:ascii="Helvetica" w:hAnsi="Helvetica" w:cs="Helvetica"/>
          <w:sz w:val="22"/>
          <w:szCs w:val="22"/>
        </w:rPr>
        <w:t>F</w:t>
      </w:r>
      <w:r w:rsidRPr="00E54A68">
        <w:rPr>
          <w:rFonts w:ascii="Helvetica" w:hAnsi="Helvetica" w:cs="Helvetica"/>
          <w:sz w:val="22"/>
          <w:szCs w:val="22"/>
        </w:rPr>
        <w:t xml:space="preserve">ile a </w:t>
      </w:r>
      <w:r w:rsidR="005A3E0F" w:rsidRPr="00E54A68">
        <w:rPr>
          <w:rFonts w:ascii="Helvetica" w:hAnsi="Helvetica" w:cs="Helvetica"/>
          <w:sz w:val="22"/>
          <w:szCs w:val="22"/>
        </w:rPr>
        <w:t>C</w:t>
      </w:r>
      <w:r w:rsidRPr="00E54A68">
        <w:rPr>
          <w:rFonts w:ascii="Helvetica" w:hAnsi="Helvetica" w:cs="Helvetica"/>
          <w:sz w:val="22"/>
          <w:szCs w:val="22"/>
        </w:rPr>
        <w:t>laim</w:t>
      </w:r>
    </w:p>
    <w:p w14:paraId="39B93E10" w14:textId="33511C4B" w:rsidR="00074CDD" w:rsidRPr="00E54A68" w:rsidRDefault="005A3E0F" w:rsidP="00E54A68">
      <w:pPr>
        <w:widowControl/>
        <w:autoSpaceDE/>
        <w:autoSpaceDN/>
        <w:spacing w:after="120"/>
        <w:ind w:left="180"/>
        <w:rPr>
          <w:rFonts w:ascii="Helvetica" w:eastAsia="Times New Roman" w:hAnsi="Helvetica" w:cs="Helvetica"/>
          <w:lang w:val="en"/>
        </w:rPr>
      </w:pPr>
      <w:r w:rsidRPr="00E54A68">
        <w:rPr>
          <w:rFonts w:ascii="Helvetica" w:eastAsia="Times New Roman" w:hAnsi="Helvetica" w:cs="Helvetica"/>
          <w:lang w:val="en"/>
        </w:rPr>
        <w:t>Most</w:t>
      </w:r>
      <w:r w:rsidR="00074CDD" w:rsidRPr="00E54A68">
        <w:rPr>
          <w:rFonts w:ascii="Helvetica" w:eastAsia="Times New Roman" w:hAnsi="Helvetica" w:cs="Helvetica"/>
          <w:lang w:val="en"/>
        </w:rPr>
        <w:t xml:space="preserve"> </w:t>
      </w:r>
      <w:r w:rsidR="00A15076">
        <w:rPr>
          <w:rFonts w:ascii="Helvetica" w:eastAsia="Times New Roman" w:hAnsi="Helvetica" w:cs="Helvetica"/>
          <w:lang w:val="en"/>
        </w:rPr>
        <w:t>providers</w:t>
      </w:r>
      <w:r w:rsidRPr="00E54A68">
        <w:rPr>
          <w:rFonts w:ascii="Helvetica" w:eastAsia="Times New Roman" w:hAnsi="Helvetica" w:cs="Helvetica"/>
          <w:lang w:val="en"/>
        </w:rPr>
        <w:t xml:space="preserve"> file insurance claims for you</w:t>
      </w:r>
      <w:r w:rsidR="00074CDD" w:rsidRPr="00E54A68">
        <w:rPr>
          <w:rFonts w:ascii="Helvetica" w:eastAsia="Times New Roman" w:hAnsi="Helvetica" w:cs="Helvetica"/>
          <w:lang w:val="en"/>
        </w:rPr>
        <w:t xml:space="preserve">. That’s why </w:t>
      </w:r>
      <w:r w:rsidRPr="00E54A68">
        <w:rPr>
          <w:rFonts w:ascii="Helvetica" w:eastAsia="Times New Roman" w:hAnsi="Helvetica" w:cs="Helvetica"/>
          <w:lang w:val="en"/>
        </w:rPr>
        <w:t>they need</w:t>
      </w:r>
      <w:r w:rsidR="00074CDD" w:rsidRPr="00E54A68">
        <w:rPr>
          <w:rFonts w:ascii="Helvetica" w:eastAsia="Times New Roman" w:hAnsi="Helvetica" w:cs="Helvetica"/>
          <w:lang w:val="en"/>
        </w:rPr>
        <w:t xml:space="preserve"> your insurance card when you </w:t>
      </w:r>
      <w:r w:rsidRPr="00E54A68">
        <w:rPr>
          <w:rFonts w:ascii="Helvetica" w:eastAsia="Times New Roman" w:hAnsi="Helvetica" w:cs="Helvetica"/>
          <w:lang w:val="en"/>
        </w:rPr>
        <w:t>see them</w:t>
      </w:r>
      <w:r w:rsidR="00074CDD" w:rsidRPr="00E54A68">
        <w:rPr>
          <w:rFonts w:ascii="Helvetica" w:eastAsia="Times New Roman" w:hAnsi="Helvetica" w:cs="Helvetica"/>
          <w:lang w:val="en"/>
        </w:rPr>
        <w:t xml:space="preserve">. </w:t>
      </w:r>
      <w:r w:rsidRPr="00E54A68">
        <w:rPr>
          <w:rFonts w:ascii="Helvetica" w:eastAsia="Times New Roman" w:hAnsi="Helvetica" w:cs="Helvetica"/>
          <w:lang w:val="en"/>
        </w:rPr>
        <w:t>The</w:t>
      </w:r>
      <w:r w:rsidR="00C85CEF" w:rsidRPr="00E54A68">
        <w:rPr>
          <w:rFonts w:ascii="Helvetica" w:eastAsia="Times New Roman" w:hAnsi="Helvetica" w:cs="Helvetica"/>
          <w:lang w:val="en"/>
        </w:rPr>
        <w:t xml:space="preserve"> provider</w:t>
      </w:r>
      <w:r w:rsidRPr="00E54A68">
        <w:rPr>
          <w:rFonts w:ascii="Helvetica" w:eastAsia="Times New Roman" w:hAnsi="Helvetica" w:cs="Helvetica"/>
          <w:lang w:val="en"/>
        </w:rPr>
        <w:t>s</w:t>
      </w:r>
      <w:r w:rsidR="00C85CEF" w:rsidRPr="00E54A68">
        <w:rPr>
          <w:rFonts w:ascii="Helvetica" w:eastAsia="Times New Roman" w:hAnsi="Helvetica" w:cs="Helvetica"/>
          <w:lang w:val="en"/>
        </w:rPr>
        <w:t xml:space="preserve"> send a bill to your health plan with information about your condition and how they treated you. Y</w:t>
      </w:r>
      <w:r w:rsidR="00074CDD" w:rsidRPr="00E54A68">
        <w:rPr>
          <w:rFonts w:ascii="Helvetica" w:eastAsia="Times New Roman" w:hAnsi="Helvetica" w:cs="Helvetica"/>
          <w:lang w:val="en"/>
        </w:rPr>
        <w:t xml:space="preserve">our </w:t>
      </w:r>
      <w:r w:rsidR="00C85CEF" w:rsidRPr="00E54A68">
        <w:rPr>
          <w:rFonts w:ascii="Helvetica" w:eastAsia="Times New Roman" w:hAnsi="Helvetica" w:cs="Helvetica"/>
          <w:lang w:val="en"/>
        </w:rPr>
        <w:t>health plan</w:t>
      </w:r>
      <w:r w:rsidR="00074CDD" w:rsidRPr="00E54A68">
        <w:rPr>
          <w:rFonts w:ascii="Helvetica" w:eastAsia="Times New Roman" w:hAnsi="Helvetica" w:cs="Helvetica"/>
          <w:lang w:val="en"/>
        </w:rPr>
        <w:t xml:space="preserve"> compare</w:t>
      </w:r>
      <w:r w:rsidRPr="00E54A68">
        <w:rPr>
          <w:rFonts w:ascii="Helvetica" w:eastAsia="Times New Roman" w:hAnsi="Helvetica" w:cs="Helvetica"/>
          <w:lang w:val="en"/>
        </w:rPr>
        <w:t>s</w:t>
      </w:r>
      <w:r w:rsidR="00074CDD" w:rsidRPr="00E54A68">
        <w:rPr>
          <w:rFonts w:ascii="Helvetica" w:eastAsia="Times New Roman" w:hAnsi="Helvetica" w:cs="Helvetica"/>
          <w:lang w:val="en"/>
        </w:rPr>
        <w:t xml:space="preserve"> your </w:t>
      </w:r>
      <w:r w:rsidRPr="00E54A68">
        <w:rPr>
          <w:rFonts w:ascii="Helvetica" w:eastAsia="Times New Roman" w:hAnsi="Helvetica" w:cs="Helvetica"/>
          <w:lang w:val="en"/>
        </w:rPr>
        <w:t xml:space="preserve">benefits </w:t>
      </w:r>
      <w:r w:rsidR="00074CDD" w:rsidRPr="00E54A68">
        <w:rPr>
          <w:rFonts w:ascii="Helvetica" w:eastAsia="Times New Roman" w:hAnsi="Helvetica" w:cs="Helvetica"/>
          <w:lang w:val="en"/>
        </w:rPr>
        <w:t xml:space="preserve">with the services billed and </w:t>
      </w:r>
      <w:r w:rsidR="00C85CEF" w:rsidRPr="00E54A68">
        <w:rPr>
          <w:rFonts w:ascii="Helvetica" w:eastAsia="Times New Roman" w:hAnsi="Helvetica" w:cs="Helvetica"/>
          <w:lang w:val="en"/>
        </w:rPr>
        <w:t>pay</w:t>
      </w:r>
      <w:r w:rsidRPr="00E54A68">
        <w:rPr>
          <w:rFonts w:ascii="Helvetica" w:eastAsia="Times New Roman" w:hAnsi="Helvetica" w:cs="Helvetica"/>
          <w:lang w:val="en"/>
        </w:rPr>
        <w:t>s</w:t>
      </w:r>
      <w:r w:rsidR="00C85CEF" w:rsidRPr="00E54A68">
        <w:rPr>
          <w:rFonts w:ascii="Helvetica" w:eastAsia="Times New Roman" w:hAnsi="Helvetica" w:cs="Helvetica"/>
          <w:lang w:val="en"/>
        </w:rPr>
        <w:t xml:space="preserve"> your provider</w:t>
      </w:r>
      <w:r w:rsidR="00074CDD" w:rsidRPr="00E54A68">
        <w:rPr>
          <w:rFonts w:ascii="Helvetica" w:eastAsia="Times New Roman" w:hAnsi="Helvetica" w:cs="Helvetica"/>
          <w:lang w:val="en"/>
        </w:rPr>
        <w:t xml:space="preserve">. </w:t>
      </w:r>
      <w:r w:rsidR="00C85CEF" w:rsidRPr="00E54A68">
        <w:rPr>
          <w:rFonts w:ascii="Helvetica" w:eastAsia="Times New Roman" w:hAnsi="Helvetica" w:cs="Helvetica"/>
          <w:lang w:val="en"/>
        </w:rPr>
        <w:t xml:space="preserve">This payment </w:t>
      </w:r>
      <w:r w:rsidRPr="00E54A68">
        <w:rPr>
          <w:rFonts w:ascii="Helvetica" w:eastAsia="Times New Roman" w:hAnsi="Helvetica" w:cs="Helvetica"/>
          <w:lang w:val="en"/>
        </w:rPr>
        <w:t>won’t</w:t>
      </w:r>
      <w:r w:rsidR="00C85CEF" w:rsidRPr="00E54A68">
        <w:rPr>
          <w:rFonts w:ascii="Helvetica" w:eastAsia="Times New Roman" w:hAnsi="Helvetica" w:cs="Helvetica"/>
          <w:lang w:val="en"/>
        </w:rPr>
        <w:t xml:space="preserve"> include any amounts that are</w:t>
      </w:r>
      <w:r w:rsidRPr="00E54A68">
        <w:rPr>
          <w:rFonts w:ascii="Helvetica" w:eastAsia="Times New Roman" w:hAnsi="Helvetica" w:cs="Helvetica"/>
          <w:lang w:val="en"/>
        </w:rPr>
        <w:t xml:space="preserve"> your</w:t>
      </w:r>
      <w:r w:rsidR="00C85CEF" w:rsidRPr="00E54A68">
        <w:rPr>
          <w:rFonts w:ascii="Helvetica" w:eastAsia="Times New Roman" w:hAnsi="Helvetica" w:cs="Helvetica"/>
          <w:lang w:val="en"/>
        </w:rPr>
        <w:t xml:space="preserve"> responsib</w:t>
      </w:r>
      <w:r w:rsidRPr="00E54A68">
        <w:rPr>
          <w:rFonts w:ascii="Helvetica" w:eastAsia="Times New Roman" w:hAnsi="Helvetica" w:cs="Helvetica"/>
          <w:lang w:val="en"/>
        </w:rPr>
        <w:t>ility</w:t>
      </w:r>
      <w:r w:rsidR="00C85CEF" w:rsidRPr="00E54A68">
        <w:rPr>
          <w:rFonts w:ascii="Helvetica" w:eastAsia="Times New Roman" w:hAnsi="Helvetica" w:cs="Helvetica"/>
          <w:lang w:val="en"/>
        </w:rPr>
        <w:t xml:space="preserve"> – for example, </w:t>
      </w:r>
      <w:r w:rsidRPr="00E54A68">
        <w:rPr>
          <w:rFonts w:ascii="Helvetica" w:eastAsia="Times New Roman" w:hAnsi="Helvetica" w:cs="Helvetica"/>
          <w:lang w:val="en"/>
        </w:rPr>
        <w:t xml:space="preserve">the </w:t>
      </w:r>
      <w:r w:rsidR="00C85CEF" w:rsidRPr="00E54A68">
        <w:rPr>
          <w:rFonts w:ascii="Helvetica" w:eastAsia="Times New Roman" w:hAnsi="Helvetica" w:cs="Helvetica"/>
          <w:lang w:val="en"/>
        </w:rPr>
        <w:t>deductible, co</w:t>
      </w:r>
      <w:r w:rsidRPr="00E54A68">
        <w:rPr>
          <w:rFonts w:ascii="Helvetica" w:eastAsia="Times New Roman" w:hAnsi="Helvetica" w:cs="Helvetica"/>
          <w:lang w:val="en"/>
        </w:rPr>
        <w:t>-</w:t>
      </w:r>
      <w:r w:rsidR="00C85CEF" w:rsidRPr="00E54A68">
        <w:rPr>
          <w:rFonts w:ascii="Helvetica" w:eastAsia="Times New Roman" w:hAnsi="Helvetica" w:cs="Helvetica"/>
          <w:lang w:val="en"/>
        </w:rPr>
        <w:t>payments</w:t>
      </w:r>
      <w:r w:rsidRPr="00E54A68">
        <w:rPr>
          <w:rFonts w:ascii="Helvetica" w:eastAsia="Times New Roman" w:hAnsi="Helvetica" w:cs="Helvetica"/>
          <w:lang w:val="en"/>
        </w:rPr>
        <w:t>,</w:t>
      </w:r>
      <w:r w:rsidR="00C85CEF" w:rsidRPr="00E54A68">
        <w:rPr>
          <w:rFonts w:ascii="Helvetica" w:eastAsia="Times New Roman" w:hAnsi="Helvetica" w:cs="Helvetica"/>
          <w:lang w:val="en"/>
        </w:rPr>
        <w:t xml:space="preserve"> or coinsurance. </w:t>
      </w:r>
      <w:r w:rsidR="00074CDD" w:rsidRPr="00E54A68">
        <w:rPr>
          <w:rFonts w:ascii="Helvetica" w:eastAsia="Times New Roman" w:hAnsi="Helvetica" w:cs="Helvetica"/>
          <w:lang w:val="en"/>
        </w:rPr>
        <w:t xml:space="preserve">If </w:t>
      </w:r>
      <w:r w:rsidRPr="00E54A68">
        <w:rPr>
          <w:rFonts w:ascii="Helvetica" w:eastAsia="Times New Roman" w:hAnsi="Helvetica" w:cs="Helvetica"/>
          <w:lang w:val="en"/>
        </w:rPr>
        <w:t xml:space="preserve">the plan doesn’t cover </w:t>
      </w:r>
      <w:r w:rsidR="00074CDD" w:rsidRPr="00E54A68">
        <w:rPr>
          <w:rFonts w:ascii="Helvetica" w:eastAsia="Times New Roman" w:hAnsi="Helvetica" w:cs="Helvetica"/>
          <w:lang w:val="en"/>
        </w:rPr>
        <w:t xml:space="preserve">any part of your claim </w:t>
      </w:r>
      <w:r w:rsidR="00C85CEF" w:rsidRPr="00E54A68">
        <w:rPr>
          <w:rFonts w:ascii="Helvetica" w:eastAsia="Times New Roman" w:hAnsi="Helvetica" w:cs="Helvetica"/>
          <w:lang w:val="en"/>
        </w:rPr>
        <w:t xml:space="preserve">or </w:t>
      </w:r>
      <w:r w:rsidR="005936D0" w:rsidRPr="00E54A68">
        <w:rPr>
          <w:rFonts w:ascii="Helvetica" w:eastAsia="Times New Roman" w:hAnsi="Helvetica" w:cs="Helvetica"/>
          <w:lang w:val="en"/>
        </w:rPr>
        <w:t>doesn’t cover</w:t>
      </w:r>
      <w:r w:rsidR="00C85CEF" w:rsidRPr="00E54A68">
        <w:rPr>
          <w:rFonts w:ascii="Helvetica" w:eastAsia="Times New Roman" w:hAnsi="Helvetica" w:cs="Helvetica"/>
          <w:lang w:val="en"/>
        </w:rPr>
        <w:t xml:space="preserve"> </w:t>
      </w:r>
      <w:r w:rsidRPr="00E54A68">
        <w:rPr>
          <w:rFonts w:ascii="Helvetica" w:eastAsia="Times New Roman" w:hAnsi="Helvetica" w:cs="Helvetica"/>
          <w:lang w:val="en"/>
        </w:rPr>
        <w:t>the health care service</w:t>
      </w:r>
      <w:r w:rsidR="00C85CEF" w:rsidRPr="00E54A68">
        <w:rPr>
          <w:rFonts w:ascii="Helvetica" w:eastAsia="Times New Roman" w:hAnsi="Helvetica" w:cs="Helvetica"/>
          <w:lang w:val="en"/>
        </w:rPr>
        <w:t>, your health care provider</w:t>
      </w:r>
      <w:r w:rsidR="007C2244" w:rsidRPr="00E54A68">
        <w:rPr>
          <w:rFonts w:ascii="Helvetica" w:eastAsia="Times New Roman" w:hAnsi="Helvetica" w:cs="Helvetica"/>
          <w:lang w:val="en"/>
        </w:rPr>
        <w:t xml:space="preserve"> can ask you to pay the balance</w:t>
      </w:r>
      <w:r w:rsidR="00074CDD" w:rsidRPr="00E54A68">
        <w:rPr>
          <w:rFonts w:ascii="Helvetica" w:eastAsia="Times New Roman" w:hAnsi="Helvetica" w:cs="Helvetica"/>
          <w:lang w:val="en"/>
        </w:rPr>
        <w:t>.</w:t>
      </w:r>
      <w:r w:rsidR="007C2244" w:rsidRPr="00E54A68">
        <w:rPr>
          <w:rFonts w:ascii="Helvetica" w:eastAsia="Times New Roman" w:hAnsi="Helvetica" w:cs="Helvetica"/>
          <w:lang w:val="en"/>
        </w:rPr>
        <w:t xml:space="preserve"> </w:t>
      </w:r>
      <w:r w:rsidR="007C2244" w:rsidRPr="00B02254">
        <w:rPr>
          <w:rFonts w:ascii="Helvetica" w:eastAsia="Times New Roman" w:hAnsi="Helvetica" w:cs="Helvetica"/>
          <w:lang w:val="en"/>
        </w:rPr>
        <w:t>If you’ll owe coinsurance, many providers estimate the amount and ask you to pay that when you see them.</w:t>
      </w:r>
    </w:p>
    <w:p w14:paraId="128EC607" w14:textId="19B7A65B" w:rsidR="00074CDD" w:rsidRPr="00E54A68" w:rsidRDefault="00B35D7B" w:rsidP="00E54A68">
      <w:pPr>
        <w:widowControl/>
        <w:autoSpaceDE/>
        <w:autoSpaceDN/>
        <w:spacing w:after="120"/>
        <w:ind w:left="180"/>
        <w:rPr>
          <w:rFonts w:ascii="Helvetica" w:eastAsia="Times New Roman" w:hAnsi="Helvetica" w:cs="Helvetica"/>
          <w:lang w:val="en"/>
        </w:rPr>
      </w:pPr>
      <w:r w:rsidRPr="00E54A68">
        <w:rPr>
          <w:rFonts w:ascii="Helvetica" w:eastAsia="Times New Roman" w:hAnsi="Helvetica" w:cs="Helvetica"/>
          <w:lang w:val="en"/>
        </w:rPr>
        <w:t xml:space="preserve">Some health care providers won’t submit claims for you. </w:t>
      </w:r>
      <w:r w:rsidR="007C2244" w:rsidRPr="00E54A68">
        <w:rPr>
          <w:rFonts w:ascii="Helvetica" w:eastAsia="Times New Roman" w:hAnsi="Helvetica" w:cs="Helvetica"/>
          <w:lang w:val="en"/>
        </w:rPr>
        <w:t xml:space="preserve">You can ask </w:t>
      </w:r>
      <w:r w:rsidR="005936D0" w:rsidRPr="00E54A68">
        <w:rPr>
          <w:rFonts w:ascii="Helvetica" w:eastAsia="Times New Roman" w:hAnsi="Helvetica" w:cs="Helvetica"/>
          <w:lang w:val="en"/>
        </w:rPr>
        <w:t>your</w:t>
      </w:r>
      <w:r w:rsidR="007C2244" w:rsidRPr="00E54A68">
        <w:rPr>
          <w:rFonts w:ascii="Helvetica" w:eastAsia="Times New Roman" w:hAnsi="Helvetica" w:cs="Helvetica"/>
          <w:lang w:val="en"/>
        </w:rPr>
        <w:t xml:space="preserve"> </w:t>
      </w:r>
      <w:r w:rsidRPr="00E54A68">
        <w:rPr>
          <w:rFonts w:ascii="Helvetica" w:eastAsia="Times New Roman" w:hAnsi="Helvetica" w:cs="Helvetica"/>
          <w:lang w:val="en"/>
        </w:rPr>
        <w:t>provider</w:t>
      </w:r>
      <w:r w:rsidR="007C2244" w:rsidRPr="00E54A68">
        <w:rPr>
          <w:rFonts w:ascii="Helvetica" w:eastAsia="Times New Roman" w:hAnsi="Helvetica" w:cs="Helvetica"/>
          <w:lang w:val="en"/>
        </w:rPr>
        <w:t>s</w:t>
      </w:r>
      <w:r w:rsidR="005936D0" w:rsidRPr="00E54A68">
        <w:rPr>
          <w:rFonts w:ascii="Helvetica" w:eastAsia="Times New Roman" w:hAnsi="Helvetica" w:cs="Helvetica"/>
          <w:lang w:val="en"/>
        </w:rPr>
        <w:t xml:space="preserve"> </w:t>
      </w:r>
      <w:r w:rsidR="007C2244" w:rsidRPr="00E54A68">
        <w:rPr>
          <w:rFonts w:ascii="Helvetica" w:eastAsia="Times New Roman" w:hAnsi="Helvetica" w:cs="Helvetica"/>
          <w:lang w:val="en"/>
        </w:rPr>
        <w:t xml:space="preserve">if they will. </w:t>
      </w:r>
      <w:r w:rsidR="00C85CEF" w:rsidRPr="00E54A68">
        <w:rPr>
          <w:rFonts w:ascii="Helvetica" w:eastAsia="Times New Roman" w:hAnsi="Helvetica" w:cs="Helvetica"/>
          <w:lang w:val="en"/>
        </w:rPr>
        <w:t xml:space="preserve">If you have to submit your own claim, ask your provider to help you so you have the </w:t>
      </w:r>
      <w:r w:rsidR="00A15076">
        <w:rPr>
          <w:rFonts w:ascii="Helvetica" w:eastAsia="Times New Roman" w:hAnsi="Helvetica" w:cs="Helvetica"/>
          <w:lang w:val="en"/>
        </w:rPr>
        <w:t>right</w:t>
      </w:r>
      <w:r w:rsidR="00A15076" w:rsidRPr="00E54A68">
        <w:rPr>
          <w:rFonts w:ascii="Helvetica" w:eastAsia="Times New Roman" w:hAnsi="Helvetica" w:cs="Helvetica"/>
          <w:lang w:val="en"/>
        </w:rPr>
        <w:t xml:space="preserve"> </w:t>
      </w:r>
      <w:r w:rsidR="00C85CEF" w:rsidRPr="00E54A68">
        <w:rPr>
          <w:rFonts w:ascii="Helvetica" w:eastAsia="Times New Roman" w:hAnsi="Helvetica" w:cs="Helvetica"/>
          <w:lang w:val="en"/>
        </w:rPr>
        <w:t xml:space="preserve">dates, procedures, and codes on the claim form. Keep in mind that when </w:t>
      </w:r>
      <w:r w:rsidR="007C2244" w:rsidRPr="00E54A68">
        <w:rPr>
          <w:rFonts w:ascii="Helvetica" w:eastAsia="Times New Roman" w:hAnsi="Helvetica" w:cs="Helvetica"/>
          <w:lang w:val="en"/>
        </w:rPr>
        <w:t xml:space="preserve">you </w:t>
      </w:r>
      <w:r w:rsidR="00C85CEF" w:rsidRPr="00E54A68">
        <w:rPr>
          <w:rFonts w:ascii="Helvetica" w:eastAsia="Times New Roman" w:hAnsi="Helvetica" w:cs="Helvetica"/>
          <w:lang w:val="en"/>
        </w:rPr>
        <w:t xml:space="preserve">submit your own claim, most providers require you to pay </w:t>
      </w:r>
      <w:r w:rsidRPr="00E54A68">
        <w:rPr>
          <w:rFonts w:ascii="Helvetica" w:eastAsia="Times New Roman" w:hAnsi="Helvetica" w:cs="Helvetica"/>
          <w:lang w:val="en"/>
        </w:rPr>
        <w:t xml:space="preserve">the full amount </w:t>
      </w:r>
      <w:r w:rsidR="00C85CEF" w:rsidRPr="00E54A68">
        <w:rPr>
          <w:rFonts w:ascii="Helvetica" w:eastAsia="Times New Roman" w:hAnsi="Helvetica" w:cs="Helvetica"/>
          <w:lang w:val="en"/>
        </w:rPr>
        <w:t>upfront. Then, your health plan</w:t>
      </w:r>
      <w:r w:rsidR="007C2244" w:rsidRPr="00E54A68">
        <w:rPr>
          <w:rFonts w:ascii="Helvetica" w:eastAsia="Times New Roman" w:hAnsi="Helvetica" w:cs="Helvetica"/>
          <w:lang w:val="en"/>
        </w:rPr>
        <w:t xml:space="preserve"> will reimburse you after </w:t>
      </w:r>
      <w:r w:rsidR="00217210" w:rsidRPr="00E54A68">
        <w:rPr>
          <w:rFonts w:ascii="Helvetica" w:eastAsia="Times New Roman" w:hAnsi="Helvetica" w:cs="Helvetica"/>
          <w:lang w:val="en"/>
        </w:rPr>
        <w:t xml:space="preserve">it processes </w:t>
      </w:r>
      <w:r w:rsidR="007C2244" w:rsidRPr="00E54A68">
        <w:rPr>
          <w:rFonts w:ascii="Helvetica" w:eastAsia="Times New Roman" w:hAnsi="Helvetica" w:cs="Helvetica"/>
          <w:lang w:val="en"/>
        </w:rPr>
        <w:t>the claim.</w:t>
      </w:r>
    </w:p>
    <w:p w14:paraId="65FE4088" w14:textId="77777777" w:rsidR="00B02254" w:rsidRDefault="00B02254" w:rsidP="00E54A68">
      <w:pPr>
        <w:pStyle w:val="Heading2"/>
        <w:spacing w:before="0" w:after="120"/>
        <w:ind w:left="180"/>
        <w:jc w:val="center"/>
        <w:rPr>
          <w:rFonts w:ascii="Helvetica" w:hAnsi="Helvetica" w:cs="Helvetica"/>
          <w:sz w:val="22"/>
          <w:szCs w:val="22"/>
        </w:rPr>
      </w:pPr>
    </w:p>
    <w:p w14:paraId="31D31973" w14:textId="23B15B09" w:rsidR="00BE2E90" w:rsidRPr="00E54A68" w:rsidRDefault="00A15076" w:rsidP="00E54A68">
      <w:pPr>
        <w:pStyle w:val="Heading2"/>
        <w:spacing w:before="0" w:after="120"/>
        <w:ind w:left="180"/>
        <w:jc w:val="center"/>
        <w:rPr>
          <w:rFonts w:ascii="Helvetica" w:hAnsi="Helvetica" w:cs="Helvetica"/>
          <w:sz w:val="22"/>
          <w:szCs w:val="22"/>
        </w:rPr>
      </w:pPr>
      <w:r>
        <w:rPr>
          <w:rFonts w:ascii="Helvetica" w:hAnsi="Helvetica" w:cs="Helvetica"/>
          <w:sz w:val="22"/>
          <w:szCs w:val="22"/>
        </w:rPr>
        <w:t>When Your</w:t>
      </w:r>
      <w:r w:rsidR="00654B65" w:rsidRPr="00E54A68">
        <w:rPr>
          <w:rFonts w:ascii="Helvetica" w:hAnsi="Helvetica" w:cs="Helvetica"/>
          <w:sz w:val="22"/>
          <w:szCs w:val="22"/>
        </w:rPr>
        <w:t xml:space="preserve"> </w:t>
      </w:r>
      <w:r w:rsidR="007C2244" w:rsidRPr="00E54A68">
        <w:rPr>
          <w:rFonts w:ascii="Helvetica" w:hAnsi="Helvetica" w:cs="Helvetica"/>
          <w:sz w:val="22"/>
          <w:szCs w:val="22"/>
        </w:rPr>
        <w:t>Health Plan P</w:t>
      </w:r>
      <w:r w:rsidR="00924468" w:rsidRPr="00E54A68">
        <w:rPr>
          <w:rFonts w:ascii="Helvetica" w:hAnsi="Helvetica" w:cs="Helvetica"/>
          <w:sz w:val="22"/>
          <w:szCs w:val="22"/>
        </w:rPr>
        <w:t xml:space="preserve">ays </w:t>
      </w:r>
      <w:r w:rsidR="007C2244" w:rsidRPr="00E54A68">
        <w:rPr>
          <w:rFonts w:ascii="Helvetica" w:hAnsi="Helvetica" w:cs="Helvetica"/>
          <w:sz w:val="22"/>
          <w:szCs w:val="22"/>
        </w:rPr>
        <w:t>Y</w:t>
      </w:r>
      <w:r w:rsidR="00654B65" w:rsidRPr="00E54A68">
        <w:rPr>
          <w:rFonts w:ascii="Helvetica" w:hAnsi="Helvetica" w:cs="Helvetica"/>
          <w:sz w:val="22"/>
          <w:szCs w:val="22"/>
        </w:rPr>
        <w:t xml:space="preserve">our </w:t>
      </w:r>
      <w:r w:rsidR="007C2244" w:rsidRPr="00E54A68">
        <w:rPr>
          <w:rFonts w:ascii="Helvetica" w:hAnsi="Helvetica" w:cs="Helvetica"/>
          <w:sz w:val="22"/>
          <w:szCs w:val="22"/>
        </w:rPr>
        <w:t>C</w:t>
      </w:r>
      <w:r w:rsidR="00654B65" w:rsidRPr="00E54A68">
        <w:rPr>
          <w:rFonts w:ascii="Helvetica" w:hAnsi="Helvetica" w:cs="Helvetica"/>
          <w:sz w:val="22"/>
          <w:szCs w:val="22"/>
        </w:rPr>
        <w:t>laims</w:t>
      </w:r>
    </w:p>
    <w:p w14:paraId="09EE11E3" w14:textId="3225C342" w:rsidR="00654B65" w:rsidRPr="00E54A68" w:rsidRDefault="008819FA" w:rsidP="00E54A68">
      <w:pPr>
        <w:pStyle w:val="BodyText"/>
        <w:spacing w:after="120"/>
        <w:ind w:left="180" w:right="110"/>
        <w:rPr>
          <w:rFonts w:ascii="Helvetica" w:hAnsi="Helvetica" w:cs="Helvetica"/>
        </w:rPr>
      </w:pPr>
      <w:r w:rsidRPr="008819FA">
        <w:rPr>
          <w:rFonts w:ascii="Helvetica" w:hAnsi="Helvetica" w:cs="Helvetica"/>
        </w:rPr>
        <w:t>If your provider submits your claim,</w:t>
      </w:r>
      <w:r>
        <w:rPr>
          <w:rFonts w:ascii="Helvetica" w:hAnsi="Helvetica" w:cs="Helvetica"/>
        </w:rPr>
        <w:t xml:space="preserve"> d</w:t>
      </w:r>
      <w:r w:rsidR="00654B65" w:rsidRPr="00E54A68">
        <w:rPr>
          <w:rFonts w:ascii="Helvetica" w:hAnsi="Helvetica" w:cs="Helvetica"/>
        </w:rPr>
        <w:t>on’t pay a</w:t>
      </w:r>
      <w:r w:rsidR="007C2244" w:rsidRPr="00E54A68">
        <w:rPr>
          <w:rFonts w:ascii="Helvetica" w:hAnsi="Helvetica" w:cs="Helvetica"/>
        </w:rPr>
        <w:t xml:space="preserve"> </w:t>
      </w:r>
      <w:r w:rsidR="00654B65" w:rsidRPr="00E54A68">
        <w:rPr>
          <w:rFonts w:ascii="Helvetica" w:hAnsi="Helvetica" w:cs="Helvetica"/>
        </w:rPr>
        <w:t>bill f</w:t>
      </w:r>
      <w:r w:rsidR="007C2244" w:rsidRPr="00E54A68">
        <w:rPr>
          <w:rFonts w:ascii="Helvetica" w:hAnsi="Helvetica" w:cs="Helvetica"/>
        </w:rPr>
        <w:t>or a covered service</w:t>
      </w:r>
      <w:r w:rsidR="00654B65" w:rsidRPr="00E54A68">
        <w:rPr>
          <w:rFonts w:ascii="Helvetica" w:hAnsi="Helvetica" w:cs="Helvetica"/>
        </w:rPr>
        <w:t xml:space="preserve"> until </w:t>
      </w:r>
      <w:r w:rsidR="00D15446" w:rsidRPr="00E54A68">
        <w:rPr>
          <w:rFonts w:ascii="Helvetica" w:hAnsi="Helvetica" w:cs="Helvetica"/>
        </w:rPr>
        <w:t>your</w:t>
      </w:r>
      <w:r w:rsidR="00654B65" w:rsidRPr="00E54A68">
        <w:rPr>
          <w:rFonts w:ascii="Helvetica" w:hAnsi="Helvetica" w:cs="Helvetica"/>
        </w:rPr>
        <w:t xml:space="preserve"> health </w:t>
      </w:r>
      <w:r w:rsidR="007C2244" w:rsidRPr="00E54A68">
        <w:rPr>
          <w:rFonts w:ascii="Helvetica" w:hAnsi="Helvetica" w:cs="Helvetica"/>
        </w:rPr>
        <w:t>plan</w:t>
      </w:r>
      <w:r w:rsidR="00654B65" w:rsidRPr="00E54A68">
        <w:rPr>
          <w:rFonts w:ascii="Helvetica" w:hAnsi="Helvetica" w:cs="Helvetica"/>
        </w:rPr>
        <w:t xml:space="preserve"> has reviewed the claim.</w:t>
      </w:r>
      <w:r w:rsidR="00D42D3B" w:rsidRPr="00E54A68">
        <w:rPr>
          <w:rFonts w:ascii="Helvetica" w:hAnsi="Helvetica" w:cs="Helvetica"/>
        </w:rPr>
        <w:t xml:space="preserve"> </w:t>
      </w:r>
    </w:p>
    <w:p w14:paraId="2786C654" w14:textId="5358BE95" w:rsidR="00BE2E90" w:rsidRPr="00E54A68" w:rsidRDefault="00654B65" w:rsidP="00E54A68">
      <w:pPr>
        <w:pStyle w:val="BodyText"/>
        <w:spacing w:after="120"/>
        <w:ind w:left="180" w:right="110"/>
        <w:rPr>
          <w:rFonts w:ascii="Helvetica" w:hAnsi="Helvetica" w:cs="Helvetica"/>
        </w:rPr>
      </w:pPr>
      <w:r w:rsidRPr="00E54A68">
        <w:rPr>
          <w:rFonts w:ascii="Helvetica" w:hAnsi="Helvetica" w:cs="Helvetica"/>
        </w:rPr>
        <w:t xml:space="preserve">How do you know </w:t>
      </w:r>
      <w:r w:rsidR="007C2244" w:rsidRPr="00E54A68">
        <w:rPr>
          <w:rFonts w:ascii="Helvetica" w:hAnsi="Helvetica" w:cs="Helvetica"/>
        </w:rPr>
        <w:t xml:space="preserve">if the plan has </w:t>
      </w:r>
      <w:r w:rsidRPr="00E54A68">
        <w:rPr>
          <w:rFonts w:ascii="Helvetica" w:hAnsi="Helvetica" w:cs="Helvetica"/>
        </w:rPr>
        <w:t>reviewed the claim?</w:t>
      </w:r>
      <w:r w:rsidR="00D42D3B" w:rsidRPr="00E54A68">
        <w:rPr>
          <w:rFonts w:ascii="Helvetica" w:hAnsi="Helvetica" w:cs="Helvetica"/>
        </w:rPr>
        <w:t xml:space="preserve"> </w:t>
      </w:r>
      <w:r w:rsidR="005936D0" w:rsidRPr="00E54A68">
        <w:rPr>
          <w:rFonts w:ascii="Helvetica" w:hAnsi="Helvetica" w:cs="Helvetica"/>
        </w:rPr>
        <w:t>Your health plan will send y</w:t>
      </w:r>
      <w:r w:rsidR="007C2244" w:rsidRPr="00E54A68">
        <w:rPr>
          <w:rFonts w:ascii="Helvetica" w:hAnsi="Helvetica" w:cs="Helvetica"/>
        </w:rPr>
        <w:t>ou</w:t>
      </w:r>
      <w:r w:rsidR="00E86B38" w:rsidRPr="00E54A68">
        <w:rPr>
          <w:rFonts w:ascii="Helvetica" w:hAnsi="Helvetica" w:cs="Helvetica"/>
        </w:rPr>
        <w:t xml:space="preserve"> an “</w:t>
      </w:r>
      <w:r w:rsidR="00E86B38" w:rsidRPr="00E54A68">
        <w:rPr>
          <w:rFonts w:ascii="Helvetica" w:hAnsi="Helvetica" w:cs="Helvetica"/>
          <w:b/>
        </w:rPr>
        <w:t>Explanation of Benefits</w:t>
      </w:r>
      <w:r w:rsidR="00E86B38" w:rsidRPr="00E54A68">
        <w:rPr>
          <w:rFonts w:ascii="Helvetica" w:hAnsi="Helvetica" w:cs="Helvetica"/>
        </w:rPr>
        <w:t xml:space="preserve">” (EOB) after you </w:t>
      </w:r>
      <w:r w:rsidR="007C2244" w:rsidRPr="00E54A68">
        <w:rPr>
          <w:rFonts w:ascii="Helvetica" w:hAnsi="Helvetica" w:cs="Helvetica"/>
        </w:rPr>
        <w:t>receive services</w:t>
      </w:r>
      <w:r w:rsidR="00E86B38" w:rsidRPr="00E54A68">
        <w:rPr>
          <w:rFonts w:ascii="Helvetica" w:hAnsi="Helvetica" w:cs="Helvetica"/>
        </w:rPr>
        <w:t>.</w:t>
      </w:r>
      <w:r w:rsidR="007C2244" w:rsidRPr="00E54A68">
        <w:rPr>
          <w:rFonts w:ascii="Helvetica" w:hAnsi="Helvetica" w:cs="Helvetica"/>
        </w:rPr>
        <w:t xml:space="preserve"> The EOB tells </w:t>
      </w:r>
      <w:r w:rsidR="00E86B38" w:rsidRPr="00E54A68">
        <w:rPr>
          <w:rFonts w:ascii="Helvetica" w:hAnsi="Helvetica" w:cs="Helvetica"/>
        </w:rPr>
        <w:t>what services the</w:t>
      </w:r>
      <w:r w:rsidR="007C2244" w:rsidRPr="00E54A68">
        <w:rPr>
          <w:rFonts w:ascii="Helvetica" w:hAnsi="Helvetica" w:cs="Helvetica"/>
        </w:rPr>
        <w:t xml:space="preserve"> plan</w:t>
      </w:r>
      <w:r w:rsidR="00E86B38" w:rsidRPr="00E54A68">
        <w:rPr>
          <w:rFonts w:ascii="Helvetica" w:hAnsi="Helvetica" w:cs="Helvetica"/>
        </w:rPr>
        <w:t xml:space="preserve"> paid or </w:t>
      </w:r>
      <w:r w:rsidR="007C2244" w:rsidRPr="00E54A68">
        <w:rPr>
          <w:rFonts w:ascii="Helvetica" w:hAnsi="Helvetica" w:cs="Helvetica"/>
        </w:rPr>
        <w:t>didn’t</w:t>
      </w:r>
      <w:r w:rsidR="00E86B38" w:rsidRPr="00E54A68">
        <w:rPr>
          <w:rFonts w:ascii="Helvetica" w:hAnsi="Helvetica" w:cs="Helvetica"/>
        </w:rPr>
        <w:t xml:space="preserve"> pay, and why. </w:t>
      </w:r>
    </w:p>
    <w:p w14:paraId="680856CD" w14:textId="0D9DFF65" w:rsidR="007C2244" w:rsidRPr="00E54A68" w:rsidRDefault="00E86B38" w:rsidP="00E54A68">
      <w:pPr>
        <w:pStyle w:val="BodyText"/>
        <w:spacing w:after="120"/>
        <w:ind w:left="180" w:right="110"/>
        <w:rPr>
          <w:rFonts w:ascii="Helvetica" w:hAnsi="Helvetica" w:cs="Helvetica"/>
        </w:rPr>
      </w:pPr>
      <w:r w:rsidRPr="00E54A68">
        <w:rPr>
          <w:rFonts w:ascii="Helvetica" w:hAnsi="Helvetica" w:cs="Helvetica"/>
        </w:rPr>
        <w:t xml:space="preserve">Your </w:t>
      </w:r>
      <w:r w:rsidR="00016641" w:rsidRPr="00E54A68">
        <w:rPr>
          <w:rFonts w:ascii="Helvetica" w:hAnsi="Helvetica" w:cs="Helvetica"/>
        </w:rPr>
        <w:t>health plan</w:t>
      </w:r>
      <w:r w:rsidRPr="00E54A68">
        <w:rPr>
          <w:rFonts w:ascii="Helvetica" w:hAnsi="Helvetica" w:cs="Helvetica"/>
        </w:rPr>
        <w:t xml:space="preserve"> must explain in writing </w:t>
      </w:r>
      <w:r w:rsidR="007C2244" w:rsidRPr="00E54A68">
        <w:rPr>
          <w:rFonts w:ascii="Helvetica" w:hAnsi="Helvetica" w:cs="Helvetica"/>
        </w:rPr>
        <w:t xml:space="preserve">within a set amount of time </w:t>
      </w:r>
      <w:r w:rsidRPr="00E54A68">
        <w:rPr>
          <w:rFonts w:ascii="Helvetica" w:hAnsi="Helvetica" w:cs="Helvetica"/>
        </w:rPr>
        <w:t xml:space="preserve">why </w:t>
      </w:r>
      <w:r w:rsidR="007C2244" w:rsidRPr="00E54A68">
        <w:rPr>
          <w:rFonts w:ascii="Helvetica" w:hAnsi="Helvetica" w:cs="Helvetica"/>
        </w:rPr>
        <w:t xml:space="preserve">it </w:t>
      </w:r>
      <w:r w:rsidR="00E13E0D" w:rsidRPr="00E54A68">
        <w:rPr>
          <w:rFonts w:ascii="Helvetica" w:hAnsi="Helvetica" w:cs="Helvetica"/>
        </w:rPr>
        <w:t>didn’t pay for a service</w:t>
      </w:r>
      <w:r w:rsidRPr="00E54A68">
        <w:rPr>
          <w:rFonts w:ascii="Helvetica" w:hAnsi="Helvetica" w:cs="Helvetica"/>
        </w:rPr>
        <w:t xml:space="preserve">. </w:t>
      </w:r>
      <w:r w:rsidR="005936D0" w:rsidRPr="00E54A68">
        <w:rPr>
          <w:rFonts w:ascii="Helvetica" w:hAnsi="Helvetica" w:cs="Helvetica"/>
        </w:rPr>
        <w:t xml:space="preserve">If you think </w:t>
      </w:r>
      <w:r w:rsidR="00E13E0D" w:rsidRPr="00E54A68">
        <w:rPr>
          <w:rFonts w:ascii="Helvetica" w:hAnsi="Helvetica" w:cs="Helvetica"/>
        </w:rPr>
        <w:t>the plan</w:t>
      </w:r>
      <w:r w:rsidR="005936D0" w:rsidRPr="00E54A68">
        <w:rPr>
          <w:rFonts w:ascii="Helvetica" w:hAnsi="Helvetica" w:cs="Helvetica"/>
        </w:rPr>
        <w:t xml:space="preserve"> should</w:t>
      </w:r>
      <w:r w:rsidR="00E13E0D" w:rsidRPr="00E54A68">
        <w:rPr>
          <w:rFonts w:ascii="Helvetica" w:hAnsi="Helvetica" w:cs="Helvetica"/>
        </w:rPr>
        <w:t xml:space="preserve"> have paid for the service</w:t>
      </w:r>
      <w:r w:rsidR="005936D0" w:rsidRPr="00E54A68">
        <w:rPr>
          <w:rFonts w:ascii="Helvetica" w:hAnsi="Helvetica" w:cs="Helvetica"/>
        </w:rPr>
        <w:t>, you can appeal the decision.</w:t>
      </w:r>
    </w:p>
    <w:p w14:paraId="78734DB8" w14:textId="05B41D62" w:rsidR="00BE2E90" w:rsidRPr="00E54A68" w:rsidRDefault="007C2244" w:rsidP="00E54A68">
      <w:pPr>
        <w:pStyle w:val="BodyText"/>
        <w:spacing w:after="120"/>
        <w:ind w:left="180" w:right="242"/>
        <w:rPr>
          <w:rFonts w:ascii="Helvetica" w:hAnsi="Helvetica" w:cs="Helvetica"/>
        </w:rPr>
      </w:pPr>
      <w:r w:rsidRPr="00E54A68">
        <w:rPr>
          <w:rFonts w:ascii="Helvetica" w:hAnsi="Helvetica" w:cs="Helvetica"/>
        </w:rPr>
        <w:t xml:space="preserve">Your health plan </w:t>
      </w:r>
      <w:r w:rsidR="00E86B38" w:rsidRPr="00E54A68">
        <w:rPr>
          <w:rFonts w:ascii="Helvetica" w:hAnsi="Helvetica" w:cs="Helvetica"/>
        </w:rPr>
        <w:t xml:space="preserve">must </w:t>
      </w:r>
      <w:r w:rsidRPr="00E54A68">
        <w:rPr>
          <w:rFonts w:ascii="Helvetica" w:hAnsi="Helvetica" w:cs="Helvetica"/>
        </w:rPr>
        <w:t>tell you</w:t>
      </w:r>
      <w:r w:rsidR="00E86B38" w:rsidRPr="00E54A68">
        <w:rPr>
          <w:rFonts w:ascii="Helvetica" w:hAnsi="Helvetica" w:cs="Helvetica"/>
        </w:rPr>
        <w:t xml:space="preserve"> how you can appeal their decisions. If </w:t>
      </w:r>
      <w:r w:rsidRPr="00E54A68">
        <w:rPr>
          <w:rFonts w:ascii="Helvetica" w:hAnsi="Helvetica" w:cs="Helvetica"/>
        </w:rPr>
        <w:t>taking the time to</w:t>
      </w:r>
      <w:r w:rsidR="00E86B38" w:rsidRPr="00E54A68">
        <w:rPr>
          <w:rFonts w:ascii="Helvetica" w:hAnsi="Helvetica" w:cs="Helvetica"/>
        </w:rPr>
        <w:t xml:space="preserve"> appeal would put your life</w:t>
      </w:r>
      <w:r w:rsidRPr="00E54A68">
        <w:rPr>
          <w:rFonts w:ascii="Helvetica" w:hAnsi="Helvetica" w:cs="Helvetica"/>
        </w:rPr>
        <w:t xml:space="preserve"> or</w:t>
      </w:r>
      <w:r w:rsidR="00E86B38" w:rsidRPr="00E54A68">
        <w:rPr>
          <w:rFonts w:ascii="Helvetica" w:hAnsi="Helvetica" w:cs="Helvetica"/>
        </w:rPr>
        <w:t xml:space="preserve"> ability to fully function</w:t>
      </w:r>
      <w:r w:rsidRPr="00E54A68">
        <w:rPr>
          <w:rFonts w:ascii="Helvetica" w:hAnsi="Helvetica" w:cs="Helvetica"/>
        </w:rPr>
        <w:t xml:space="preserve"> at risk</w:t>
      </w:r>
      <w:r w:rsidR="00E86B38" w:rsidRPr="00E54A68">
        <w:rPr>
          <w:rFonts w:ascii="Helvetica" w:hAnsi="Helvetica" w:cs="Helvetica"/>
        </w:rPr>
        <w:t xml:space="preserve">, you can file an “expedited” appeal </w:t>
      </w:r>
      <w:r w:rsidRPr="00E54A68">
        <w:rPr>
          <w:rFonts w:ascii="Helvetica" w:hAnsi="Helvetica" w:cs="Helvetica"/>
        </w:rPr>
        <w:t>to</w:t>
      </w:r>
      <w:r w:rsidR="00E86B38" w:rsidRPr="00E54A68">
        <w:rPr>
          <w:rFonts w:ascii="Helvetica" w:hAnsi="Helvetica" w:cs="Helvetica"/>
        </w:rPr>
        <w:t xml:space="preserve"> get a quicker decision.</w:t>
      </w:r>
    </w:p>
    <w:p w14:paraId="7A797770" w14:textId="69D7E2DC" w:rsidR="00BE2E90" w:rsidRPr="00E54A68" w:rsidRDefault="00E86B38" w:rsidP="00E54A68">
      <w:pPr>
        <w:pStyle w:val="BodyText"/>
        <w:spacing w:after="120"/>
        <w:ind w:left="180" w:right="242"/>
        <w:rPr>
          <w:rFonts w:ascii="Helvetica" w:hAnsi="Helvetica" w:cs="Helvetica"/>
        </w:rPr>
      </w:pPr>
      <w:r w:rsidRPr="00E54A68">
        <w:rPr>
          <w:rFonts w:ascii="Helvetica" w:hAnsi="Helvetica" w:cs="Helvetica"/>
        </w:rPr>
        <w:t xml:space="preserve">If you need </w:t>
      </w:r>
      <w:r w:rsidR="007C2244" w:rsidRPr="00E54A68">
        <w:rPr>
          <w:rFonts w:ascii="Helvetica" w:hAnsi="Helvetica" w:cs="Helvetica"/>
        </w:rPr>
        <w:t>help to file</w:t>
      </w:r>
      <w:r w:rsidRPr="00E54A68">
        <w:rPr>
          <w:rFonts w:ascii="Helvetica" w:hAnsi="Helvetica" w:cs="Helvetica"/>
        </w:rPr>
        <w:t xml:space="preserve"> an appeal, you can contact </w:t>
      </w:r>
      <w:r w:rsidR="009C3728" w:rsidRPr="00E54A68">
        <w:rPr>
          <w:rFonts w:ascii="Helvetica" w:hAnsi="Helvetica" w:cs="Helvetica"/>
        </w:rPr>
        <w:t xml:space="preserve">[State Insurance Agency] </w:t>
      </w:r>
      <w:r w:rsidRPr="00E54A68">
        <w:rPr>
          <w:rFonts w:ascii="Helvetica" w:hAnsi="Helvetica" w:cs="Helvetica"/>
        </w:rPr>
        <w:t>Consumer Assistance Program:</w:t>
      </w:r>
    </w:p>
    <w:p w14:paraId="7EF89E6F" w14:textId="1A26FCD9" w:rsidR="00BE2E90" w:rsidRPr="00E54A68" w:rsidRDefault="006E3937" w:rsidP="00E54A68">
      <w:pPr>
        <w:spacing w:after="120"/>
        <w:ind w:left="180" w:right="1165"/>
        <w:jc w:val="center"/>
        <w:rPr>
          <w:rFonts w:ascii="Helvetica" w:hAnsi="Helvetica" w:cs="Helvetica"/>
          <w:b/>
        </w:rPr>
      </w:pPr>
      <w:r w:rsidRPr="00613830" w:rsidDel="006E3937">
        <w:rPr>
          <w:rFonts w:ascii="Helvetica" w:hAnsi="Helvetica" w:cs="Helvetica"/>
        </w:rPr>
        <w:t xml:space="preserve"> </w:t>
      </w:r>
      <w:r w:rsidR="009C3728" w:rsidRPr="00E54A68">
        <w:rPr>
          <w:rFonts w:ascii="Helvetica" w:hAnsi="Helvetica" w:cs="Helvetica"/>
          <w:b/>
        </w:rPr>
        <w:t>[</w:t>
      </w:r>
      <w:r w:rsidR="00E86B38" w:rsidRPr="00E54A68">
        <w:rPr>
          <w:rFonts w:ascii="Helvetica" w:hAnsi="Helvetica" w:cs="Helvetica"/>
          <w:b/>
        </w:rPr>
        <w:t xml:space="preserve">(800) </w:t>
      </w:r>
      <w:r w:rsidR="009C3728" w:rsidRPr="00E54A68">
        <w:rPr>
          <w:rFonts w:ascii="Helvetica" w:hAnsi="Helvetica" w:cs="Helvetica"/>
          <w:b/>
        </w:rPr>
        <w:t>xxx-xxxx</w:t>
      </w:r>
      <w:r w:rsidR="00E86B38" w:rsidRPr="00E54A68">
        <w:rPr>
          <w:rFonts w:ascii="Helvetica" w:hAnsi="Helvetica" w:cs="Helvetica"/>
          <w:b/>
        </w:rPr>
        <w:t xml:space="preserve"> </w:t>
      </w:r>
      <w:r w:rsidR="009C3728" w:rsidRPr="00E54A68">
        <w:rPr>
          <w:rFonts w:ascii="Helvetica" w:hAnsi="Helvetica" w:cs="Helvetica"/>
          <w:b/>
        </w:rPr>
        <w:t>]</w:t>
      </w:r>
    </w:p>
    <w:p w14:paraId="22E30FF2" w14:textId="77777777" w:rsidR="00BE2E90" w:rsidRPr="00E54A68" w:rsidRDefault="009C3728" w:rsidP="00E54A68">
      <w:pPr>
        <w:spacing w:after="120"/>
        <w:ind w:left="180" w:right="1165"/>
        <w:jc w:val="center"/>
        <w:rPr>
          <w:rFonts w:ascii="Helvetica" w:hAnsi="Helvetica" w:cs="Helvetica"/>
          <w:b/>
        </w:rPr>
      </w:pPr>
      <w:r w:rsidRPr="00E54A68">
        <w:rPr>
          <w:rFonts w:ascii="Helvetica" w:hAnsi="Helvetica" w:cs="Helvetica"/>
          <w:b/>
        </w:rPr>
        <w:t>[</w:t>
      </w:r>
      <w:r w:rsidR="00E86B38" w:rsidRPr="00E54A68">
        <w:rPr>
          <w:rFonts w:ascii="Helvetica" w:hAnsi="Helvetica" w:cs="Helvetica"/>
          <w:b/>
        </w:rPr>
        <w:t>TTY: (</w:t>
      </w:r>
      <w:r w:rsidRPr="00E54A68">
        <w:rPr>
          <w:rFonts w:ascii="Helvetica" w:hAnsi="Helvetica" w:cs="Helvetica"/>
          <w:b/>
        </w:rPr>
        <w:t>xxx</w:t>
      </w:r>
      <w:r w:rsidR="00E86B38" w:rsidRPr="00E54A68">
        <w:rPr>
          <w:rFonts w:ascii="Helvetica" w:hAnsi="Helvetica" w:cs="Helvetica"/>
          <w:b/>
        </w:rPr>
        <w:t xml:space="preserve">) </w:t>
      </w:r>
      <w:r w:rsidRPr="00E54A68">
        <w:rPr>
          <w:rFonts w:ascii="Helvetica" w:hAnsi="Helvetica" w:cs="Helvetica"/>
          <w:b/>
        </w:rPr>
        <w:t>xxx</w:t>
      </w:r>
      <w:r w:rsidR="00E86B38" w:rsidRPr="00E54A68">
        <w:rPr>
          <w:rFonts w:ascii="Helvetica" w:hAnsi="Helvetica" w:cs="Helvetica"/>
          <w:b/>
        </w:rPr>
        <w:t>-</w:t>
      </w:r>
      <w:r w:rsidRPr="00E54A68">
        <w:rPr>
          <w:rFonts w:ascii="Helvetica" w:hAnsi="Helvetica" w:cs="Helvetica"/>
          <w:b/>
        </w:rPr>
        <w:t>xxxx</w:t>
      </w:r>
      <w:r w:rsidR="00E86B38" w:rsidRPr="00E54A68">
        <w:rPr>
          <w:rFonts w:ascii="Helvetica" w:hAnsi="Helvetica" w:cs="Helvetica"/>
          <w:b/>
        </w:rPr>
        <w:t xml:space="preserve"> | </w:t>
      </w:r>
      <w:r w:rsidRPr="00E54A68">
        <w:rPr>
          <w:rFonts w:ascii="Helvetica" w:hAnsi="Helvetica" w:cs="Helvetica"/>
          <w:b/>
        </w:rPr>
        <w:t>State Website]</w:t>
      </w:r>
    </w:p>
    <w:p w14:paraId="7C5B9CC9" w14:textId="3CDC325B" w:rsidR="00BE2E90" w:rsidRPr="00E54A68" w:rsidRDefault="00E86B38" w:rsidP="00E54A68">
      <w:pPr>
        <w:pStyle w:val="BodyText"/>
        <w:spacing w:after="120"/>
        <w:ind w:left="180" w:right="412"/>
        <w:rPr>
          <w:rFonts w:ascii="Helvetica" w:hAnsi="Helvetica" w:cs="Helvetica"/>
        </w:rPr>
      </w:pPr>
      <w:r w:rsidRPr="00E54A68">
        <w:rPr>
          <w:rFonts w:ascii="Helvetica" w:hAnsi="Helvetica" w:cs="Helvetica"/>
        </w:rPr>
        <w:t>You</w:t>
      </w:r>
      <w:r w:rsidR="007C2244" w:rsidRPr="00E54A68">
        <w:rPr>
          <w:rFonts w:ascii="Helvetica" w:hAnsi="Helvetica" w:cs="Helvetica"/>
        </w:rPr>
        <w:t xml:space="preserve"> also</w:t>
      </w:r>
      <w:r w:rsidRPr="00E54A68">
        <w:rPr>
          <w:rFonts w:ascii="Helvetica" w:hAnsi="Helvetica" w:cs="Helvetica"/>
        </w:rPr>
        <w:t xml:space="preserve"> can contact</w:t>
      </w:r>
      <w:r w:rsidR="007C2244" w:rsidRPr="00E54A68">
        <w:rPr>
          <w:rFonts w:ascii="Helvetica" w:hAnsi="Helvetica" w:cs="Helvetica"/>
        </w:rPr>
        <w:t xml:space="preserve"> </w:t>
      </w:r>
      <w:r w:rsidR="007C2244" w:rsidRPr="00630FA1">
        <w:rPr>
          <w:rFonts w:ascii="Helvetica" w:hAnsi="Helvetica" w:cs="Helvetica"/>
        </w:rPr>
        <w:t>the</w:t>
      </w:r>
      <w:r w:rsidRPr="00630FA1">
        <w:rPr>
          <w:rFonts w:ascii="Helvetica" w:hAnsi="Helvetica" w:cs="Helvetica"/>
        </w:rPr>
        <w:t xml:space="preserve"> </w:t>
      </w:r>
      <w:r w:rsidR="009C3728" w:rsidRPr="00630FA1">
        <w:rPr>
          <w:rFonts w:ascii="Helvetica" w:hAnsi="Helvetica" w:cs="Helvetica"/>
        </w:rPr>
        <w:t>[State</w:t>
      </w:r>
      <w:r w:rsidR="009C3728" w:rsidRPr="00E54A68">
        <w:rPr>
          <w:rFonts w:ascii="Helvetica" w:hAnsi="Helvetica" w:cs="Helvetica"/>
        </w:rPr>
        <w:t xml:space="preserve"> Insurance Agency] </w:t>
      </w:r>
      <w:r w:rsidRPr="00E54A68">
        <w:rPr>
          <w:rFonts w:ascii="Helvetica" w:hAnsi="Helvetica" w:cs="Helvetica"/>
        </w:rPr>
        <w:t xml:space="preserve">to file a complaint and start an investigation against an insurance company. The </w:t>
      </w:r>
      <w:r w:rsidR="009C3728" w:rsidRPr="00E54A68">
        <w:rPr>
          <w:rFonts w:ascii="Helvetica" w:hAnsi="Helvetica" w:cs="Helvetica"/>
        </w:rPr>
        <w:t xml:space="preserve">[State Insurance Agency] </w:t>
      </w:r>
      <w:r w:rsidRPr="00E54A68">
        <w:rPr>
          <w:rFonts w:ascii="Helvetica" w:hAnsi="Helvetica" w:cs="Helvetica"/>
        </w:rPr>
        <w:t>encourages you to call about any problems you have</w:t>
      </w:r>
      <w:r w:rsidR="006E3937" w:rsidRPr="00E54A68">
        <w:rPr>
          <w:rFonts w:ascii="Helvetica" w:hAnsi="Helvetica" w:cs="Helvetica"/>
        </w:rPr>
        <w:t xml:space="preserve"> </w:t>
      </w:r>
      <w:r w:rsidR="007C2244" w:rsidRPr="00E54A68">
        <w:rPr>
          <w:rFonts w:ascii="Helvetica" w:hAnsi="Helvetica" w:cs="Helvetica"/>
        </w:rPr>
        <w:t xml:space="preserve">when a health plan denies a </w:t>
      </w:r>
      <w:r w:rsidRPr="00E54A68">
        <w:rPr>
          <w:rFonts w:ascii="Helvetica" w:hAnsi="Helvetica" w:cs="Helvetica"/>
        </w:rPr>
        <w:t xml:space="preserve">claim or service </w:t>
      </w:r>
      <w:r w:rsidR="008819FA" w:rsidRPr="008819FA">
        <w:rPr>
          <w:rFonts w:ascii="Helvetica" w:hAnsi="Helvetica" w:cs="Helvetica"/>
        </w:rPr>
        <w:t>that you believe should have been covered</w:t>
      </w:r>
      <w:r w:rsidRPr="00E54A68">
        <w:rPr>
          <w:rFonts w:ascii="Helvetica" w:hAnsi="Helvetica" w:cs="Helvetica"/>
        </w:rPr>
        <w:t>.</w:t>
      </w:r>
    </w:p>
    <w:p w14:paraId="619AB63D" w14:textId="77777777" w:rsidR="00BE2E90" w:rsidRPr="00613830" w:rsidRDefault="00BE2E90" w:rsidP="00E54A68">
      <w:pPr>
        <w:pStyle w:val="BodyText"/>
        <w:spacing w:after="120"/>
        <w:rPr>
          <w:rFonts w:ascii="Century Gothic"/>
          <w:b/>
          <w:sz w:val="20"/>
        </w:rPr>
      </w:pPr>
    </w:p>
    <w:p w14:paraId="074E3FAB" w14:textId="77777777" w:rsidR="00BE2E90" w:rsidRDefault="00BE2E90">
      <w:pPr>
        <w:pStyle w:val="BodyText"/>
        <w:rPr>
          <w:rFonts w:ascii="Century Gothic"/>
          <w:b/>
          <w:sz w:val="20"/>
        </w:rPr>
      </w:pPr>
    </w:p>
    <w:p w14:paraId="5FED401C" w14:textId="77777777" w:rsidR="00BE2E90" w:rsidRDefault="00BE2E90">
      <w:pPr>
        <w:pStyle w:val="BodyText"/>
        <w:rPr>
          <w:rFonts w:ascii="Century Gothic"/>
          <w:b/>
          <w:sz w:val="20"/>
        </w:rPr>
      </w:pPr>
    </w:p>
    <w:p w14:paraId="2BC16CD5" w14:textId="77777777" w:rsidR="00BE2E90" w:rsidRDefault="00BE2E90">
      <w:pPr>
        <w:pStyle w:val="BodyText"/>
        <w:rPr>
          <w:rFonts w:ascii="Century Gothic"/>
          <w:b/>
          <w:sz w:val="20"/>
        </w:rPr>
      </w:pPr>
    </w:p>
    <w:p w14:paraId="3678E81E" w14:textId="77777777" w:rsidR="00BE2E90" w:rsidRDefault="00BE2E90">
      <w:pPr>
        <w:pStyle w:val="BodyText"/>
        <w:spacing w:before="5"/>
        <w:rPr>
          <w:rFonts w:ascii="Century Gothic"/>
          <w:b/>
          <w:sz w:val="28"/>
        </w:rPr>
      </w:pPr>
    </w:p>
    <w:p w14:paraId="576D9E57" w14:textId="77777777" w:rsidR="00BE2E90" w:rsidRDefault="00BE2E90">
      <w:pPr>
        <w:spacing w:line="323" w:lineRule="exact"/>
        <w:rPr>
          <w:sz w:val="17"/>
        </w:rPr>
        <w:sectPr w:rsidR="00BE2E90" w:rsidSect="00296CB7">
          <w:pgSz w:w="12240" w:h="15840" w:code="1"/>
          <w:pgMar w:top="580" w:right="600" w:bottom="240" w:left="520" w:header="0" w:footer="43" w:gutter="0"/>
          <w:cols w:space="720"/>
          <w:docGrid w:linePitch="299"/>
        </w:sectPr>
      </w:pPr>
    </w:p>
    <w:p w14:paraId="46B764B0" w14:textId="77777777" w:rsidR="00B02254" w:rsidRDefault="00B02254" w:rsidP="00E54A68">
      <w:pPr>
        <w:pStyle w:val="BodyText"/>
        <w:spacing w:after="120"/>
        <w:ind w:left="100" w:right="428"/>
        <w:jc w:val="center"/>
        <w:rPr>
          <w:rFonts w:ascii="Helvetica" w:hAnsi="Helvetica" w:cs="Helvetica"/>
          <w:b/>
        </w:rPr>
      </w:pPr>
    </w:p>
    <w:p w14:paraId="0906F802" w14:textId="2C860F8A" w:rsidR="00A15076" w:rsidRDefault="00A15076" w:rsidP="00BC0812">
      <w:pPr>
        <w:pStyle w:val="Heading2"/>
        <w:jc w:val="center"/>
      </w:pPr>
      <w:bookmarkStart w:id="19" w:name="_Health_Plan_Resources"/>
      <w:bookmarkEnd w:id="19"/>
      <w:r>
        <w:t>Health Plan Resources</w:t>
      </w:r>
    </w:p>
    <w:p w14:paraId="2E0EFA00" w14:textId="77777777" w:rsidR="00BC0812" w:rsidRDefault="00BC0812" w:rsidP="00BC0812">
      <w:pPr>
        <w:pStyle w:val="Heading2"/>
        <w:jc w:val="center"/>
      </w:pPr>
    </w:p>
    <w:p w14:paraId="1F2200CE" w14:textId="1DC7E394" w:rsidR="009C3728" w:rsidRPr="00E54A68" w:rsidRDefault="009C3728" w:rsidP="00E54A68">
      <w:pPr>
        <w:pStyle w:val="BodyText"/>
        <w:spacing w:after="120"/>
        <w:ind w:left="100" w:right="428"/>
        <w:rPr>
          <w:rFonts w:ascii="Helvetica" w:hAnsi="Helvetica" w:cs="Helvetica"/>
        </w:rPr>
      </w:pPr>
      <w:r w:rsidRPr="00E54A68">
        <w:rPr>
          <w:rFonts w:ascii="Helvetica" w:hAnsi="Helvetica" w:cs="Helvetica"/>
        </w:rPr>
        <w:t xml:space="preserve">The </w:t>
      </w:r>
      <w:r w:rsidRPr="00E54A68">
        <w:rPr>
          <w:rFonts w:ascii="Helvetica" w:hAnsi="Helvetica" w:cs="Helvetica"/>
          <w:b/>
        </w:rPr>
        <w:t xml:space="preserve">Health Insurance Marketplace </w:t>
      </w:r>
      <w:r w:rsidR="00D96237" w:rsidRPr="00E54A68">
        <w:rPr>
          <w:rFonts w:ascii="Helvetica" w:hAnsi="Helvetica" w:cs="Helvetica"/>
          <w:b/>
        </w:rPr>
        <w:t xml:space="preserve">[State Marketplace brand] </w:t>
      </w:r>
      <w:r w:rsidRPr="00E54A68">
        <w:rPr>
          <w:rFonts w:ascii="Helvetica" w:hAnsi="Helvetica" w:cs="Helvetica"/>
        </w:rPr>
        <w:t xml:space="preserve">is a resource where individuals, families, and small businesses can learn about their health </w:t>
      </w:r>
      <w:r w:rsidR="007C2244" w:rsidRPr="00E54A68">
        <w:rPr>
          <w:rFonts w:ascii="Helvetica" w:hAnsi="Helvetica" w:cs="Helvetica"/>
        </w:rPr>
        <w:t xml:space="preserve">plan </w:t>
      </w:r>
      <w:r w:rsidRPr="00E54A68">
        <w:rPr>
          <w:rFonts w:ascii="Helvetica" w:hAnsi="Helvetica" w:cs="Helvetica"/>
        </w:rPr>
        <w:t>options</w:t>
      </w:r>
      <w:r w:rsidR="007C2244" w:rsidRPr="00E54A68">
        <w:rPr>
          <w:rFonts w:ascii="Helvetica" w:hAnsi="Helvetica" w:cs="Helvetica"/>
        </w:rPr>
        <w:t>. You also can</w:t>
      </w:r>
      <w:r w:rsidRPr="00E54A68">
        <w:rPr>
          <w:rFonts w:ascii="Helvetica" w:hAnsi="Helvetica" w:cs="Helvetica"/>
        </w:rPr>
        <w:t xml:space="preserve"> compare health plans based on costs, benefits, and other important features; choose a plan; and enroll in </w:t>
      </w:r>
      <w:r w:rsidR="007C2244" w:rsidRPr="00E54A68">
        <w:rPr>
          <w:rFonts w:ascii="Helvetica" w:hAnsi="Helvetica" w:cs="Helvetica"/>
        </w:rPr>
        <w:t>a plan</w:t>
      </w:r>
      <w:r w:rsidRPr="00E54A68">
        <w:rPr>
          <w:rFonts w:ascii="Helvetica" w:hAnsi="Helvetica" w:cs="Helvetica"/>
        </w:rPr>
        <w:t>.</w:t>
      </w:r>
    </w:p>
    <w:p w14:paraId="009232FA" w14:textId="77777777" w:rsidR="009C3728" w:rsidRPr="00E54A68" w:rsidRDefault="009C3728" w:rsidP="00E54A68">
      <w:pPr>
        <w:pStyle w:val="Heading3"/>
        <w:spacing w:after="120"/>
        <w:ind w:left="434" w:right="633"/>
        <w:jc w:val="center"/>
        <w:rPr>
          <w:rFonts w:ascii="Helvetica" w:hAnsi="Helvetica" w:cs="Helvetica"/>
        </w:rPr>
      </w:pPr>
      <w:r w:rsidRPr="00E54A68">
        <w:rPr>
          <w:rFonts w:ascii="Helvetica" w:hAnsi="Helvetica" w:cs="Helvetica"/>
        </w:rPr>
        <w:t>1 (800) 318-2596 | TTY: 1 (855) 889-4325 | HealthCare.gov</w:t>
      </w:r>
    </w:p>
    <w:p w14:paraId="3D5AA63B" w14:textId="77777777" w:rsidR="00B02254" w:rsidRDefault="00B02254" w:rsidP="00E54A68">
      <w:pPr>
        <w:pStyle w:val="BodyText"/>
        <w:spacing w:after="120"/>
        <w:ind w:left="100" w:right="428"/>
        <w:rPr>
          <w:rFonts w:ascii="Helvetica" w:hAnsi="Helvetica" w:cs="Helvetica"/>
        </w:rPr>
      </w:pPr>
    </w:p>
    <w:p w14:paraId="7F417908" w14:textId="2024C307" w:rsidR="009C3728" w:rsidRPr="00E54A68" w:rsidRDefault="009C3728" w:rsidP="00E54A68">
      <w:pPr>
        <w:pStyle w:val="BodyText"/>
        <w:spacing w:after="120"/>
        <w:ind w:left="100" w:right="428"/>
        <w:rPr>
          <w:rFonts w:ascii="Helvetica" w:hAnsi="Helvetica" w:cs="Helvetica"/>
        </w:rPr>
      </w:pPr>
      <w:r w:rsidRPr="00E54A68">
        <w:rPr>
          <w:rFonts w:ascii="Helvetica" w:hAnsi="Helvetica" w:cs="Helvetica"/>
        </w:rPr>
        <w:t>Your state department of insurance regulates the insurance industry</w:t>
      </w:r>
      <w:r w:rsidR="007C2244" w:rsidRPr="00E54A68">
        <w:rPr>
          <w:rFonts w:ascii="Helvetica" w:hAnsi="Helvetica" w:cs="Helvetica"/>
        </w:rPr>
        <w:t>. It</w:t>
      </w:r>
      <w:r w:rsidRPr="00E54A68">
        <w:rPr>
          <w:rFonts w:ascii="Helvetica" w:hAnsi="Helvetica" w:cs="Helvetica"/>
        </w:rPr>
        <w:t xml:space="preserve"> examin</w:t>
      </w:r>
      <w:r w:rsidR="007C2244" w:rsidRPr="00E54A68">
        <w:rPr>
          <w:rFonts w:ascii="Helvetica" w:hAnsi="Helvetica" w:cs="Helvetica"/>
        </w:rPr>
        <w:t>es</w:t>
      </w:r>
      <w:r w:rsidRPr="00E54A68">
        <w:rPr>
          <w:rFonts w:ascii="Helvetica" w:hAnsi="Helvetica" w:cs="Helvetica"/>
        </w:rPr>
        <w:t xml:space="preserve"> and licens</w:t>
      </w:r>
      <w:r w:rsidR="007C2244" w:rsidRPr="00E54A68">
        <w:rPr>
          <w:rFonts w:ascii="Helvetica" w:hAnsi="Helvetica" w:cs="Helvetica"/>
        </w:rPr>
        <w:t>es</w:t>
      </w:r>
      <w:r w:rsidRPr="00E54A68">
        <w:rPr>
          <w:rFonts w:ascii="Helvetica" w:hAnsi="Helvetica" w:cs="Helvetica"/>
        </w:rPr>
        <w:t xml:space="preserve"> insurance companies</w:t>
      </w:r>
      <w:r w:rsidR="00FA574F" w:rsidRPr="00E54A68">
        <w:rPr>
          <w:rFonts w:ascii="Helvetica" w:hAnsi="Helvetica" w:cs="Helvetica"/>
        </w:rPr>
        <w:t xml:space="preserve"> and those who sell insurance</w:t>
      </w:r>
      <w:r w:rsidRPr="00E54A68">
        <w:rPr>
          <w:rFonts w:ascii="Helvetica" w:hAnsi="Helvetica" w:cs="Helvetica"/>
        </w:rPr>
        <w:t>, review</w:t>
      </w:r>
      <w:r w:rsidR="00FA574F" w:rsidRPr="00E54A68">
        <w:rPr>
          <w:rFonts w:ascii="Helvetica" w:hAnsi="Helvetica" w:cs="Helvetica"/>
        </w:rPr>
        <w:t>s</w:t>
      </w:r>
      <w:r w:rsidRPr="00E54A68">
        <w:rPr>
          <w:rFonts w:ascii="Helvetica" w:hAnsi="Helvetica" w:cs="Helvetica"/>
        </w:rPr>
        <w:t xml:space="preserve"> rates and coverage forms, conduct</w:t>
      </w:r>
      <w:r w:rsidR="00FA574F" w:rsidRPr="00E54A68">
        <w:rPr>
          <w:rFonts w:ascii="Helvetica" w:hAnsi="Helvetica" w:cs="Helvetica"/>
        </w:rPr>
        <w:t>s</w:t>
      </w:r>
      <w:r w:rsidRPr="00E54A68">
        <w:rPr>
          <w:rFonts w:ascii="Helvetica" w:hAnsi="Helvetica" w:cs="Helvetica"/>
        </w:rPr>
        <w:t xml:space="preserve"> audits, and sponsor</w:t>
      </w:r>
      <w:r w:rsidR="00FA574F" w:rsidRPr="00E54A68">
        <w:rPr>
          <w:rFonts w:ascii="Helvetica" w:hAnsi="Helvetica" w:cs="Helvetica"/>
        </w:rPr>
        <w:t>s</w:t>
      </w:r>
      <w:r w:rsidRPr="00E54A68">
        <w:rPr>
          <w:rFonts w:ascii="Helvetica" w:hAnsi="Helvetica" w:cs="Helvetica"/>
        </w:rPr>
        <w:t xml:space="preserve"> programs that</w:t>
      </w:r>
      <w:r w:rsidR="00FA574F" w:rsidRPr="00E54A68">
        <w:rPr>
          <w:rFonts w:ascii="Helvetica" w:hAnsi="Helvetica" w:cs="Helvetica"/>
        </w:rPr>
        <w:t xml:space="preserve"> increase </w:t>
      </w:r>
      <w:r w:rsidRPr="00E54A68">
        <w:rPr>
          <w:rFonts w:ascii="Helvetica" w:hAnsi="Helvetica" w:cs="Helvetica"/>
        </w:rPr>
        <w:t>awareness of</w:t>
      </w:r>
      <w:r w:rsidR="00FA574F" w:rsidRPr="00E54A68">
        <w:rPr>
          <w:rFonts w:ascii="Helvetica" w:hAnsi="Helvetica" w:cs="Helvetica"/>
        </w:rPr>
        <w:t xml:space="preserve"> </w:t>
      </w:r>
      <w:r w:rsidRPr="00E54A68">
        <w:rPr>
          <w:rFonts w:ascii="Helvetica" w:hAnsi="Helvetica" w:cs="Helvetica"/>
        </w:rPr>
        <w:t>State laws.</w:t>
      </w:r>
    </w:p>
    <w:p w14:paraId="128FBB90" w14:textId="77777777" w:rsidR="009C3728" w:rsidRPr="00E54A68" w:rsidRDefault="009C3728" w:rsidP="00E54A68">
      <w:pPr>
        <w:pStyle w:val="Heading3"/>
        <w:spacing w:after="120"/>
        <w:ind w:left="434" w:right="633"/>
        <w:jc w:val="center"/>
        <w:rPr>
          <w:rFonts w:ascii="Helvetica" w:hAnsi="Helvetica" w:cs="Helvetica"/>
        </w:rPr>
      </w:pPr>
      <w:r w:rsidRPr="00E54A68">
        <w:rPr>
          <w:rFonts w:ascii="Helvetica" w:hAnsi="Helvetica" w:cs="Helvetica"/>
        </w:rPr>
        <w:t>Consumer Assistance Hotline:</w:t>
      </w:r>
    </w:p>
    <w:p w14:paraId="2F1B2F86" w14:textId="77777777" w:rsidR="009C3728" w:rsidRPr="00E54A68" w:rsidRDefault="009C3728" w:rsidP="00E54A68">
      <w:pPr>
        <w:spacing w:after="120"/>
        <w:ind w:left="682" w:right="880"/>
        <w:jc w:val="center"/>
        <w:rPr>
          <w:rFonts w:ascii="Helvetica" w:hAnsi="Helvetica" w:cs="Helvetica"/>
          <w:b/>
        </w:rPr>
      </w:pPr>
      <w:r w:rsidRPr="00E54A68">
        <w:rPr>
          <w:rFonts w:ascii="Helvetica" w:hAnsi="Helvetica" w:cs="Helvetica"/>
          <w:b/>
        </w:rPr>
        <w:t>1 (800) | website | other phone number</w:t>
      </w:r>
    </w:p>
    <w:p w14:paraId="1B04C89B" w14:textId="77777777" w:rsidR="00B02254" w:rsidRDefault="00B02254" w:rsidP="00E54A68">
      <w:pPr>
        <w:spacing w:after="120"/>
        <w:ind w:left="90" w:right="880"/>
        <w:rPr>
          <w:rFonts w:ascii="Helvetica" w:hAnsi="Helvetica" w:cs="Helvetica"/>
        </w:rPr>
      </w:pPr>
    </w:p>
    <w:p w14:paraId="631F9820" w14:textId="59A7F23C" w:rsidR="00F26190" w:rsidRDefault="00F26190" w:rsidP="00E54A68">
      <w:pPr>
        <w:spacing w:after="120"/>
        <w:ind w:left="90" w:right="880"/>
        <w:rPr>
          <w:rFonts w:ascii="Helvetica" w:hAnsi="Helvetica" w:cs="Helvetica"/>
        </w:rPr>
      </w:pPr>
      <w:r w:rsidRPr="00E54A68">
        <w:rPr>
          <w:rFonts w:ascii="Helvetica" w:hAnsi="Helvetica" w:cs="Helvetica"/>
        </w:rPr>
        <w:t>For seniors</w:t>
      </w:r>
      <w:r w:rsidR="008D75A7" w:rsidRPr="00E54A68">
        <w:rPr>
          <w:rFonts w:ascii="Helvetica" w:hAnsi="Helvetica" w:cs="Helvetica"/>
        </w:rPr>
        <w:t xml:space="preserve"> and others enrolled in Medicare</w:t>
      </w:r>
      <w:r w:rsidRPr="00E54A68">
        <w:rPr>
          <w:rFonts w:ascii="Helvetica" w:hAnsi="Helvetica" w:cs="Helvetica"/>
        </w:rPr>
        <w:t>, each state operates a State Health Insurance Assistance Program</w:t>
      </w:r>
      <w:r w:rsidR="00A15076">
        <w:rPr>
          <w:rFonts w:ascii="Helvetica" w:hAnsi="Helvetica" w:cs="Helvetica"/>
        </w:rPr>
        <w:t xml:space="preserve"> (SHIP) [State Brand]</w:t>
      </w:r>
      <w:r w:rsidR="00FA574F" w:rsidRPr="00E54A68">
        <w:rPr>
          <w:rFonts w:ascii="Helvetica" w:hAnsi="Helvetica" w:cs="Helvetica"/>
        </w:rPr>
        <w:t xml:space="preserve">. This is </w:t>
      </w:r>
      <w:r w:rsidRPr="00E54A68">
        <w:rPr>
          <w:rFonts w:ascii="Helvetica" w:hAnsi="Helvetica" w:cs="Helvetica"/>
        </w:rPr>
        <w:t xml:space="preserve">a free health benefits counseling service for Medicare beneficiaries and their families or caregivers. </w:t>
      </w:r>
      <w:r w:rsidR="008D75A7" w:rsidRPr="00E54A68">
        <w:rPr>
          <w:rFonts w:ascii="Helvetica" w:hAnsi="Helvetica" w:cs="Helvetica"/>
        </w:rPr>
        <w:t xml:space="preserve">Find your state’s SHIP at the number below or </w:t>
      </w:r>
      <w:r w:rsidR="008819FA">
        <w:rPr>
          <w:rFonts w:ascii="Helvetica" w:hAnsi="Helvetica" w:cs="Helvetica"/>
        </w:rPr>
        <w:t xml:space="preserve">at </w:t>
      </w:r>
      <w:hyperlink r:id="rId63" w:history="1">
        <w:r w:rsidR="00B02254" w:rsidRPr="00BD39D2">
          <w:rPr>
            <w:rStyle w:val="Hyperlink"/>
            <w:rFonts w:ascii="Helvetica" w:hAnsi="Helvetica" w:cs="Helvetica"/>
          </w:rPr>
          <w:t>https://www.shiptacenter.org/</w:t>
        </w:r>
      </w:hyperlink>
    </w:p>
    <w:p w14:paraId="7B90FF8A" w14:textId="77777777" w:rsidR="00B02254" w:rsidRDefault="00B02254" w:rsidP="00E54A68">
      <w:pPr>
        <w:spacing w:after="120"/>
        <w:ind w:left="682" w:right="880"/>
        <w:jc w:val="center"/>
        <w:rPr>
          <w:rFonts w:ascii="Helvetica" w:hAnsi="Helvetica" w:cs="Helvetica"/>
          <w:b/>
        </w:rPr>
      </w:pPr>
    </w:p>
    <w:p w14:paraId="73AD9414" w14:textId="792E2D69" w:rsidR="007B2498" w:rsidRPr="00E54A68" w:rsidRDefault="007B2498" w:rsidP="00E54A68">
      <w:pPr>
        <w:spacing w:after="120"/>
        <w:ind w:left="682" w:right="880"/>
        <w:jc w:val="center"/>
        <w:rPr>
          <w:rFonts w:ascii="Helvetica" w:hAnsi="Helvetica" w:cs="Helvetica"/>
          <w:b/>
        </w:rPr>
      </w:pPr>
      <w:r w:rsidRPr="00E54A68">
        <w:rPr>
          <w:rFonts w:ascii="Helvetica" w:hAnsi="Helvetica" w:cs="Helvetica"/>
          <w:b/>
        </w:rPr>
        <w:t xml:space="preserve">State </w:t>
      </w:r>
      <w:r w:rsidR="00613830">
        <w:rPr>
          <w:rFonts w:ascii="Helvetica" w:hAnsi="Helvetica" w:cs="Helvetica"/>
          <w:b/>
        </w:rPr>
        <w:t>SHIP</w:t>
      </w:r>
      <w:r w:rsidRPr="00E54A68">
        <w:rPr>
          <w:rFonts w:ascii="Helvetica" w:hAnsi="Helvetica" w:cs="Helvetica"/>
          <w:b/>
        </w:rPr>
        <w:t xml:space="preserve"> Program</w:t>
      </w:r>
    </w:p>
    <w:p w14:paraId="02D0AD80" w14:textId="27386D84" w:rsidR="008D75A7" w:rsidRPr="00E54A68" w:rsidRDefault="008D75A7" w:rsidP="00E54A68">
      <w:pPr>
        <w:spacing w:after="120"/>
        <w:ind w:left="90" w:right="880"/>
        <w:rPr>
          <w:rFonts w:ascii="Helvetica" w:hAnsi="Helvetica" w:cs="Helvetica"/>
        </w:rPr>
      </w:pPr>
      <w:r w:rsidRPr="00E54A68">
        <w:rPr>
          <w:rFonts w:ascii="Helvetica" w:hAnsi="Helvetica" w:cs="Helvetica"/>
        </w:rPr>
        <w:t xml:space="preserve">Medicare beneficiaries </w:t>
      </w:r>
      <w:r w:rsidR="00217210" w:rsidRPr="00E54A68">
        <w:rPr>
          <w:rFonts w:ascii="Helvetica" w:hAnsi="Helvetica" w:cs="Helvetica"/>
        </w:rPr>
        <w:t xml:space="preserve">also </w:t>
      </w:r>
      <w:r w:rsidRPr="00E54A68">
        <w:rPr>
          <w:rFonts w:ascii="Helvetica" w:hAnsi="Helvetica" w:cs="Helvetica"/>
        </w:rPr>
        <w:t>can contact Medicare directly at the following number:</w:t>
      </w:r>
    </w:p>
    <w:p w14:paraId="0E598BF6" w14:textId="173F405B" w:rsidR="007B2498" w:rsidRPr="00E54A68" w:rsidRDefault="007B2498" w:rsidP="00B02254">
      <w:pPr>
        <w:spacing w:before="29" w:line="266" w:lineRule="auto"/>
        <w:ind w:left="682" w:right="880"/>
        <w:rPr>
          <w:rFonts w:ascii="Helvetica" w:hAnsi="Helvetica" w:cs="Helvetica"/>
          <w:b/>
        </w:rPr>
      </w:pPr>
      <w:r w:rsidRPr="00E54A68">
        <w:rPr>
          <w:rFonts w:ascii="Helvetica" w:hAnsi="Helvetica" w:cs="Helvetica"/>
          <w:b/>
        </w:rPr>
        <w:t>Medicare</w:t>
      </w:r>
      <w:r w:rsidR="00B02254">
        <w:rPr>
          <w:rFonts w:ascii="Helvetica" w:hAnsi="Helvetica" w:cs="Helvetica"/>
          <w:b/>
        </w:rPr>
        <w:tab/>
      </w:r>
      <w:r w:rsidR="00B02254">
        <w:rPr>
          <w:rFonts w:ascii="Helvetica" w:hAnsi="Helvetica" w:cs="Helvetica"/>
          <w:b/>
        </w:rPr>
        <w:tab/>
      </w:r>
      <w:r w:rsidRPr="00E54A68">
        <w:rPr>
          <w:rFonts w:ascii="Helvetica" w:hAnsi="Helvetica" w:cs="Helvetica"/>
          <w:b/>
        </w:rPr>
        <w:t>800-MEDICARE</w:t>
      </w:r>
    </w:p>
    <w:p w14:paraId="1C5B1CE2" w14:textId="77777777" w:rsidR="009C3728" w:rsidRDefault="009C3728" w:rsidP="009C3728">
      <w:pPr>
        <w:pStyle w:val="BodyText"/>
        <w:rPr>
          <w:rFonts w:ascii="Century Gothic"/>
          <w:b/>
          <w:sz w:val="20"/>
        </w:rPr>
      </w:pPr>
    </w:p>
    <w:p w14:paraId="6E6FCCA3" w14:textId="77777777" w:rsidR="009C3728" w:rsidRDefault="009C3728" w:rsidP="009C3728">
      <w:pPr>
        <w:pStyle w:val="BodyText"/>
        <w:spacing w:before="5"/>
        <w:rPr>
          <w:rFonts w:ascii="Century Gothic"/>
          <w:b/>
        </w:rPr>
      </w:pPr>
    </w:p>
    <w:p w14:paraId="520A6E71" w14:textId="77777777" w:rsidR="009C3728" w:rsidRDefault="009C3728" w:rsidP="009C3728">
      <w:pPr>
        <w:pStyle w:val="BodyText"/>
        <w:rPr>
          <w:sz w:val="20"/>
        </w:rPr>
      </w:pPr>
    </w:p>
    <w:p w14:paraId="753BCE2C" w14:textId="77777777" w:rsidR="009C3728" w:rsidRDefault="009C3728" w:rsidP="009C3728">
      <w:pPr>
        <w:pStyle w:val="BodyText"/>
        <w:rPr>
          <w:rFonts w:ascii="Times New Roman"/>
          <w:sz w:val="20"/>
        </w:rPr>
      </w:pPr>
    </w:p>
    <w:p w14:paraId="1261681F" w14:textId="77777777" w:rsidR="009C3728" w:rsidRDefault="009C3728" w:rsidP="009C3728">
      <w:pPr>
        <w:pStyle w:val="BodyText"/>
        <w:rPr>
          <w:rFonts w:ascii="Times New Roman"/>
          <w:sz w:val="20"/>
        </w:rPr>
      </w:pPr>
    </w:p>
    <w:p w14:paraId="3DE423BC" w14:textId="77777777" w:rsidR="009C3728" w:rsidRDefault="009C3728" w:rsidP="009C3728">
      <w:pPr>
        <w:pStyle w:val="BodyText"/>
        <w:spacing w:before="9"/>
        <w:rPr>
          <w:rFonts w:ascii="Times New Roman"/>
          <w:sz w:val="14"/>
        </w:rPr>
      </w:pPr>
    </w:p>
    <w:p w14:paraId="743BBF28" w14:textId="77777777" w:rsidR="009C3728" w:rsidRDefault="009C3728" w:rsidP="009C3728">
      <w:pPr>
        <w:pStyle w:val="BodyText"/>
        <w:ind w:left="1309"/>
        <w:rPr>
          <w:rFonts w:ascii="Times New Roman"/>
          <w:sz w:val="20"/>
        </w:rPr>
      </w:pPr>
    </w:p>
    <w:p w14:paraId="332155E5" w14:textId="77777777" w:rsidR="00BE2E90" w:rsidRDefault="00BE2E90">
      <w:pPr>
        <w:spacing w:line="333" w:lineRule="exact"/>
        <w:rPr>
          <w:sz w:val="18"/>
        </w:rPr>
        <w:sectPr w:rsidR="00BE2E90" w:rsidSect="00296CB7">
          <w:pgSz w:w="12240" w:h="15840" w:code="1"/>
          <w:pgMar w:top="580" w:right="420" w:bottom="240" w:left="620" w:header="0" w:footer="43" w:gutter="0"/>
          <w:cols w:space="720"/>
          <w:docGrid w:linePitch="299"/>
        </w:sectPr>
      </w:pPr>
    </w:p>
    <w:p w14:paraId="20E90F7B" w14:textId="77777777" w:rsidR="00BE2E90" w:rsidRPr="00E54A68" w:rsidRDefault="0096541C" w:rsidP="00E54A68">
      <w:pPr>
        <w:pStyle w:val="Heading2"/>
        <w:spacing w:before="0" w:after="120"/>
        <w:ind w:left="3086" w:right="2526"/>
        <w:jc w:val="center"/>
        <w:rPr>
          <w:rFonts w:ascii="Helvetica" w:hAnsi="Helvetica" w:cs="Helvetica"/>
          <w:sz w:val="22"/>
          <w:szCs w:val="22"/>
        </w:rPr>
      </w:pPr>
      <w:bookmarkStart w:id="20" w:name="_Glossary_of_Terms"/>
      <w:bookmarkEnd w:id="20"/>
      <w:r w:rsidRPr="00E54A68">
        <w:rPr>
          <w:rFonts w:ascii="Helvetica" w:hAnsi="Helvetica" w:cs="Helvetica"/>
          <w:sz w:val="22"/>
          <w:szCs w:val="22"/>
        </w:rPr>
        <w:lastRenderedPageBreak/>
        <w:t>Glossary of Terms</w:t>
      </w:r>
    </w:p>
    <w:p w14:paraId="11839428" w14:textId="55D565D8" w:rsidR="008819FA" w:rsidRDefault="008819FA" w:rsidP="00E54A68">
      <w:pPr>
        <w:widowControl/>
        <w:shd w:val="clear" w:color="auto" w:fill="FFFFFF"/>
        <w:autoSpaceDE/>
        <w:autoSpaceDN/>
        <w:spacing w:after="120"/>
        <w:outlineLvl w:val="1"/>
        <w:rPr>
          <w:rFonts w:ascii="Helvetica" w:eastAsia="Times New Roman" w:hAnsi="Helvetica" w:cs="Helvetica"/>
          <w:b/>
          <w:kern w:val="36"/>
          <w:lang w:val="en"/>
        </w:rPr>
      </w:pPr>
      <w:r>
        <w:rPr>
          <w:rFonts w:ascii="Helvetica" w:eastAsia="Times New Roman" w:hAnsi="Helvetica" w:cs="Helvetica"/>
          <w:b/>
          <w:kern w:val="36"/>
          <w:lang w:val="en"/>
        </w:rPr>
        <w:t xml:space="preserve">Balance Billing:  </w:t>
      </w:r>
      <w:r w:rsidR="001F537C" w:rsidRPr="0009552F">
        <w:rPr>
          <w:rFonts w:ascii="Helvetica" w:eastAsia="Times New Roman" w:hAnsi="Helvetica" w:cs="Helvetica"/>
          <w:bCs/>
          <w:kern w:val="36"/>
          <w:lang w:val="en"/>
        </w:rPr>
        <w:t xml:space="preserve">When a </w:t>
      </w:r>
      <w:r w:rsidR="001F537C" w:rsidRPr="0009552F">
        <w:rPr>
          <w:rFonts w:ascii="Helvetica" w:hAnsi="Helvetica" w:cs="Helvetica"/>
          <w:bCs/>
        </w:rPr>
        <w:t>provider, who isn’t in your plan’s network, charges more than your plan pays and bills you for the difference</w:t>
      </w:r>
      <w:r w:rsidR="001F537C">
        <w:rPr>
          <w:rFonts w:ascii="Helvetica" w:eastAsia="Times New Roman" w:hAnsi="Helvetica" w:cs="Helvetica"/>
          <w:bCs/>
          <w:kern w:val="36"/>
          <w:lang w:val="en"/>
        </w:rPr>
        <w:t xml:space="preserve"> in addition to</w:t>
      </w:r>
      <w:r w:rsidR="001F537C" w:rsidRPr="0009552F">
        <w:rPr>
          <w:rFonts w:ascii="Helvetica" w:eastAsia="Times New Roman" w:hAnsi="Helvetica" w:cs="Helvetica"/>
          <w:bCs/>
          <w:kern w:val="36"/>
          <w:lang w:val="en"/>
        </w:rPr>
        <w:t xml:space="preserve"> cost-sharing</w:t>
      </w:r>
      <w:r w:rsidR="001F537C">
        <w:rPr>
          <w:rFonts w:ascii="Helvetica" w:eastAsia="Times New Roman" w:hAnsi="Helvetica" w:cs="Helvetica"/>
          <w:bCs/>
          <w:kern w:val="36"/>
          <w:lang w:val="en"/>
        </w:rPr>
        <w:t xml:space="preserve">. </w:t>
      </w:r>
    </w:p>
    <w:p w14:paraId="2D4FEE21" w14:textId="0BB3F325" w:rsidR="00BE2E90" w:rsidRPr="00E54A68" w:rsidRDefault="0096541C" w:rsidP="00E54A68">
      <w:pPr>
        <w:widowControl/>
        <w:shd w:val="clear" w:color="auto" w:fill="FFFFFF"/>
        <w:autoSpaceDE/>
        <w:autoSpaceDN/>
        <w:spacing w:after="120"/>
        <w:outlineLvl w:val="1"/>
      </w:pPr>
      <w:r w:rsidRPr="00E54A68">
        <w:rPr>
          <w:rFonts w:ascii="Helvetica" w:eastAsia="Times New Roman" w:hAnsi="Helvetica" w:cs="Helvetica"/>
          <w:b/>
          <w:kern w:val="36"/>
          <w:lang w:val="en"/>
        </w:rPr>
        <w:t xml:space="preserve">Benefits: </w:t>
      </w:r>
      <w:r w:rsidRPr="00E54A68">
        <w:rPr>
          <w:rFonts w:ascii="Helvetica" w:eastAsia="Times New Roman" w:hAnsi="Helvetica" w:cs="Helvetica"/>
          <w:lang w:val="en"/>
        </w:rPr>
        <w:t>The health care services</w:t>
      </w:r>
      <w:r w:rsidR="00FA574F" w:rsidRPr="00E54A68">
        <w:rPr>
          <w:rFonts w:ascii="Helvetica" w:eastAsia="Times New Roman" w:hAnsi="Helvetica" w:cs="Helvetica"/>
          <w:lang w:val="en"/>
        </w:rPr>
        <w:t xml:space="preserve"> a health plan</w:t>
      </w:r>
      <w:r w:rsidRPr="00E54A68">
        <w:rPr>
          <w:rFonts w:ascii="Helvetica" w:eastAsia="Times New Roman" w:hAnsi="Helvetica" w:cs="Helvetica"/>
          <w:lang w:val="en"/>
        </w:rPr>
        <w:t xml:space="preserve"> cover</w:t>
      </w:r>
      <w:r w:rsidR="00FA574F" w:rsidRPr="00E54A68">
        <w:rPr>
          <w:rFonts w:ascii="Helvetica" w:eastAsia="Times New Roman" w:hAnsi="Helvetica" w:cs="Helvetica"/>
          <w:lang w:val="en"/>
        </w:rPr>
        <w:t>s</w:t>
      </w:r>
      <w:r w:rsidRPr="00E54A68">
        <w:rPr>
          <w:rFonts w:ascii="Helvetica" w:eastAsia="Times New Roman" w:hAnsi="Helvetica" w:cs="Helvetica"/>
          <w:lang w:val="en"/>
        </w:rPr>
        <w:t xml:space="preserve">. </w:t>
      </w:r>
      <w:r w:rsidR="00FA574F" w:rsidRPr="00E54A68">
        <w:rPr>
          <w:rFonts w:ascii="Helvetica" w:eastAsia="Times New Roman" w:hAnsi="Helvetica" w:cs="Helvetica"/>
          <w:lang w:val="en"/>
        </w:rPr>
        <w:t xml:space="preserve">The plan’s documents define the benefits that </w:t>
      </w:r>
      <w:r w:rsidR="005936D0" w:rsidRPr="00E54A68">
        <w:rPr>
          <w:rFonts w:ascii="Helvetica" w:eastAsia="Times New Roman" w:hAnsi="Helvetica" w:cs="Helvetica"/>
          <w:lang w:val="en"/>
        </w:rPr>
        <w:t>it does and doesn’t</w:t>
      </w:r>
      <w:r w:rsidR="00FA574F" w:rsidRPr="00E54A68">
        <w:rPr>
          <w:rFonts w:ascii="Helvetica" w:eastAsia="Times New Roman" w:hAnsi="Helvetica" w:cs="Helvetica"/>
          <w:lang w:val="en"/>
        </w:rPr>
        <w:t xml:space="preserve"> cover</w:t>
      </w:r>
      <w:r w:rsidRPr="00E54A68">
        <w:rPr>
          <w:rFonts w:ascii="Helvetica" w:eastAsia="Times New Roman" w:hAnsi="Helvetica" w:cs="Helvetica"/>
          <w:lang w:val="en"/>
        </w:rPr>
        <w:t>.</w:t>
      </w:r>
    </w:p>
    <w:p w14:paraId="6E6F2115" w14:textId="35259CDF" w:rsidR="00BE2E90" w:rsidRPr="00E54A68" w:rsidRDefault="00EE7137" w:rsidP="00E54A68">
      <w:pPr>
        <w:pStyle w:val="BodyText"/>
        <w:spacing w:after="120"/>
        <w:rPr>
          <w:rFonts w:ascii="Helvetica" w:hAnsi="Helvetica" w:cs="Helvetica"/>
          <w:b/>
        </w:rPr>
      </w:pPr>
      <w:r w:rsidRPr="00E54A68">
        <w:rPr>
          <w:rFonts w:ascii="Helvetica" w:eastAsia="Times New Roman" w:hAnsi="Helvetica" w:cs="Helvetica"/>
          <w:b/>
          <w:kern w:val="36"/>
          <w:lang w:val="en"/>
        </w:rPr>
        <w:t>Claim:</w:t>
      </w:r>
      <w:r w:rsidR="00D42D3B" w:rsidRPr="00613830">
        <w:rPr>
          <w:rFonts w:ascii="Helvetica" w:hAnsi="Helvetica" w:cs="Helvetica"/>
          <w:b/>
        </w:rPr>
        <w:t xml:space="preserve"> </w:t>
      </w:r>
      <w:r w:rsidRPr="00E54A68">
        <w:rPr>
          <w:rFonts w:ascii="Helvetica" w:hAnsi="Helvetica" w:cs="Helvetica"/>
          <w:lang w:val="en"/>
        </w:rPr>
        <w:t>A request for</w:t>
      </w:r>
      <w:r w:rsidR="00FA574F" w:rsidRPr="00E54A68">
        <w:rPr>
          <w:rFonts w:ascii="Helvetica" w:hAnsi="Helvetica" w:cs="Helvetica"/>
          <w:lang w:val="en"/>
        </w:rPr>
        <w:t xml:space="preserve"> your health plan to</w:t>
      </w:r>
      <w:r w:rsidRPr="00E54A68">
        <w:rPr>
          <w:rFonts w:ascii="Helvetica" w:hAnsi="Helvetica" w:cs="Helvetica"/>
          <w:lang w:val="en"/>
        </w:rPr>
        <w:t xml:space="preserve"> pa</w:t>
      </w:r>
      <w:r w:rsidR="00FA574F" w:rsidRPr="00E54A68">
        <w:rPr>
          <w:rFonts w:ascii="Helvetica" w:hAnsi="Helvetica" w:cs="Helvetica"/>
          <w:lang w:val="en"/>
        </w:rPr>
        <w:t>y for health care services. Y</w:t>
      </w:r>
      <w:r w:rsidRPr="00E54A68">
        <w:rPr>
          <w:rFonts w:ascii="Helvetica" w:hAnsi="Helvetica" w:cs="Helvetica"/>
          <w:lang w:val="en"/>
        </w:rPr>
        <w:t xml:space="preserve">ou or your health care provider submits to </w:t>
      </w:r>
      <w:r w:rsidR="00FA574F" w:rsidRPr="00E54A68">
        <w:rPr>
          <w:rFonts w:ascii="Helvetica" w:hAnsi="Helvetica" w:cs="Helvetica"/>
          <w:lang w:val="en"/>
        </w:rPr>
        <w:t>the claim.</w:t>
      </w:r>
    </w:p>
    <w:p w14:paraId="4D87B06F" w14:textId="5778F2E4" w:rsidR="00EE7137" w:rsidRPr="00E54A68" w:rsidRDefault="00EE7137" w:rsidP="00E54A68">
      <w:pPr>
        <w:pStyle w:val="NormalWeb"/>
        <w:shd w:val="clear" w:color="auto" w:fill="FFFFFF"/>
        <w:spacing w:before="0" w:beforeAutospacing="0" w:after="120" w:afterAutospacing="0"/>
        <w:rPr>
          <w:rFonts w:ascii="Helvetica" w:hAnsi="Helvetica" w:cs="Helvetica"/>
          <w:sz w:val="22"/>
          <w:szCs w:val="22"/>
          <w:lang w:val="en"/>
        </w:rPr>
      </w:pPr>
      <w:r w:rsidRPr="00E54A68">
        <w:rPr>
          <w:rFonts w:ascii="Helvetica" w:hAnsi="Helvetica" w:cs="Helvetica"/>
          <w:b/>
          <w:kern w:val="36"/>
          <w:sz w:val="22"/>
          <w:szCs w:val="22"/>
          <w:lang w:val="en"/>
        </w:rPr>
        <w:t>Coinsurance</w:t>
      </w:r>
      <w:r w:rsidRPr="00E54A68">
        <w:rPr>
          <w:rFonts w:ascii="Helvetica" w:hAnsi="Helvetica" w:cs="Helvetica"/>
          <w:b/>
          <w:sz w:val="22"/>
          <w:szCs w:val="22"/>
          <w:lang w:val="en"/>
        </w:rPr>
        <w:t xml:space="preserve">: </w:t>
      </w:r>
      <w:r w:rsidRPr="00E54A68">
        <w:rPr>
          <w:rFonts w:ascii="Helvetica" w:hAnsi="Helvetica" w:cs="Helvetica"/>
          <w:sz w:val="22"/>
          <w:szCs w:val="22"/>
          <w:lang w:val="en"/>
        </w:rPr>
        <w:t xml:space="preserve">The percentage of </w:t>
      </w:r>
      <w:r w:rsidR="00D96237" w:rsidRPr="00E54A68">
        <w:rPr>
          <w:rFonts w:ascii="Helvetica" w:hAnsi="Helvetica" w:cs="Helvetica"/>
          <w:sz w:val="22"/>
          <w:szCs w:val="22"/>
          <w:lang w:val="en"/>
        </w:rPr>
        <w:t xml:space="preserve">the </w:t>
      </w:r>
      <w:r w:rsidRPr="00E54A68">
        <w:rPr>
          <w:rFonts w:ascii="Helvetica" w:hAnsi="Helvetica" w:cs="Helvetica"/>
          <w:sz w:val="22"/>
          <w:szCs w:val="22"/>
          <w:lang w:val="en"/>
        </w:rPr>
        <w:t xml:space="preserve">cost of a covered health care service you pay (20%, for example) after you've </w:t>
      </w:r>
      <w:r w:rsidR="00FA574F" w:rsidRPr="00E54A68">
        <w:rPr>
          <w:rFonts w:ascii="Helvetica" w:hAnsi="Helvetica" w:cs="Helvetica"/>
          <w:sz w:val="22"/>
          <w:szCs w:val="22"/>
          <w:lang w:val="en"/>
        </w:rPr>
        <w:t xml:space="preserve">met </w:t>
      </w:r>
      <w:r w:rsidRPr="00E54A68">
        <w:rPr>
          <w:rFonts w:ascii="Helvetica" w:hAnsi="Helvetica" w:cs="Helvetica"/>
          <w:sz w:val="22"/>
          <w:szCs w:val="22"/>
          <w:lang w:val="en"/>
        </w:rPr>
        <w:t>your deductible.</w:t>
      </w:r>
    </w:p>
    <w:p w14:paraId="698869B0" w14:textId="560B03CC" w:rsidR="00EE7137" w:rsidRPr="00E54A68" w:rsidRDefault="00EE7137" w:rsidP="00E54A68">
      <w:pPr>
        <w:widowControl/>
        <w:shd w:val="clear" w:color="auto" w:fill="FFFFFF"/>
        <w:autoSpaceDE/>
        <w:autoSpaceDN/>
        <w:spacing w:after="120"/>
        <w:ind w:left="288"/>
        <w:rPr>
          <w:rFonts w:ascii="Helvetica" w:eastAsia="Times New Roman" w:hAnsi="Helvetica" w:cs="Helvetica"/>
          <w:lang w:val="en"/>
        </w:rPr>
      </w:pPr>
      <w:r w:rsidRPr="00E54A68">
        <w:rPr>
          <w:rFonts w:ascii="Helvetica" w:eastAsia="Times New Roman" w:hAnsi="Helvetica" w:cs="Helvetica"/>
          <w:lang w:val="en"/>
        </w:rPr>
        <w:t xml:space="preserve">Let's say your plan's </w:t>
      </w:r>
      <w:hyperlink r:id="rId64" w:history="1">
        <w:r w:rsidRPr="00E54A68">
          <w:rPr>
            <w:rFonts w:ascii="Helvetica" w:eastAsia="Times New Roman" w:hAnsi="Helvetica" w:cs="Helvetica"/>
            <w:lang w:val="en"/>
          </w:rPr>
          <w:t>allowed amount</w:t>
        </w:r>
      </w:hyperlink>
      <w:r w:rsidRPr="00E54A68">
        <w:rPr>
          <w:rFonts w:ascii="Helvetica" w:eastAsia="Times New Roman" w:hAnsi="Helvetica" w:cs="Helvetica"/>
          <w:lang w:val="en"/>
        </w:rPr>
        <w:t xml:space="preserve"> for an office visit is $100</w:t>
      </w:r>
      <w:r w:rsidR="003E3945">
        <w:rPr>
          <w:rFonts w:ascii="Helvetica" w:eastAsia="Times New Roman" w:hAnsi="Helvetica" w:cs="Helvetica"/>
          <w:lang w:val="en"/>
        </w:rPr>
        <w:t>,</w:t>
      </w:r>
      <w:r w:rsidRPr="00E54A68">
        <w:rPr>
          <w:rFonts w:ascii="Helvetica" w:eastAsia="Times New Roman" w:hAnsi="Helvetica" w:cs="Helvetica"/>
          <w:lang w:val="en"/>
        </w:rPr>
        <w:t xml:space="preserve"> and your coinsurance is 20%.</w:t>
      </w:r>
    </w:p>
    <w:p w14:paraId="314B7D33" w14:textId="58C3D54D" w:rsidR="00EE7137" w:rsidRPr="00E54A68" w:rsidRDefault="00EE7137" w:rsidP="00E54A68">
      <w:pPr>
        <w:widowControl/>
        <w:numPr>
          <w:ilvl w:val="0"/>
          <w:numId w:val="13"/>
        </w:numPr>
        <w:shd w:val="clear" w:color="auto" w:fill="FFFFFF"/>
        <w:autoSpaceDE/>
        <w:autoSpaceDN/>
        <w:spacing w:after="120"/>
        <w:ind w:left="660"/>
        <w:rPr>
          <w:rFonts w:ascii="Helvetica" w:eastAsia="Times New Roman" w:hAnsi="Helvetica" w:cs="Helvetica"/>
          <w:lang w:val="en"/>
        </w:rPr>
      </w:pPr>
      <w:r w:rsidRPr="00E54A68">
        <w:rPr>
          <w:rFonts w:ascii="Helvetica" w:eastAsia="Times New Roman" w:hAnsi="Helvetica" w:cs="Helvetica"/>
          <w:lang w:val="en"/>
        </w:rPr>
        <w:t xml:space="preserve">If you've </w:t>
      </w:r>
      <w:r w:rsidR="00FA574F" w:rsidRPr="00E54A68">
        <w:rPr>
          <w:rFonts w:ascii="Helvetica" w:eastAsia="Times New Roman" w:hAnsi="Helvetica" w:cs="Helvetica"/>
          <w:lang w:val="en"/>
        </w:rPr>
        <w:t xml:space="preserve">met </w:t>
      </w:r>
      <w:r w:rsidRPr="00E54A68">
        <w:rPr>
          <w:rFonts w:ascii="Helvetica" w:eastAsia="Times New Roman" w:hAnsi="Helvetica" w:cs="Helvetica"/>
          <w:lang w:val="en"/>
        </w:rPr>
        <w:t xml:space="preserve">your </w:t>
      </w:r>
      <w:hyperlink r:id="rId65" w:history="1">
        <w:r w:rsidRPr="00E54A68">
          <w:rPr>
            <w:rFonts w:ascii="Helvetica" w:eastAsia="Times New Roman" w:hAnsi="Helvetica" w:cs="Helvetica"/>
            <w:lang w:val="en"/>
          </w:rPr>
          <w:t>deductible</w:t>
        </w:r>
      </w:hyperlink>
      <w:r w:rsidRPr="00E54A68">
        <w:rPr>
          <w:rFonts w:ascii="Helvetica" w:eastAsia="Times New Roman" w:hAnsi="Helvetica" w:cs="Helvetica"/>
          <w:lang w:val="en"/>
        </w:rPr>
        <w:t>: You pay 20% of $100 or $20. The insurance company pays the rest.</w:t>
      </w:r>
    </w:p>
    <w:p w14:paraId="380ED576" w14:textId="77777777" w:rsidR="00EE7137" w:rsidRPr="00E54A68" w:rsidRDefault="00EE7137" w:rsidP="00E54A68">
      <w:pPr>
        <w:widowControl/>
        <w:numPr>
          <w:ilvl w:val="0"/>
          <w:numId w:val="13"/>
        </w:numPr>
        <w:shd w:val="clear" w:color="auto" w:fill="FFFFFF"/>
        <w:autoSpaceDE/>
        <w:autoSpaceDN/>
        <w:spacing w:after="120"/>
        <w:ind w:left="660"/>
        <w:rPr>
          <w:rFonts w:ascii="Helvetica" w:eastAsia="Times New Roman" w:hAnsi="Helvetica" w:cs="Helvetica"/>
          <w:lang w:val="en"/>
        </w:rPr>
      </w:pPr>
      <w:r w:rsidRPr="00E54A68">
        <w:rPr>
          <w:rFonts w:ascii="Helvetica" w:eastAsia="Times New Roman" w:hAnsi="Helvetica" w:cs="Helvetica"/>
          <w:lang w:val="en"/>
        </w:rPr>
        <w:t>If you haven't met your deductible: You pay the full allowed amount, $100.</w:t>
      </w:r>
    </w:p>
    <w:p w14:paraId="3A08C4FE" w14:textId="0E2F289F" w:rsidR="005936D0" w:rsidRPr="00E54A68" w:rsidRDefault="005936D0" w:rsidP="00E54A68">
      <w:pPr>
        <w:pStyle w:val="BodyText"/>
        <w:spacing w:after="120"/>
        <w:rPr>
          <w:rFonts w:ascii="Helvetica" w:hAnsi="Helvetica" w:cs="Helvetica"/>
          <w:lang w:val="en"/>
        </w:rPr>
      </w:pPr>
      <w:r w:rsidRPr="00E54A68">
        <w:rPr>
          <w:rFonts w:ascii="Helvetica" w:eastAsia="Times New Roman" w:hAnsi="Helvetica" w:cs="Helvetica"/>
          <w:b/>
          <w:kern w:val="36"/>
          <w:lang w:val="en"/>
        </w:rPr>
        <w:t xml:space="preserve">Coordination of Benefits: </w:t>
      </w:r>
      <w:r w:rsidRPr="00E54A68">
        <w:rPr>
          <w:rFonts w:ascii="Helvetica" w:hAnsi="Helvetica" w:cs="Helvetica"/>
          <w:lang w:val="en"/>
        </w:rPr>
        <w:t>A way to figure out which plan pays first when two or more health plans are responsible to pay the same claim.</w:t>
      </w:r>
    </w:p>
    <w:p w14:paraId="2C1FD1BB" w14:textId="4558133B" w:rsidR="0094672C" w:rsidRPr="00E54A68" w:rsidRDefault="0094672C" w:rsidP="00E54A68">
      <w:pPr>
        <w:pStyle w:val="NormalWeb"/>
        <w:shd w:val="clear" w:color="auto" w:fill="FFFFFF"/>
        <w:spacing w:before="0" w:beforeAutospacing="0" w:after="120" w:afterAutospacing="0"/>
        <w:rPr>
          <w:rFonts w:ascii="Helvetica" w:hAnsi="Helvetica" w:cs="Helvetica"/>
          <w:sz w:val="22"/>
          <w:szCs w:val="22"/>
          <w:lang w:val="en"/>
        </w:rPr>
      </w:pPr>
      <w:r w:rsidRPr="00E54A68">
        <w:rPr>
          <w:rFonts w:ascii="Helvetica" w:hAnsi="Helvetica" w:cs="Helvetica"/>
          <w:b/>
          <w:kern w:val="36"/>
          <w:sz w:val="22"/>
          <w:szCs w:val="22"/>
          <w:lang w:val="en"/>
        </w:rPr>
        <w:t>Co</w:t>
      </w:r>
      <w:r w:rsidR="00217210" w:rsidRPr="00E54A68">
        <w:rPr>
          <w:rFonts w:ascii="Helvetica" w:hAnsi="Helvetica" w:cs="Helvetica"/>
          <w:b/>
          <w:kern w:val="36"/>
          <w:sz w:val="22"/>
          <w:szCs w:val="22"/>
          <w:lang w:val="en"/>
        </w:rPr>
        <w:t>-</w:t>
      </w:r>
      <w:r w:rsidRPr="00E54A68">
        <w:rPr>
          <w:rFonts w:ascii="Helvetica" w:hAnsi="Helvetica" w:cs="Helvetica"/>
          <w:b/>
          <w:kern w:val="36"/>
          <w:sz w:val="22"/>
          <w:szCs w:val="22"/>
          <w:lang w:val="en"/>
        </w:rPr>
        <w:t xml:space="preserve">payments: </w:t>
      </w:r>
      <w:r w:rsidRPr="00E54A68">
        <w:rPr>
          <w:rFonts w:ascii="Helvetica" w:hAnsi="Helvetica" w:cs="Helvetica"/>
          <w:sz w:val="22"/>
          <w:szCs w:val="22"/>
          <w:lang w:val="en"/>
        </w:rPr>
        <w:t xml:space="preserve">A fixed amount ($20, for example) you pay for a covered health care service after you've </w:t>
      </w:r>
      <w:r w:rsidR="00FA574F" w:rsidRPr="00E54A68">
        <w:rPr>
          <w:rFonts w:ascii="Helvetica" w:hAnsi="Helvetica" w:cs="Helvetica"/>
          <w:sz w:val="22"/>
          <w:szCs w:val="22"/>
          <w:lang w:val="en"/>
        </w:rPr>
        <w:t xml:space="preserve">met </w:t>
      </w:r>
      <w:r w:rsidRPr="00E54A68">
        <w:rPr>
          <w:rFonts w:ascii="Helvetica" w:hAnsi="Helvetica" w:cs="Helvetica"/>
          <w:sz w:val="22"/>
          <w:szCs w:val="22"/>
          <w:lang w:val="en"/>
        </w:rPr>
        <w:t>your deductible.</w:t>
      </w:r>
    </w:p>
    <w:p w14:paraId="5BBDBFCF" w14:textId="5EE69AF8" w:rsidR="0094672C" w:rsidRPr="00E54A68" w:rsidRDefault="0094672C" w:rsidP="00E54A68">
      <w:pPr>
        <w:widowControl/>
        <w:shd w:val="clear" w:color="auto" w:fill="FFFFFF"/>
        <w:autoSpaceDE/>
        <w:autoSpaceDN/>
        <w:spacing w:after="120"/>
        <w:ind w:left="288"/>
        <w:rPr>
          <w:rFonts w:ascii="Helvetica" w:eastAsia="Times New Roman" w:hAnsi="Helvetica" w:cs="Helvetica"/>
          <w:lang w:val="en"/>
        </w:rPr>
      </w:pPr>
      <w:r w:rsidRPr="00E54A68">
        <w:rPr>
          <w:rFonts w:ascii="Helvetica" w:eastAsia="Times New Roman" w:hAnsi="Helvetica" w:cs="Helvetica"/>
          <w:lang w:val="en"/>
        </w:rPr>
        <w:t xml:space="preserve">Let's say your health plan's </w:t>
      </w:r>
      <w:hyperlink r:id="rId66" w:history="1">
        <w:r w:rsidRPr="00E54A68">
          <w:rPr>
            <w:rFonts w:ascii="Helvetica" w:eastAsia="Times New Roman" w:hAnsi="Helvetica" w:cs="Helvetica"/>
            <w:lang w:val="en"/>
          </w:rPr>
          <w:t>allow</w:t>
        </w:r>
        <w:r w:rsidR="00D96237" w:rsidRPr="00E54A68">
          <w:rPr>
            <w:rFonts w:ascii="Helvetica" w:eastAsia="Times New Roman" w:hAnsi="Helvetica" w:cs="Helvetica"/>
            <w:lang w:val="en"/>
          </w:rPr>
          <w:t>ed amount</w:t>
        </w:r>
      </w:hyperlink>
      <w:r w:rsidRPr="00E54A68">
        <w:rPr>
          <w:rFonts w:ascii="Helvetica" w:eastAsia="Times New Roman" w:hAnsi="Helvetica" w:cs="Helvetica"/>
          <w:lang w:val="en"/>
        </w:rPr>
        <w:t xml:space="preserve"> for a doctor's office visit is $100. Your co</w:t>
      </w:r>
      <w:r w:rsidR="00FA574F" w:rsidRPr="00E54A68">
        <w:rPr>
          <w:rFonts w:ascii="Helvetica" w:eastAsia="Times New Roman" w:hAnsi="Helvetica" w:cs="Helvetica"/>
          <w:lang w:val="en"/>
        </w:rPr>
        <w:t>-</w:t>
      </w:r>
      <w:r w:rsidRPr="00E54A68">
        <w:rPr>
          <w:rFonts w:ascii="Helvetica" w:eastAsia="Times New Roman" w:hAnsi="Helvetica" w:cs="Helvetica"/>
          <w:lang w:val="en"/>
        </w:rPr>
        <w:t>payment for a doctor</w:t>
      </w:r>
      <w:r w:rsidR="003E3945">
        <w:rPr>
          <w:rFonts w:ascii="Helvetica" w:eastAsia="Times New Roman" w:hAnsi="Helvetica" w:cs="Helvetica"/>
          <w:lang w:val="en"/>
        </w:rPr>
        <w:t>’s</w:t>
      </w:r>
      <w:r w:rsidRPr="00E54A68">
        <w:rPr>
          <w:rFonts w:ascii="Helvetica" w:eastAsia="Times New Roman" w:hAnsi="Helvetica" w:cs="Helvetica"/>
          <w:lang w:val="en"/>
        </w:rPr>
        <w:t xml:space="preserve"> visit is $20.</w:t>
      </w:r>
    </w:p>
    <w:p w14:paraId="19744FFA" w14:textId="4FD40272" w:rsidR="0094672C" w:rsidRPr="00E54A68" w:rsidRDefault="0094672C" w:rsidP="00E54A68">
      <w:pPr>
        <w:widowControl/>
        <w:numPr>
          <w:ilvl w:val="0"/>
          <w:numId w:val="14"/>
        </w:numPr>
        <w:shd w:val="clear" w:color="auto" w:fill="FFFFFF"/>
        <w:autoSpaceDE/>
        <w:autoSpaceDN/>
        <w:spacing w:after="120"/>
        <w:ind w:left="660"/>
        <w:rPr>
          <w:rFonts w:ascii="Helvetica" w:eastAsia="Times New Roman" w:hAnsi="Helvetica" w:cs="Helvetica"/>
          <w:lang w:val="en"/>
        </w:rPr>
      </w:pPr>
      <w:r w:rsidRPr="00E54A68">
        <w:rPr>
          <w:rFonts w:ascii="Helvetica" w:eastAsia="Times New Roman" w:hAnsi="Helvetica" w:cs="Helvetica"/>
          <w:lang w:val="en"/>
        </w:rPr>
        <w:t xml:space="preserve">If you've </w:t>
      </w:r>
      <w:r w:rsidR="00FA574F" w:rsidRPr="00E54A68">
        <w:rPr>
          <w:rFonts w:ascii="Helvetica" w:eastAsia="Times New Roman" w:hAnsi="Helvetica" w:cs="Helvetica"/>
          <w:lang w:val="en"/>
        </w:rPr>
        <w:t xml:space="preserve">met </w:t>
      </w:r>
      <w:r w:rsidRPr="00E54A68">
        <w:rPr>
          <w:rFonts w:ascii="Helvetica" w:eastAsia="Times New Roman" w:hAnsi="Helvetica" w:cs="Helvetica"/>
          <w:lang w:val="en"/>
        </w:rPr>
        <w:t xml:space="preserve">your </w:t>
      </w:r>
      <w:hyperlink r:id="rId67" w:history="1">
        <w:r w:rsidRPr="00E54A68">
          <w:rPr>
            <w:rFonts w:ascii="Helvetica" w:eastAsia="Times New Roman" w:hAnsi="Helvetica" w:cs="Helvetica"/>
            <w:lang w:val="en"/>
          </w:rPr>
          <w:t>deductible</w:t>
        </w:r>
      </w:hyperlink>
      <w:r w:rsidRPr="00E54A68">
        <w:rPr>
          <w:rFonts w:ascii="Helvetica" w:eastAsia="Times New Roman" w:hAnsi="Helvetica" w:cs="Helvetica"/>
          <w:lang w:val="en"/>
        </w:rPr>
        <w:t>: You pay $20, usually at the time of the visit.</w:t>
      </w:r>
    </w:p>
    <w:p w14:paraId="1E2CF341" w14:textId="01ECA3EE" w:rsidR="0094672C" w:rsidRPr="00E54A68" w:rsidRDefault="0094672C" w:rsidP="00E54A68">
      <w:pPr>
        <w:widowControl/>
        <w:numPr>
          <w:ilvl w:val="0"/>
          <w:numId w:val="14"/>
        </w:numPr>
        <w:shd w:val="clear" w:color="auto" w:fill="FFFFFF"/>
        <w:autoSpaceDE/>
        <w:autoSpaceDN/>
        <w:spacing w:after="120"/>
        <w:ind w:left="660"/>
        <w:rPr>
          <w:rFonts w:ascii="Helvetica" w:eastAsia="Times New Roman" w:hAnsi="Helvetica" w:cs="Helvetica"/>
          <w:lang w:val="en"/>
        </w:rPr>
      </w:pPr>
      <w:r w:rsidRPr="00E54A68">
        <w:rPr>
          <w:rFonts w:ascii="Helvetica" w:eastAsia="Times New Roman" w:hAnsi="Helvetica" w:cs="Helvetica"/>
          <w:lang w:val="en"/>
        </w:rPr>
        <w:t>If you haven't met your deductible: You pay $100, the full allow</w:t>
      </w:r>
      <w:r w:rsidR="00D96237" w:rsidRPr="00E54A68">
        <w:rPr>
          <w:rFonts w:ascii="Helvetica" w:eastAsia="Times New Roman" w:hAnsi="Helvetica" w:cs="Helvetica"/>
          <w:lang w:val="en"/>
        </w:rPr>
        <w:t xml:space="preserve">ed </w:t>
      </w:r>
      <w:r w:rsidRPr="00E54A68">
        <w:rPr>
          <w:rFonts w:ascii="Helvetica" w:eastAsia="Times New Roman" w:hAnsi="Helvetica" w:cs="Helvetica"/>
          <w:lang w:val="en"/>
        </w:rPr>
        <w:t>amount for the visit.</w:t>
      </w:r>
    </w:p>
    <w:p w14:paraId="3D7CB864" w14:textId="2BB4456D" w:rsidR="0094672C" w:rsidRPr="00E54A68" w:rsidRDefault="0094672C" w:rsidP="00E54A68">
      <w:pPr>
        <w:widowControl/>
        <w:shd w:val="clear" w:color="auto" w:fill="FFFFFF"/>
        <w:autoSpaceDE/>
        <w:autoSpaceDN/>
        <w:spacing w:after="120"/>
        <w:ind w:left="288"/>
        <w:rPr>
          <w:rFonts w:ascii="Helvetica" w:eastAsia="Times New Roman" w:hAnsi="Helvetica" w:cs="Helvetica"/>
          <w:lang w:val="en"/>
        </w:rPr>
      </w:pPr>
      <w:r w:rsidRPr="00E54A68">
        <w:rPr>
          <w:rFonts w:ascii="Helvetica" w:eastAsia="Times New Roman" w:hAnsi="Helvetica" w:cs="Helvetica"/>
          <w:lang w:val="en"/>
        </w:rPr>
        <w:t>Co</w:t>
      </w:r>
      <w:r w:rsidR="00FA574F" w:rsidRPr="00E54A68">
        <w:rPr>
          <w:rFonts w:ascii="Helvetica" w:eastAsia="Times New Roman" w:hAnsi="Helvetica" w:cs="Helvetica"/>
          <w:lang w:val="en"/>
        </w:rPr>
        <w:t>-</w:t>
      </w:r>
      <w:r w:rsidRPr="00E54A68">
        <w:rPr>
          <w:rFonts w:ascii="Helvetica" w:eastAsia="Times New Roman" w:hAnsi="Helvetica" w:cs="Helvetica"/>
          <w:lang w:val="en"/>
        </w:rPr>
        <w:t>payments (sometimes called "co</w:t>
      </w:r>
      <w:r w:rsidR="00FA574F" w:rsidRPr="00E54A68">
        <w:rPr>
          <w:rFonts w:ascii="Helvetica" w:eastAsia="Times New Roman" w:hAnsi="Helvetica" w:cs="Helvetica"/>
          <w:lang w:val="en"/>
        </w:rPr>
        <w:t>-</w:t>
      </w:r>
      <w:r w:rsidRPr="00E54A68">
        <w:rPr>
          <w:rFonts w:ascii="Helvetica" w:eastAsia="Times New Roman" w:hAnsi="Helvetica" w:cs="Helvetica"/>
          <w:lang w:val="en"/>
        </w:rPr>
        <w:t xml:space="preserve">pays") can vary </w:t>
      </w:r>
      <w:r w:rsidR="00D96237" w:rsidRPr="00E54A68">
        <w:rPr>
          <w:rFonts w:ascii="Helvetica" w:eastAsia="Times New Roman" w:hAnsi="Helvetica" w:cs="Helvetica"/>
          <w:lang w:val="en"/>
        </w:rPr>
        <w:t xml:space="preserve">within the same plan </w:t>
      </w:r>
      <w:r w:rsidRPr="00E54A68">
        <w:rPr>
          <w:rFonts w:ascii="Helvetica" w:eastAsia="Times New Roman" w:hAnsi="Helvetica" w:cs="Helvetica"/>
          <w:lang w:val="en"/>
        </w:rPr>
        <w:t>for different services, like drugs, lab tests, and visits to specialists.</w:t>
      </w:r>
    </w:p>
    <w:p w14:paraId="5D59FBC0" w14:textId="587737BB" w:rsidR="005936D0" w:rsidRPr="00613830" w:rsidRDefault="005936D0" w:rsidP="005936D0">
      <w:pPr>
        <w:pStyle w:val="BodyText"/>
        <w:spacing w:after="120"/>
        <w:rPr>
          <w:rFonts w:ascii="Helvetica" w:hAnsi="Helvetica" w:cs="Helvetica"/>
          <w:b/>
        </w:rPr>
      </w:pPr>
      <w:r w:rsidRPr="00E54A68">
        <w:rPr>
          <w:rFonts w:ascii="Helvetica" w:eastAsia="Times New Roman" w:hAnsi="Helvetica" w:cs="Helvetica"/>
          <w:b/>
          <w:kern w:val="36"/>
          <w:lang w:val="en"/>
        </w:rPr>
        <w:t xml:space="preserve">Cost-Sharing: </w:t>
      </w:r>
      <w:r w:rsidRPr="00E54A68">
        <w:rPr>
          <w:rFonts w:ascii="Helvetica" w:hAnsi="Helvetica" w:cs="Helvetica"/>
          <w:lang w:val="en"/>
        </w:rPr>
        <w:t xml:space="preserve">The share of costs for covered </w:t>
      </w:r>
      <w:r w:rsidR="00A15076">
        <w:rPr>
          <w:rFonts w:ascii="Helvetica" w:hAnsi="Helvetica" w:cs="Helvetica"/>
          <w:lang w:val="en"/>
        </w:rPr>
        <w:t>ser</w:t>
      </w:r>
      <w:r w:rsidR="003E3945">
        <w:rPr>
          <w:rFonts w:ascii="Helvetica" w:hAnsi="Helvetica" w:cs="Helvetica"/>
          <w:lang w:val="en"/>
        </w:rPr>
        <w:t>v</w:t>
      </w:r>
      <w:r w:rsidR="00A15076">
        <w:rPr>
          <w:rFonts w:ascii="Helvetica" w:hAnsi="Helvetica" w:cs="Helvetica"/>
          <w:lang w:val="en"/>
        </w:rPr>
        <w:t>ices</w:t>
      </w:r>
      <w:r w:rsidRPr="00E54A68">
        <w:rPr>
          <w:rFonts w:ascii="Helvetica" w:hAnsi="Helvetica" w:cs="Helvetica"/>
          <w:lang w:val="en"/>
        </w:rPr>
        <w:t xml:space="preserve"> that you pay yourself. This term generally includes deductibles, coinsurance, and co-payments. It doesn't include premiums, balance billing amounts for providers not in the network, or the cost of health care services the plan doesn’t cover.</w:t>
      </w:r>
    </w:p>
    <w:p w14:paraId="74BA9B82" w14:textId="3E6C16E4" w:rsidR="0094672C" w:rsidRPr="00E54A68" w:rsidRDefault="0094672C" w:rsidP="00E54A68">
      <w:pPr>
        <w:pStyle w:val="NormalWeb"/>
        <w:shd w:val="clear" w:color="auto" w:fill="FFFFFF"/>
        <w:spacing w:before="0" w:beforeAutospacing="0" w:after="120" w:afterAutospacing="0"/>
        <w:rPr>
          <w:rFonts w:ascii="Helvetica" w:hAnsi="Helvetica" w:cs="Helvetica"/>
          <w:sz w:val="22"/>
          <w:szCs w:val="22"/>
          <w:lang w:val="en"/>
        </w:rPr>
      </w:pPr>
      <w:r w:rsidRPr="00E54A68">
        <w:rPr>
          <w:rFonts w:ascii="Helvetica" w:hAnsi="Helvetica" w:cs="Helvetica"/>
          <w:b/>
          <w:kern w:val="36"/>
          <w:sz w:val="22"/>
          <w:szCs w:val="22"/>
          <w:lang w:val="en"/>
        </w:rPr>
        <w:t>Deductible:</w:t>
      </w:r>
      <w:r w:rsidR="00D42D3B" w:rsidRPr="00E54A68">
        <w:rPr>
          <w:rFonts w:ascii="Helvetica" w:hAnsi="Helvetica" w:cs="Helvetica"/>
          <w:b/>
          <w:kern w:val="36"/>
          <w:sz w:val="22"/>
          <w:szCs w:val="22"/>
          <w:lang w:val="en"/>
        </w:rPr>
        <w:t xml:space="preserve"> </w:t>
      </w:r>
      <w:r w:rsidRPr="00E54A68">
        <w:rPr>
          <w:rFonts w:ascii="Helvetica" w:hAnsi="Helvetica" w:cs="Helvetica"/>
          <w:sz w:val="22"/>
          <w:szCs w:val="22"/>
          <w:lang w:val="en"/>
        </w:rPr>
        <w:t xml:space="preserve">The amount you pay for covered health care services before your </w:t>
      </w:r>
      <w:r w:rsidR="00FA574F" w:rsidRPr="00E54A68">
        <w:rPr>
          <w:rFonts w:ascii="Helvetica" w:hAnsi="Helvetica" w:cs="Helvetica"/>
          <w:sz w:val="22"/>
          <w:szCs w:val="22"/>
          <w:lang w:val="en"/>
        </w:rPr>
        <w:t xml:space="preserve">health </w:t>
      </w:r>
      <w:r w:rsidRPr="00E54A68">
        <w:rPr>
          <w:rFonts w:ascii="Helvetica" w:hAnsi="Helvetica" w:cs="Helvetica"/>
          <w:sz w:val="22"/>
          <w:szCs w:val="22"/>
          <w:lang w:val="en"/>
        </w:rPr>
        <w:t xml:space="preserve">plan starts to pay. </w:t>
      </w:r>
      <w:r w:rsidR="00FA574F" w:rsidRPr="00E54A68">
        <w:rPr>
          <w:rFonts w:ascii="Helvetica" w:hAnsi="Helvetica" w:cs="Helvetica"/>
          <w:sz w:val="22"/>
          <w:szCs w:val="22"/>
          <w:lang w:val="en"/>
        </w:rPr>
        <w:t xml:space="preserve">If you have </w:t>
      </w:r>
      <w:r w:rsidRPr="00E54A68">
        <w:rPr>
          <w:rFonts w:ascii="Helvetica" w:hAnsi="Helvetica" w:cs="Helvetica"/>
          <w:sz w:val="22"/>
          <w:szCs w:val="22"/>
          <w:lang w:val="en"/>
        </w:rPr>
        <w:t xml:space="preserve">a $2,000 deductible, for example, you pay the first $2,000 of covered services </w:t>
      </w:r>
      <w:r w:rsidR="00D96237" w:rsidRPr="00E54A68">
        <w:rPr>
          <w:rFonts w:ascii="Helvetica" w:hAnsi="Helvetica" w:cs="Helvetica"/>
          <w:sz w:val="22"/>
          <w:szCs w:val="22"/>
          <w:lang w:val="en"/>
        </w:rPr>
        <w:t xml:space="preserve">in a </w:t>
      </w:r>
      <w:r w:rsidR="00FA574F" w:rsidRPr="00E54A68">
        <w:rPr>
          <w:rFonts w:ascii="Helvetica" w:hAnsi="Helvetica" w:cs="Helvetica"/>
          <w:sz w:val="22"/>
          <w:szCs w:val="22"/>
          <w:lang w:val="en"/>
        </w:rPr>
        <w:t xml:space="preserve">plan </w:t>
      </w:r>
      <w:r w:rsidR="00D96237" w:rsidRPr="00E54A68">
        <w:rPr>
          <w:rFonts w:ascii="Helvetica" w:hAnsi="Helvetica" w:cs="Helvetica"/>
          <w:sz w:val="22"/>
          <w:szCs w:val="22"/>
          <w:lang w:val="en"/>
        </w:rPr>
        <w:t>year</w:t>
      </w:r>
      <w:r w:rsidRPr="00E54A68">
        <w:rPr>
          <w:rFonts w:ascii="Helvetica" w:hAnsi="Helvetica" w:cs="Helvetica"/>
          <w:sz w:val="22"/>
          <w:szCs w:val="22"/>
          <w:lang w:val="en"/>
        </w:rPr>
        <w:t xml:space="preserve">. After </w:t>
      </w:r>
      <w:r w:rsidR="005936D0" w:rsidRPr="00E54A68">
        <w:rPr>
          <w:rFonts w:ascii="Helvetica" w:hAnsi="Helvetica" w:cs="Helvetica"/>
          <w:sz w:val="22"/>
          <w:szCs w:val="22"/>
          <w:lang w:val="en"/>
        </w:rPr>
        <w:t>you’ve paid</w:t>
      </w:r>
      <w:r w:rsidR="00FA574F" w:rsidRPr="00E54A68">
        <w:rPr>
          <w:rFonts w:ascii="Helvetica" w:hAnsi="Helvetica" w:cs="Helvetica"/>
          <w:sz w:val="22"/>
          <w:szCs w:val="22"/>
          <w:lang w:val="en"/>
        </w:rPr>
        <w:t xml:space="preserve"> $2,000 of your own money for covered services</w:t>
      </w:r>
      <w:r w:rsidRPr="00E54A68">
        <w:rPr>
          <w:rFonts w:ascii="Helvetica" w:hAnsi="Helvetica" w:cs="Helvetica"/>
          <w:sz w:val="22"/>
          <w:szCs w:val="22"/>
          <w:lang w:val="en"/>
        </w:rPr>
        <w:t xml:space="preserve">, you usually pay only a </w:t>
      </w:r>
      <w:hyperlink r:id="rId68" w:history="1">
        <w:r w:rsidRPr="00E54A68">
          <w:rPr>
            <w:rFonts w:ascii="Helvetica" w:hAnsi="Helvetica" w:cs="Helvetica"/>
            <w:sz w:val="22"/>
            <w:szCs w:val="22"/>
            <w:lang w:val="en"/>
          </w:rPr>
          <w:t>co</w:t>
        </w:r>
        <w:r w:rsidR="00FA574F" w:rsidRPr="00E54A68">
          <w:rPr>
            <w:rFonts w:ascii="Helvetica" w:hAnsi="Helvetica" w:cs="Helvetica"/>
            <w:sz w:val="22"/>
            <w:szCs w:val="22"/>
            <w:lang w:val="en"/>
          </w:rPr>
          <w:t>-</w:t>
        </w:r>
        <w:r w:rsidRPr="00E54A68">
          <w:rPr>
            <w:rFonts w:ascii="Helvetica" w:hAnsi="Helvetica" w:cs="Helvetica"/>
            <w:sz w:val="22"/>
            <w:szCs w:val="22"/>
            <w:lang w:val="en"/>
          </w:rPr>
          <w:t>payment</w:t>
        </w:r>
      </w:hyperlink>
      <w:r w:rsidRPr="00E54A68">
        <w:rPr>
          <w:rFonts w:ascii="Helvetica" w:hAnsi="Helvetica" w:cs="Helvetica"/>
          <w:sz w:val="22"/>
          <w:szCs w:val="22"/>
          <w:lang w:val="en"/>
        </w:rPr>
        <w:t xml:space="preserve"> or </w:t>
      </w:r>
      <w:hyperlink r:id="rId69" w:history="1">
        <w:r w:rsidRPr="00E54A68">
          <w:rPr>
            <w:rFonts w:ascii="Helvetica" w:hAnsi="Helvetica" w:cs="Helvetica"/>
            <w:sz w:val="22"/>
            <w:szCs w:val="22"/>
            <w:lang w:val="en"/>
          </w:rPr>
          <w:t>coinsurance</w:t>
        </w:r>
      </w:hyperlink>
      <w:r w:rsidRPr="00E54A68">
        <w:rPr>
          <w:rFonts w:ascii="Helvetica" w:hAnsi="Helvetica" w:cs="Helvetica"/>
          <w:sz w:val="22"/>
          <w:szCs w:val="22"/>
          <w:lang w:val="en"/>
        </w:rPr>
        <w:t xml:space="preserve"> for covered services</w:t>
      </w:r>
      <w:r w:rsidR="00D96237" w:rsidRPr="00E54A68">
        <w:rPr>
          <w:rFonts w:ascii="Helvetica" w:hAnsi="Helvetica" w:cs="Helvetica"/>
          <w:sz w:val="22"/>
          <w:szCs w:val="22"/>
          <w:lang w:val="en"/>
        </w:rPr>
        <w:t xml:space="preserve"> for the </w:t>
      </w:r>
      <w:r w:rsidR="00FA574F" w:rsidRPr="00E54A68">
        <w:rPr>
          <w:rFonts w:ascii="Helvetica" w:hAnsi="Helvetica" w:cs="Helvetica"/>
          <w:sz w:val="22"/>
          <w:szCs w:val="22"/>
          <w:lang w:val="en"/>
        </w:rPr>
        <w:t xml:space="preserve">rest </w:t>
      </w:r>
      <w:r w:rsidR="00D96237" w:rsidRPr="00E54A68">
        <w:rPr>
          <w:rFonts w:ascii="Helvetica" w:hAnsi="Helvetica" w:cs="Helvetica"/>
          <w:sz w:val="22"/>
          <w:szCs w:val="22"/>
          <w:lang w:val="en"/>
        </w:rPr>
        <w:t xml:space="preserve">of the </w:t>
      </w:r>
      <w:r w:rsidR="00FA574F" w:rsidRPr="00E54A68">
        <w:rPr>
          <w:rFonts w:ascii="Helvetica" w:hAnsi="Helvetica" w:cs="Helvetica"/>
          <w:sz w:val="22"/>
          <w:szCs w:val="22"/>
          <w:lang w:val="en"/>
        </w:rPr>
        <w:t xml:space="preserve">plan </w:t>
      </w:r>
      <w:r w:rsidR="00D96237" w:rsidRPr="00E54A68">
        <w:rPr>
          <w:rFonts w:ascii="Helvetica" w:hAnsi="Helvetica" w:cs="Helvetica"/>
          <w:sz w:val="22"/>
          <w:szCs w:val="22"/>
          <w:lang w:val="en"/>
        </w:rPr>
        <w:t>year</w:t>
      </w:r>
      <w:r w:rsidRPr="00E54A68">
        <w:rPr>
          <w:rFonts w:ascii="Helvetica" w:hAnsi="Helvetica" w:cs="Helvetica"/>
          <w:sz w:val="22"/>
          <w:szCs w:val="22"/>
          <w:lang w:val="en"/>
        </w:rPr>
        <w:t xml:space="preserve">. Your </w:t>
      </w:r>
      <w:r w:rsidR="00D42D3B" w:rsidRPr="00E54A68">
        <w:rPr>
          <w:rFonts w:ascii="Helvetica" w:hAnsi="Helvetica" w:cs="Helvetica"/>
          <w:sz w:val="22"/>
          <w:szCs w:val="22"/>
          <w:lang w:val="en"/>
        </w:rPr>
        <w:t>plan</w:t>
      </w:r>
      <w:r w:rsidRPr="00E54A68">
        <w:rPr>
          <w:rFonts w:ascii="Helvetica" w:hAnsi="Helvetica" w:cs="Helvetica"/>
          <w:sz w:val="22"/>
          <w:szCs w:val="22"/>
          <w:lang w:val="en"/>
        </w:rPr>
        <w:t xml:space="preserve"> pays the rest.</w:t>
      </w:r>
    </w:p>
    <w:p w14:paraId="35ECB97F" w14:textId="4ED9C3BE" w:rsidR="00EE7137" w:rsidRPr="00E54A68" w:rsidRDefault="00BA7EF3" w:rsidP="00E54A68">
      <w:pPr>
        <w:pStyle w:val="BodyText"/>
        <w:spacing w:after="120"/>
        <w:rPr>
          <w:rFonts w:ascii="Helvetica" w:hAnsi="Helvetica" w:cs="Helvetica"/>
          <w:b/>
        </w:rPr>
      </w:pPr>
      <w:r w:rsidRPr="00E54A68">
        <w:rPr>
          <w:rFonts w:ascii="Helvetica" w:eastAsia="Times New Roman" w:hAnsi="Helvetica" w:cs="Helvetica"/>
          <w:b/>
          <w:kern w:val="36"/>
          <w:lang w:val="en"/>
        </w:rPr>
        <w:t xml:space="preserve">Exclusions: </w:t>
      </w:r>
      <w:r w:rsidRPr="00E54A68">
        <w:rPr>
          <w:rFonts w:ascii="Helvetica" w:hAnsi="Helvetica" w:cs="Helvetica"/>
          <w:lang w:val="en"/>
        </w:rPr>
        <w:t>Health care services your health plan doesn’t cover.</w:t>
      </w:r>
      <w:r w:rsidR="00D42D3B" w:rsidRPr="00E54A68">
        <w:rPr>
          <w:rFonts w:ascii="Helvetica" w:hAnsi="Helvetica" w:cs="Helvetica"/>
          <w:lang w:val="en"/>
        </w:rPr>
        <w:t xml:space="preserve"> If you receive these services, you pay all of the costs.</w:t>
      </w:r>
    </w:p>
    <w:p w14:paraId="72DC349B" w14:textId="3174E582" w:rsidR="005936D0" w:rsidRPr="00E54A68" w:rsidRDefault="00872009" w:rsidP="00E54A68">
      <w:pPr>
        <w:pStyle w:val="NormalWeb"/>
        <w:shd w:val="clear" w:color="auto" w:fill="FFFFFF"/>
        <w:spacing w:before="0" w:beforeAutospacing="0" w:after="120" w:afterAutospacing="0"/>
        <w:rPr>
          <w:rFonts w:ascii="Helvetica" w:hAnsi="Helvetica" w:cs="Helvetica"/>
          <w:b/>
          <w:kern w:val="36"/>
          <w:sz w:val="22"/>
          <w:szCs w:val="22"/>
          <w:lang w:val="en"/>
        </w:rPr>
      </w:pPr>
      <w:r w:rsidRPr="00E54A68">
        <w:rPr>
          <w:rFonts w:ascii="Helvetica" w:hAnsi="Helvetica" w:cs="Helvetica"/>
          <w:b/>
          <w:kern w:val="36"/>
          <w:sz w:val="22"/>
          <w:szCs w:val="22"/>
          <w:lang w:val="en"/>
        </w:rPr>
        <w:t xml:space="preserve">Network: </w:t>
      </w:r>
      <w:r w:rsidRPr="00E54A68">
        <w:rPr>
          <w:rFonts w:ascii="Helvetica" w:hAnsi="Helvetica" w:cs="Helvetica"/>
          <w:sz w:val="22"/>
          <w:szCs w:val="22"/>
          <w:lang w:val="en"/>
        </w:rPr>
        <w:t>The facilities, providers</w:t>
      </w:r>
      <w:r w:rsidR="00D96237" w:rsidRPr="00E54A68">
        <w:rPr>
          <w:rFonts w:ascii="Helvetica" w:hAnsi="Helvetica" w:cs="Helvetica"/>
          <w:sz w:val="22"/>
          <w:szCs w:val="22"/>
          <w:lang w:val="en"/>
        </w:rPr>
        <w:t>,</w:t>
      </w:r>
      <w:r w:rsidRPr="00E54A68">
        <w:rPr>
          <w:rFonts w:ascii="Helvetica" w:hAnsi="Helvetica" w:cs="Helvetica"/>
          <w:sz w:val="22"/>
          <w:szCs w:val="22"/>
          <w:lang w:val="en"/>
        </w:rPr>
        <w:t xml:space="preserve"> and suppliers your health plan has </w:t>
      </w:r>
      <w:r w:rsidR="00D42D3B" w:rsidRPr="00E54A68">
        <w:rPr>
          <w:rFonts w:ascii="Helvetica" w:hAnsi="Helvetica" w:cs="Helvetica"/>
          <w:sz w:val="22"/>
          <w:szCs w:val="22"/>
          <w:lang w:val="en"/>
        </w:rPr>
        <w:t xml:space="preserve">a </w:t>
      </w:r>
      <w:r w:rsidRPr="00E54A68">
        <w:rPr>
          <w:rFonts w:ascii="Helvetica" w:hAnsi="Helvetica" w:cs="Helvetica"/>
          <w:sz w:val="22"/>
          <w:szCs w:val="22"/>
          <w:lang w:val="en"/>
        </w:rPr>
        <w:t>contract with to provide health care services.</w:t>
      </w:r>
    </w:p>
    <w:p w14:paraId="754610D4" w14:textId="0A3C6D70" w:rsidR="005936D0" w:rsidRPr="00E54A68" w:rsidRDefault="005936D0" w:rsidP="00E54A68">
      <w:pPr>
        <w:pStyle w:val="NormalWeb"/>
        <w:shd w:val="clear" w:color="auto" w:fill="FFFFFF"/>
        <w:spacing w:before="0" w:beforeAutospacing="0" w:after="120" w:afterAutospacing="0"/>
        <w:rPr>
          <w:rFonts w:ascii="Helvetica" w:hAnsi="Helvetica" w:cs="Helvetica"/>
          <w:kern w:val="36"/>
          <w:sz w:val="22"/>
          <w:szCs w:val="22"/>
          <w:lang w:val="en"/>
        </w:rPr>
      </w:pPr>
      <w:r w:rsidRPr="00B02254">
        <w:rPr>
          <w:rFonts w:ascii="Helvetica" w:hAnsi="Helvetica" w:cs="Helvetica"/>
          <w:b/>
          <w:kern w:val="36"/>
          <w:sz w:val="22"/>
          <w:szCs w:val="22"/>
          <w:lang w:val="en"/>
        </w:rPr>
        <w:t xml:space="preserve">Open Enrollment Period: </w:t>
      </w:r>
      <w:r w:rsidRPr="00B02254">
        <w:rPr>
          <w:rFonts w:ascii="Helvetica" w:hAnsi="Helvetica" w:cs="Helvetica"/>
          <w:kern w:val="36"/>
          <w:sz w:val="22"/>
          <w:szCs w:val="22"/>
          <w:lang w:val="en"/>
        </w:rPr>
        <w:t>A</w:t>
      </w:r>
      <w:r w:rsidR="00A15076" w:rsidRPr="00B02254">
        <w:rPr>
          <w:rFonts w:ascii="Helvetica" w:hAnsi="Helvetica" w:cs="Helvetica"/>
          <w:kern w:val="36"/>
          <w:sz w:val="22"/>
          <w:szCs w:val="22"/>
          <w:lang w:val="en"/>
        </w:rPr>
        <w:t xml:space="preserve"> time (once a year) when any</w:t>
      </w:r>
      <w:r w:rsidR="00922E8B" w:rsidRPr="00B02254">
        <w:rPr>
          <w:rFonts w:ascii="Helvetica" w:hAnsi="Helvetica" w:cs="Helvetica"/>
          <w:kern w:val="36"/>
          <w:sz w:val="22"/>
          <w:szCs w:val="22"/>
          <w:lang w:val="en"/>
        </w:rPr>
        <w:t>o</w:t>
      </w:r>
      <w:r w:rsidR="00A15076" w:rsidRPr="00B02254">
        <w:rPr>
          <w:rFonts w:ascii="Helvetica" w:hAnsi="Helvetica" w:cs="Helvetica"/>
          <w:kern w:val="36"/>
          <w:sz w:val="22"/>
          <w:szCs w:val="22"/>
          <w:lang w:val="en"/>
        </w:rPr>
        <w:t>ne</w:t>
      </w:r>
      <w:r w:rsidRPr="00B02254">
        <w:rPr>
          <w:rFonts w:ascii="Helvetica" w:hAnsi="Helvetica" w:cs="Helvetica"/>
          <w:kern w:val="36"/>
          <w:sz w:val="22"/>
          <w:szCs w:val="22"/>
          <w:lang w:val="en"/>
        </w:rPr>
        <w:t xml:space="preserve"> can enroll in or change </w:t>
      </w:r>
      <w:r w:rsidR="00A15076" w:rsidRPr="00B02254">
        <w:rPr>
          <w:rFonts w:ascii="Helvetica" w:hAnsi="Helvetica" w:cs="Helvetica"/>
          <w:kern w:val="36"/>
          <w:sz w:val="22"/>
          <w:szCs w:val="22"/>
          <w:lang w:val="en"/>
        </w:rPr>
        <w:t>their</w:t>
      </w:r>
      <w:r w:rsidRPr="00B02254">
        <w:rPr>
          <w:rFonts w:ascii="Helvetica" w:hAnsi="Helvetica" w:cs="Helvetica"/>
          <w:kern w:val="36"/>
          <w:sz w:val="22"/>
          <w:szCs w:val="22"/>
          <w:lang w:val="en"/>
        </w:rPr>
        <w:t xml:space="preserve"> health plan.</w:t>
      </w:r>
    </w:p>
    <w:p w14:paraId="6A26034F" w14:textId="00DC2B90" w:rsidR="00FC1DB4" w:rsidRPr="00E54A68" w:rsidRDefault="00FC1DB4" w:rsidP="00E54A68">
      <w:pPr>
        <w:pStyle w:val="NormalWeb"/>
        <w:shd w:val="clear" w:color="auto" w:fill="FFFFFF"/>
        <w:spacing w:before="0" w:beforeAutospacing="0" w:after="120" w:afterAutospacing="0"/>
        <w:rPr>
          <w:rFonts w:ascii="Helvetica" w:hAnsi="Helvetica" w:cs="Helvetica"/>
          <w:b/>
          <w:kern w:val="36"/>
          <w:sz w:val="22"/>
          <w:szCs w:val="22"/>
          <w:lang w:val="en"/>
        </w:rPr>
      </w:pPr>
      <w:r w:rsidRPr="00E54A68">
        <w:rPr>
          <w:rFonts w:ascii="Helvetica" w:hAnsi="Helvetica" w:cs="Helvetica"/>
          <w:b/>
          <w:kern w:val="36"/>
          <w:sz w:val="22"/>
          <w:szCs w:val="22"/>
          <w:lang w:val="en"/>
        </w:rPr>
        <w:t xml:space="preserve">Out-of-Pocket Costs: </w:t>
      </w:r>
      <w:r w:rsidR="00D96237" w:rsidRPr="00E54A68">
        <w:rPr>
          <w:rFonts w:ascii="Helvetica" w:hAnsi="Helvetica" w:cs="Helvetica"/>
          <w:sz w:val="22"/>
          <w:szCs w:val="22"/>
          <w:lang w:val="en"/>
        </w:rPr>
        <w:t>E</w:t>
      </w:r>
      <w:r w:rsidRPr="00E54A68">
        <w:rPr>
          <w:rFonts w:ascii="Helvetica" w:hAnsi="Helvetica" w:cs="Helvetica"/>
          <w:sz w:val="22"/>
          <w:szCs w:val="22"/>
          <w:lang w:val="en"/>
        </w:rPr>
        <w:t xml:space="preserve">xpenses for </w:t>
      </w:r>
      <w:r w:rsidR="00A15076">
        <w:rPr>
          <w:rFonts w:ascii="Helvetica" w:hAnsi="Helvetica" w:cs="Helvetica"/>
          <w:sz w:val="22"/>
          <w:szCs w:val="22"/>
          <w:lang w:val="en"/>
        </w:rPr>
        <w:t>health</w:t>
      </w:r>
      <w:r w:rsidR="00A15076" w:rsidRPr="00E54A68">
        <w:rPr>
          <w:rFonts w:ascii="Helvetica" w:hAnsi="Helvetica" w:cs="Helvetica"/>
          <w:sz w:val="22"/>
          <w:szCs w:val="22"/>
          <w:lang w:val="en"/>
        </w:rPr>
        <w:t xml:space="preserve"> </w:t>
      </w:r>
      <w:r w:rsidRPr="00E54A68">
        <w:rPr>
          <w:rFonts w:ascii="Helvetica" w:hAnsi="Helvetica" w:cs="Helvetica"/>
          <w:sz w:val="22"/>
          <w:szCs w:val="22"/>
          <w:lang w:val="en"/>
        </w:rPr>
        <w:t xml:space="preserve">care </w:t>
      </w:r>
      <w:r w:rsidR="00D42D3B" w:rsidRPr="00E54A68">
        <w:rPr>
          <w:rFonts w:ascii="Helvetica" w:hAnsi="Helvetica" w:cs="Helvetica"/>
          <w:sz w:val="22"/>
          <w:szCs w:val="22"/>
          <w:lang w:val="en"/>
        </w:rPr>
        <w:t xml:space="preserve">your health plan doesn’t pay. </w:t>
      </w:r>
      <w:r w:rsidRPr="00E54A68">
        <w:rPr>
          <w:rFonts w:ascii="Helvetica" w:hAnsi="Helvetica" w:cs="Helvetica"/>
          <w:sz w:val="22"/>
          <w:szCs w:val="22"/>
          <w:lang w:val="en"/>
        </w:rPr>
        <w:t>Out-of-pocket costs include deductibles, coinsurance, and co</w:t>
      </w:r>
      <w:r w:rsidR="00D42D3B" w:rsidRPr="00E54A68">
        <w:rPr>
          <w:rFonts w:ascii="Helvetica" w:hAnsi="Helvetica" w:cs="Helvetica"/>
          <w:sz w:val="22"/>
          <w:szCs w:val="22"/>
          <w:lang w:val="en"/>
        </w:rPr>
        <w:t>-</w:t>
      </w:r>
      <w:r w:rsidRPr="00E54A68">
        <w:rPr>
          <w:rFonts w:ascii="Helvetica" w:hAnsi="Helvetica" w:cs="Helvetica"/>
          <w:sz w:val="22"/>
          <w:szCs w:val="22"/>
          <w:lang w:val="en"/>
        </w:rPr>
        <w:t xml:space="preserve">payments for covered services plus all costs for services </w:t>
      </w:r>
      <w:r w:rsidR="00D42D3B" w:rsidRPr="00E54A68">
        <w:rPr>
          <w:rFonts w:ascii="Helvetica" w:hAnsi="Helvetica" w:cs="Helvetica"/>
          <w:sz w:val="22"/>
          <w:szCs w:val="22"/>
          <w:lang w:val="en"/>
        </w:rPr>
        <w:t>your health plan doesn’t</w:t>
      </w:r>
      <w:r w:rsidRPr="00E54A68">
        <w:rPr>
          <w:rFonts w:ascii="Helvetica" w:hAnsi="Helvetica" w:cs="Helvetica"/>
          <w:sz w:val="22"/>
          <w:szCs w:val="22"/>
          <w:lang w:val="en"/>
        </w:rPr>
        <w:t xml:space="preserve"> cover.</w:t>
      </w:r>
    </w:p>
    <w:p w14:paraId="4F59EB5A" w14:textId="02E74E64" w:rsidR="00BA7EF3" w:rsidRPr="00E54A68" w:rsidRDefault="00BA7EF3" w:rsidP="00E54A68">
      <w:pPr>
        <w:pStyle w:val="NormalWeb"/>
        <w:shd w:val="clear" w:color="auto" w:fill="FFFFFF"/>
        <w:spacing w:before="0" w:beforeAutospacing="0" w:after="120" w:afterAutospacing="0"/>
        <w:rPr>
          <w:rFonts w:ascii="Helvetica" w:hAnsi="Helvetica" w:cs="Helvetica"/>
          <w:sz w:val="22"/>
          <w:szCs w:val="22"/>
          <w:lang w:val="en"/>
        </w:rPr>
      </w:pPr>
      <w:r w:rsidRPr="00E54A68">
        <w:rPr>
          <w:rFonts w:ascii="Helvetica" w:hAnsi="Helvetica" w:cs="Helvetica"/>
          <w:b/>
          <w:kern w:val="36"/>
          <w:sz w:val="22"/>
          <w:szCs w:val="22"/>
          <w:lang w:val="en"/>
        </w:rPr>
        <w:t xml:space="preserve">Out-of-Pocket Maximum/Limit: </w:t>
      </w:r>
      <w:r w:rsidRPr="00E54A68">
        <w:rPr>
          <w:rFonts w:ascii="Helvetica" w:hAnsi="Helvetica" w:cs="Helvetica"/>
          <w:sz w:val="22"/>
          <w:szCs w:val="22"/>
          <w:lang w:val="en"/>
        </w:rPr>
        <w:t>The most you have to pay for covered services in a plan year. After you spend this amount on deductibles, co</w:t>
      </w:r>
      <w:r w:rsidR="00D42D3B" w:rsidRPr="00E54A68">
        <w:rPr>
          <w:rFonts w:ascii="Helvetica" w:hAnsi="Helvetica" w:cs="Helvetica"/>
          <w:sz w:val="22"/>
          <w:szCs w:val="22"/>
          <w:lang w:val="en"/>
        </w:rPr>
        <w:t>-</w:t>
      </w:r>
      <w:r w:rsidRPr="00E54A68">
        <w:rPr>
          <w:rFonts w:ascii="Helvetica" w:hAnsi="Helvetica" w:cs="Helvetica"/>
          <w:sz w:val="22"/>
          <w:szCs w:val="22"/>
          <w:lang w:val="en"/>
        </w:rPr>
        <w:t xml:space="preserve">payments, and coinsurance, your health plan pays </w:t>
      </w:r>
      <w:r w:rsidR="00D42D3B" w:rsidRPr="00E54A68">
        <w:rPr>
          <w:rFonts w:ascii="Helvetica" w:hAnsi="Helvetica" w:cs="Helvetica"/>
          <w:sz w:val="22"/>
          <w:szCs w:val="22"/>
          <w:lang w:val="en"/>
        </w:rPr>
        <w:t xml:space="preserve">all </w:t>
      </w:r>
      <w:r w:rsidRPr="00E54A68">
        <w:rPr>
          <w:rFonts w:ascii="Helvetica" w:hAnsi="Helvetica" w:cs="Helvetica"/>
          <w:sz w:val="22"/>
          <w:szCs w:val="22"/>
          <w:lang w:val="en"/>
        </w:rPr>
        <w:t xml:space="preserve">of the costs of covered </w:t>
      </w:r>
      <w:r w:rsidR="00D42D3B" w:rsidRPr="00E54A68">
        <w:rPr>
          <w:rFonts w:ascii="Helvetica" w:hAnsi="Helvetica" w:cs="Helvetica"/>
          <w:sz w:val="22"/>
          <w:szCs w:val="22"/>
          <w:lang w:val="en"/>
        </w:rPr>
        <w:t>services</w:t>
      </w:r>
      <w:r w:rsidRPr="00E54A68">
        <w:rPr>
          <w:rFonts w:ascii="Helvetica" w:hAnsi="Helvetica" w:cs="Helvetica"/>
          <w:sz w:val="22"/>
          <w:szCs w:val="22"/>
          <w:lang w:val="en"/>
        </w:rPr>
        <w:t>.</w:t>
      </w:r>
    </w:p>
    <w:p w14:paraId="47A6CCFD" w14:textId="5FB95328" w:rsidR="00BA7EF3" w:rsidRPr="00E54A68" w:rsidRDefault="00BA7EF3" w:rsidP="00E54A68">
      <w:pPr>
        <w:widowControl/>
        <w:shd w:val="clear" w:color="auto" w:fill="FFFFFF"/>
        <w:autoSpaceDE/>
        <w:autoSpaceDN/>
        <w:spacing w:after="120"/>
        <w:rPr>
          <w:rFonts w:ascii="Helvetica" w:eastAsia="Times New Roman" w:hAnsi="Helvetica" w:cs="Helvetica"/>
          <w:lang w:val="en"/>
        </w:rPr>
      </w:pPr>
      <w:r w:rsidRPr="00E54A68">
        <w:rPr>
          <w:rFonts w:ascii="Helvetica" w:eastAsia="Times New Roman" w:hAnsi="Helvetica" w:cs="Helvetica"/>
          <w:lang w:val="en"/>
        </w:rPr>
        <w:t>The out-of-pocket limit doesn't include your monthly</w:t>
      </w:r>
      <w:r w:rsidR="00217210" w:rsidRPr="00E54A68">
        <w:rPr>
          <w:rFonts w:ascii="Helvetica" w:eastAsia="Times New Roman" w:hAnsi="Helvetica" w:cs="Helvetica"/>
          <w:lang w:val="en"/>
        </w:rPr>
        <w:t xml:space="preserve"> premium</w:t>
      </w:r>
      <w:r w:rsidRPr="00E54A68">
        <w:rPr>
          <w:rFonts w:ascii="Helvetica" w:eastAsia="Times New Roman" w:hAnsi="Helvetica" w:cs="Helvetica"/>
          <w:lang w:val="en"/>
        </w:rPr>
        <w:t xml:space="preserve">. It also doesn't include anything you </w:t>
      </w:r>
      <w:r w:rsidR="005936D0" w:rsidRPr="00E54A68">
        <w:rPr>
          <w:rFonts w:ascii="Helvetica" w:eastAsia="Times New Roman" w:hAnsi="Helvetica" w:cs="Helvetica"/>
          <w:lang w:val="en"/>
        </w:rPr>
        <w:t xml:space="preserve">pay </w:t>
      </w:r>
      <w:r w:rsidRPr="00E54A68">
        <w:rPr>
          <w:rFonts w:ascii="Helvetica" w:eastAsia="Times New Roman" w:hAnsi="Helvetica" w:cs="Helvetica"/>
          <w:lang w:val="en"/>
        </w:rPr>
        <w:t>for services your plan doesn't cover.</w:t>
      </w:r>
    </w:p>
    <w:p w14:paraId="0E9C603D" w14:textId="77777777" w:rsidR="00B02254" w:rsidRDefault="00B02254" w:rsidP="00E54A68">
      <w:pPr>
        <w:pStyle w:val="BodyText"/>
        <w:spacing w:after="120"/>
        <w:rPr>
          <w:rFonts w:ascii="Helvetica" w:eastAsia="Times New Roman" w:hAnsi="Helvetica" w:cs="Helvetica"/>
          <w:b/>
          <w:kern w:val="36"/>
          <w:lang w:val="en"/>
        </w:rPr>
      </w:pPr>
    </w:p>
    <w:p w14:paraId="016C80AC" w14:textId="70949170" w:rsidR="005936D0" w:rsidRPr="00E54A68" w:rsidRDefault="008E3B23" w:rsidP="00E54A68">
      <w:pPr>
        <w:pStyle w:val="BodyText"/>
        <w:spacing w:after="120"/>
        <w:rPr>
          <w:rFonts w:ascii="Helvetica" w:hAnsi="Helvetica" w:cs="Helvetica"/>
          <w:lang w:val="en"/>
        </w:rPr>
      </w:pPr>
      <w:r w:rsidRPr="00E54A68">
        <w:rPr>
          <w:rFonts w:ascii="Helvetica" w:eastAsia="Times New Roman" w:hAnsi="Helvetica" w:cs="Helvetica"/>
          <w:b/>
          <w:kern w:val="36"/>
          <w:lang w:val="en"/>
        </w:rPr>
        <w:lastRenderedPageBreak/>
        <w:t xml:space="preserve">Primary Care: </w:t>
      </w:r>
      <w:r w:rsidRPr="00E54A68">
        <w:rPr>
          <w:rFonts w:ascii="Helvetica" w:hAnsi="Helvetica" w:cs="Helvetica"/>
          <w:lang w:val="en"/>
        </w:rPr>
        <w:t>Health services that</w:t>
      </w:r>
      <w:r w:rsidR="00D42D3B" w:rsidRPr="00E54A68">
        <w:rPr>
          <w:rFonts w:ascii="Helvetica" w:hAnsi="Helvetica" w:cs="Helvetica"/>
          <w:lang w:val="en"/>
        </w:rPr>
        <w:t xml:space="preserve"> include</w:t>
      </w:r>
      <w:r w:rsidRPr="00E54A68">
        <w:rPr>
          <w:rFonts w:ascii="Helvetica" w:hAnsi="Helvetica" w:cs="Helvetica"/>
          <w:lang w:val="en"/>
        </w:rPr>
        <w:t xml:space="preserve"> a range of prevention</w:t>
      </w:r>
      <w:r w:rsidR="00A15076">
        <w:rPr>
          <w:rFonts w:ascii="Helvetica" w:hAnsi="Helvetica" w:cs="Helvetica"/>
          <w:lang w:val="en"/>
        </w:rPr>
        <w:t xml:space="preserve"> and</w:t>
      </w:r>
      <w:r w:rsidRPr="00E54A68">
        <w:rPr>
          <w:rFonts w:ascii="Helvetica" w:hAnsi="Helvetica" w:cs="Helvetica"/>
          <w:lang w:val="en"/>
        </w:rPr>
        <w:t xml:space="preserve"> wellness</w:t>
      </w:r>
      <w:r w:rsidR="00A15076">
        <w:rPr>
          <w:rFonts w:ascii="Helvetica" w:hAnsi="Helvetica" w:cs="Helvetica"/>
          <w:lang w:val="en"/>
        </w:rPr>
        <w:t xml:space="preserve"> as well as</w:t>
      </w:r>
      <w:r w:rsidRPr="00E54A68">
        <w:rPr>
          <w:rFonts w:ascii="Helvetica" w:hAnsi="Helvetica" w:cs="Helvetica"/>
          <w:lang w:val="en"/>
        </w:rPr>
        <w:t xml:space="preserve"> treatment</w:t>
      </w:r>
      <w:r w:rsidR="00D42D3B" w:rsidRPr="00E54A68">
        <w:rPr>
          <w:rFonts w:ascii="Helvetica" w:hAnsi="Helvetica" w:cs="Helvetica"/>
          <w:lang w:val="en"/>
        </w:rPr>
        <w:t>s</w:t>
      </w:r>
      <w:r w:rsidRPr="00E54A68">
        <w:rPr>
          <w:rFonts w:ascii="Helvetica" w:hAnsi="Helvetica" w:cs="Helvetica"/>
          <w:lang w:val="en"/>
        </w:rPr>
        <w:t xml:space="preserve"> for common illnesses. </w:t>
      </w:r>
    </w:p>
    <w:p w14:paraId="6512D1F6" w14:textId="7341BA77" w:rsidR="00BE2E90" w:rsidRPr="00E54A68" w:rsidRDefault="00120F09" w:rsidP="00E54A68">
      <w:pPr>
        <w:pStyle w:val="BodyText"/>
        <w:spacing w:after="120"/>
        <w:rPr>
          <w:rFonts w:ascii="Helvetica" w:hAnsi="Helvetica" w:cs="Helvetica"/>
          <w:lang w:val="en"/>
        </w:rPr>
      </w:pPr>
      <w:r w:rsidRPr="00B02254">
        <w:rPr>
          <w:rFonts w:ascii="Helvetica" w:hAnsi="Helvetica" w:cs="Helvetica"/>
          <w:b/>
        </w:rPr>
        <w:t>Primary Care Providers</w:t>
      </w:r>
      <w:r w:rsidR="005936D0" w:rsidRPr="00B02254">
        <w:rPr>
          <w:rFonts w:ascii="Helvetica" w:hAnsi="Helvetica" w:cs="Helvetica"/>
          <w:b/>
        </w:rPr>
        <w:t xml:space="preserve"> (PCP):</w:t>
      </w:r>
      <w:r w:rsidR="008E3B23" w:rsidRPr="00B02254">
        <w:rPr>
          <w:rFonts w:ascii="Helvetica" w:hAnsi="Helvetica" w:cs="Helvetica"/>
          <w:lang w:val="en"/>
        </w:rPr>
        <w:t xml:space="preserve"> </w:t>
      </w:r>
      <w:r w:rsidR="005936D0" w:rsidRPr="00B02254">
        <w:rPr>
          <w:rFonts w:ascii="Helvetica" w:hAnsi="Helvetica" w:cs="Helvetica"/>
          <w:lang w:val="en"/>
        </w:rPr>
        <w:t>Health care professionals (</w:t>
      </w:r>
      <w:r w:rsidR="008E3B23" w:rsidRPr="00B02254">
        <w:rPr>
          <w:rFonts w:ascii="Helvetica" w:hAnsi="Helvetica" w:cs="Helvetica"/>
          <w:lang w:val="en"/>
        </w:rPr>
        <w:t>includ</w:t>
      </w:r>
      <w:r w:rsidR="005936D0" w:rsidRPr="00B02254">
        <w:rPr>
          <w:rFonts w:ascii="Helvetica" w:hAnsi="Helvetica" w:cs="Helvetica"/>
          <w:lang w:val="en"/>
        </w:rPr>
        <w:t>ing</w:t>
      </w:r>
      <w:r w:rsidR="008E3B23" w:rsidRPr="00B02254">
        <w:rPr>
          <w:rFonts w:ascii="Helvetica" w:hAnsi="Helvetica" w:cs="Helvetica"/>
          <w:lang w:val="en"/>
        </w:rPr>
        <w:t xml:space="preserve"> doctors, nurses, nurse practitioners, and physician assistants</w:t>
      </w:r>
      <w:r w:rsidR="005936D0" w:rsidRPr="00B02254">
        <w:rPr>
          <w:rFonts w:ascii="Helvetica" w:hAnsi="Helvetica" w:cs="Helvetica"/>
          <w:lang w:val="en"/>
        </w:rPr>
        <w:t>) who manage your care</w:t>
      </w:r>
      <w:r w:rsidR="008E3B23" w:rsidRPr="00B02254">
        <w:rPr>
          <w:rFonts w:ascii="Helvetica" w:hAnsi="Helvetica" w:cs="Helvetica"/>
          <w:lang w:val="en"/>
        </w:rPr>
        <w:t xml:space="preserve">. </w:t>
      </w:r>
      <w:r w:rsidR="005936D0" w:rsidRPr="00B02254">
        <w:rPr>
          <w:rFonts w:ascii="Helvetica" w:hAnsi="Helvetica" w:cs="Helvetica"/>
          <w:lang w:val="en"/>
        </w:rPr>
        <w:t>A PCP</w:t>
      </w:r>
      <w:r w:rsidR="008E3B23" w:rsidRPr="00B02254">
        <w:rPr>
          <w:rFonts w:ascii="Helvetica" w:hAnsi="Helvetica" w:cs="Helvetica"/>
          <w:lang w:val="en"/>
        </w:rPr>
        <w:t xml:space="preserve"> often maintain</w:t>
      </w:r>
      <w:r w:rsidR="005936D0" w:rsidRPr="00B02254">
        <w:rPr>
          <w:rFonts w:ascii="Helvetica" w:hAnsi="Helvetica" w:cs="Helvetica"/>
          <w:lang w:val="en"/>
        </w:rPr>
        <w:t>s</w:t>
      </w:r>
      <w:r w:rsidR="008E3B23" w:rsidRPr="00B02254">
        <w:rPr>
          <w:rFonts w:ascii="Helvetica" w:hAnsi="Helvetica" w:cs="Helvetica"/>
          <w:lang w:val="en"/>
        </w:rPr>
        <w:t xml:space="preserve"> long-term relationships with you</w:t>
      </w:r>
      <w:r w:rsidR="00217210" w:rsidRPr="00B02254">
        <w:rPr>
          <w:rFonts w:ascii="Helvetica" w:hAnsi="Helvetica" w:cs="Helvetica"/>
          <w:lang w:val="en"/>
        </w:rPr>
        <w:t>. She</w:t>
      </w:r>
      <w:r w:rsidR="008E3B23" w:rsidRPr="00B02254">
        <w:rPr>
          <w:rFonts w:ascii="Helvetica" w:hAnsi="Helvetica" w:cs="Helvetica"/>
          <w:lang w:val="en"/>
        </w:rPr>
        <w:t xml:space="preserve"> advise</w:t>
      </w:r>
      <w:r w:rsidR="005936D0" w:rsidRPr="00B02254">
        <w:rPr>
          <w:rFonts w:ascii="Helvetica" w:hAnsi="Helvetica" w:cs="Helvetica"/>
          <w:lang w:val="en"/>
        </w:rPr>
        <w:t>s</w:t>
      </w:r>
      <w:r w:rsidR="008E3B23" w:rsidRPr="00B02254">
        <w:rPr>
          <w:rFonts w:ascii="Helvetica" w:hAnsi="Helvetica" w:cs="Helvetica"/>
          <w:lang w:val="en"/>
        </w:rPr>
        <w:t xml:space="preserve"> and treat</w:t>
      </w:r>
      <w:r w:rsidR="005936D0" w:rsidRPr="00B02254">
        <w:rPr>
          <w:rFonts w:ascii="Helvetica" w:hAnsi="Helvetica" w:cs="Helvetica"/>
          <w:lang w:val="en"/>
        </w:rPr>
        <w:t>s</w:t>
      </w:r>
      <w:r w:rsidR="008E3B23" w:rsidRPr="00B02254">
        <w:rPr>
          <w:rFonts w:ascii="Helvetica" w:hAnsi="Helvetica" w:cs="Helvetica"/>
          <w:lang w:val="en"/>
        </w:rPr>
        <w:t xml:space="preserve"> you </w:t>
      </w:r>
      <w:r w:rsidR="005936D0" w:rsidRPr="00B02254">
        <w:rPr>
          <w:rFonts w:ascii="Helvetica" w:hAnsi="Helvetica" w:cs="Helvetica"/>
          <w:lang w:val="en"/>
        </w:rPr>
        <w:t>for</w:t>
      </w:r>
      <w:r w:rsidR="008E3B23" w:rsidRPr="00B02254">
        <w:rPr>
          <w:rFonts w:ascii="Helvetica" w:hAnsi="Helvetica" w:cs="Helvetica"/>
          <w:lang w:val="en"/>
        </w:rPr>
        <w:t xml:space="preserve"> a range of health</w:t>
      </w:r>
      <w:r w:rsidR="00D42D3B" w:rsidRPr="00B02254">
        <w:rPr>
          <w:rFonts w:ascii="Helvetica" w:hAnsi="Helvetica" w:cs="Helvetica"/>
          <w:lang w:val="en"/>
        </w:rPr>
        <w:t>-</w:t>
      </w:r>
      <w:r w:rsidR="008E3B23" w:rsidRPr="00B02254">
        <w:rPr>
          <w:rFonts w:ascii="Helvetica" w:hAnsi="Helvetica" w:cs="Helvetica"/>
          <w:lang w:val="en"/>
        </w:rPr>
        <w:t xml:space="preserve">related issues. </w:t>
      </w:r>
      <w:r w:rsidR="005936D0" w:rsidRPr="00B02254">
        <w:rPr>
          <w:rFonts w:ascii="Helvetica" w:hAnsi="Helvetica" w:cs="Helvetica"/>
          <w:lang w:val="en"/>
        </w:rPr>
        <w:t>A PCP</w:t>
      </w:r>
      <w:r w:rsidR="008E3B23" w:rsidRPr="00B02254">
        <w:rPr>
          <w:rFonts w:ascii="Helvetica" w:hAnsi="Helvetica" w:cs="Helvetica"/>
          <w:lang w:val="en"/>
        </w:rPr>
        <w:t xml:space="preserve"> </w:t>
      </w:r>
      <w:r w:rsidR="00D42D3B" w:rsidRPr="00B02254">
        <w:rPr>
          <w:rFonts w:ascii="Helvetica" w:hAnsi="Helvetica" w:cs="Helvetica"/>
          <w:lang w:val="en"/>
        </w:rPr>
        <w:t xml:space="preserve">also </w:t>
      </w:r>
      <w:r w:rsidR="008E3B23" w:rsidRPr="00B02254">
        <w:rPr>
          <w:rFonts w:ascii="Helvetica" w:hAnsi="Helvetica" w:cs="Helvetica"/>
          <w:lang w:val="en"/>
        </w:rPr>
        <w:t>may coordinate your care with specialists.</w:t>
      </w:r>
    </w:p>
    <w:p w14:paraId="0E7ADEBF" w14:textId="33473AF1" w:rsidR="008E3B23" w:rsidRPr="00E54A68" w:rsidRDefault="008E3B23" w:rsidP="00E54A68">
      <w:pPr>
        <w:pStyle w:val="BodyText"/>
        <w:spacing w:after="120"/>
        <w:rPr>
          <w:rFonts w:ascii="Helvetica" w:hAnsi="Helvetica" w:cs="Helvetica"/>
          <w:b/>
        </w:rPr>
      </w:pPr>
      <w:r w:rsidRPr="00E54A68">
        <w:rPr>
          <w:rFonts w:ascii="Helvetica" w:eastAsia="Times New Roman" w:hAnsi="Helvetica" w:cs="Helvetica"/>
          <w:b/>
          <w:kern w:val="36"/>
          <w:lang w:val="en"/>
        </w:rPr>
        <w:t>Prior Authorization:</w:t>
      </w:r>
      <w:r w:rsidR="00D42D3B" w:rsidRPr="00E54A68">
        <w:rPr>
          <w:rFonts w:ascii="Helvetica" w:eastAsia="Times New Roman" w:hAnsi="Helvetica" w:cs="Helvetica"/>
          <w:b/>
          <w:kern w:val="36"/>
          <w:lang w:val="en"/>
        </w:rPr>
        <w:t xml:space="preserve"> </w:t>
      </w:r>
      <w:r w:rsidRPr="00E54A68">
        <w:rPr>
          <w:rFonts w:ascii="Helvetica" w:hAnsi="Helvetica" w:cs="Helvetica"/>
          <w:lang w:val="en"/>
        </w:rPr>
        <w:t xml:space="preserve">Approval from a health plan </w:t>
      </w:r>
      <w:r w:rsidR="00D42D3B" w:rsidRPr="00E54A68">
        <w:rPr>
          <w:rFonts w:ascii="Helvetica" w:hAnsi="Helvetica" w:cs="Helvetica"/>
          <w:lang w:val="en"/>
        </w:rPr>
        <w:t xml:space="preserve">to </w:t>
      </w:r>
      <w:r w:rsidRPr="00E54A68">
        <w:rPr>
          <w:rFonts w:ascii="Helvetica" w:hAnsi="Helvetica" w:cs="Helvetica"/>
          <w:lang w:val="en"/>
        </w:rPr>
        <w:t>get a service or fill a prescription</w:t>
      </w:r>
      <w:r w:rsidR="00D42D3B" w:rsidRPr="00E54A68">
        <w:rPr>
          <w:rFonts w:ascii="Helvetica" w:hAnsi="Helvetica" w:cs="Helvetica"/>
          <w:lang w:val="en"/>
        </w:rPr>
        <w:t xml:space="preserve">. If your plan requires prior authorization and you don’t get it, the plan may not pay any of the costs. </w:t>
      </w:r>
    </w:p>
    <w:p w14:paraId="213D853F" w14:textId="1A1A645E" w:rsidR="005936D0" w:rsidRPr="00613830" w:rsidRDefault="005936D0" w:rsidP="005936D0">
      <w:pPr>
        <w:pStyle w:val="BodyText"/>
        <w:spacing w:after="120"/>
        <w:rPr>
          <w:rFonts w:ascii="Helvetica" w:hAnsi="Helvetica" w:cs="Helvetica"/>
        </w:rPr>
      </w:pPr>
      <w:r w:rsidRPr="00613830">
        <w:rPr>
          <w:rFonts w:ascii="Helvetica" w:hAnsi="Helvetica" w:cs="Helvetica"/>
          <w:b/>
        </w:rPr>
        <w:t xml:space="preserve">Qualifying Event: </w:t>
      </w:r>
      <w:r w:rsidRPr="00613830">
        <w:rPr>
          <w:rFonts w:ascii="Helvetica" w:hAnsi="Helvetica" w:cs="Helvetica"/>
        </w:rPr>
        <w:t xml:space="preserve">A life change (for example, a marriage or a job change) that </w:t>
      </w:r>
      <w:r w:rsidR="00A15076">
        <w:rPr>
          <w:rFonts w:ascii="Helvetica" w:hAnsi="Helvetica" w:cs="Helvetica"/>
        </w:rPr>
        <w:t>lets</w:t>
      </w:r>
      <w:r w:rsidRPr="00613830">
        <w:rPr>
          <w:rFonts w:ascii="Helvetica" w:hAnsi="Helvetica" w:cs="Helvetica"/>
        </w:rPr>
        <w:t xml:space="preserve"> you enroll </w:t>
      </w:r>
      <w:r w:rsidR="00217210" w:rsidRPr="00613830">
        <w:rPr>
          <w:rFonts w:ascii="Helvetica" w:hAnsi="Helvetica" w:cs="Helvetica"/>
        </w:rPr>
        <w:t xml:space="preserve">in </w:t>
      </w:r>
      <w:r w:rsidRPr="00613830">
        <w:rPr>
          <w:rFonts w:ascii="Helvetica" w:hAnsi="Helvetica" w:cs="Helvetica"/>
        </w:rPr>
        <w:t>or change your health plan before the next open enrollment period.</w:t>
      </w:r>
    </w:p>
    <w:p w14:paraId="51286E8D" w14:textId="7F88441D" w:rsidR="00BE2E90" w:rsidRPr="00E54A68" w:rsidRDefault="009906ED" w:rsidP="00E54A68">
      <w:pPr>
        <w:pStyle w:val="BodyText"/>
        <w:spacing w:after="120"/>
        <w:rPr>
          <w:rFonts w:ascii="Helvetica" w:hAnsi="Helvetica" w:cs="Helvetica"/>
          <w:b/>
        </w:rPr>
      </w:pPr>
      <w:r w:rsidRPr="00E54A68">
        <w:rPr>
          <w:rFonts w:ascii="Helvetica" w:eastAsia="Times New Roman" w:hAnsi="Helvetica" w:cs="Helvetica"/>
          <w:b/>
          <w:kern w:val="36"/>
          <w:lang w:val="en"/>
        </w:rPr>
        <w:t>Referral:</w:t>
      </w:r>
      <w:r w:rsidRPr="00E54A68">
        <w:rPr>
          <w:rFonts w:ascii="Helvetica" w:hAnsi="Helvetica" w:cs="Helvetica"/>
          <w:b/>
        </w:rPr>
        <w:t xml:space="preserve"> </w:t>
      </w:r>
      <w:r w:rsidRPr="00E54A68">
        <w:rPr>
          <w:rFonts w:ascii="Helvetica" w:hAnsi="Helvetica" w:cs="Helvetica"/>
          <w:lang w:val="en"/>
        </w:rPr>
        <w:t>A</w:t>
      </w:r>
      <w:r w:rsidR="008819FA">
        <w:rPr>
          <w:rFonts w:ascii="Helvetica" w:hAnsi="Helvetica" w:cs="Helvetica"/>
          <w:lang w:val="en"/>
        </w:rPr>
        <w:t>n</w:t>
      </w:r>
      <w:r w:rsidRPr="00E54A68">
        <w:rPr>
          <w:rFonts w:ascii="Helvetica" w:hAnsi="Helvetica" w:cs="Helvetica"/>
          <w:lang w:val="en"/>
        </w:rPr>
        <w:t xml:space="preserve"> order from your </w:t>
      </w:r>
      <w:r w:rsidR="00D42D3B" w:rsidRPr="00E54A68">
        <w:rPr>
          <w:rFonts w:ascii="Helvetica" w:hAnsi="Helvetica" w:cs="Helvetica"/>
          <w:lang w:val="en"/>
        </w:rPr>
        <w:t>P</w:t>
      </w:r>
      <w:r w:rsidRPr="00E54A68">
        <w:rPr>
          <w:rFonts w:ascii="Helvetica" w:hAnsi="Helvetica" w:cs="Helvetica"/>
          <w:lang w:val="en"/>
        </w:rPr>
        <w:t xml:space="preserve">rimary </w:t>
      </w:r>
      <w:r w:rsidR="00D42D3B" w:rsidRPr="00E54A68">
        <w:rPr>
          <w:rFonts w:ascii="Helvetica" w:hAnsi="Helvetica" w:cs="Helvetica"/>
          <w:lang w:val="en"/>
        </w:rPr>
        <w:t>C</w:t>
      </w:r>
      <w:r w:rsidRPr="00E54A68">
        <w:rPr>
          <w:rFonts w:ascii="Helvetica" w:hAnsi="Helvetica" w:cs="Helvetica"/>
          <w:lang w:val="en"/>
        </w:rPr>
        <w:t xml:space="preserve">are </w:t>
      </w:r>
      <w:r w:rsidR="00D42D3B" w:rsidRPr="00E54A68">
        <w:rPr>
          <w:rFonts w:ascii="Helvetica" w:hAnsi="Helvetica" w:cs="Helvetica"/>
          <w:lang w:val="en"/>
        </w:rPr>
        <w:t>Provider</w:t>
      </w:r>
      <w:r w:rsidRPr="00E54A68">
        <w:rPr>
          <w:rFonts w:ascii="Helvetica" w:hAnsi="Helvetica" w:cs="Helvetica"/>
          <w:lang w:val="en"/>
        </w:rPr>
        <w:t xml:space="preserve"> to see a specialist or get certain medical services. </w:t>
      </w:r>
      <w:r w:rsidR="00D42D3B" w:rsidRPr="00E54A68">
        <w:rPr>
          <w:rFonts w:ascii="Helvetica" w:hAnsi="Helvetica" w:cs="Helvetica"/>
          <w:lang w:val="en"/>
        </w:rPr>
        <w:t>M</w:t>
      </w:r>
      <w:r w:rsidRPr="00E54A68">
        <w:rPr>
          <w:rFonts w:ascii="Helvetica" w:hAnsi="Helvetica" w:cs="Helvetica"/>
          <w:lang w:val="en"/>
        </w:rPr>
        <w:t>any Health Maintenance Organizations (HMOs)</w:t>
      </w:r>
      <w:r w:rsidR="00D42D3B" w:rsidRPr="00E54A68">
        <w:rPr>
          <w:rFonts w:ascii="Helvetica" w:hAnsi="Helvetica" w:cs="Helvetica"/>
          <w:lang w:val="en"/>
        </w:rPr>
        <w:t xml:space="preserve"> </w:t>
      </w:r>
      <w:r w:rsidR="00217210" w:rsidRPr="00E54A68">
        <w:rPr>
          <w:rFonts w:ascii="Helvetica" w:hAnsi="Helvetica" w:cs="Helvetica"/>
          <w:lang w:val="en"/>
        </w:rPr>
        <w:t xml:space="preserve">require you to </w:t>
      </w:r>
      <w:r w:rsidR="003E3945" w:rsidRPr="00E54A68">
        <w:rPr>
          <w:rFonts w:ascii="Helvetica" w:hAnsi="Helvetica" w:cs="Helvetica"/>
          <w:lang w:val="en"/>
        </w:rPr>
        <w:t xml:space="preserve">have a referral before they </w:t>
      </w:r>
      <w:r w:rsidR="00D42D3B" w:rsidRPr="00E54A68">
        <w:rPr>
          <w:rFonts w:ascii="Helvetica" w:hAnsi="Helvetica" w:cs="Helvetica"/>
          <w:lang w:val="en"/>
        </w:rPr>
        <w:t>pay for health</w:t>
      </w:r>
      <w:r w:rsidRPr="00E54A68">
        <w:rPr>
          <w:rFonts w:ascii="Helvetica" w:hAnsi="Helvetica" w:cs="Helvetica"/>
          <w:lang w:val="en"/>
        </w:rPr>
        <w:t xml:space="preserve"> care from anyone </w:t>
      </w:r>
      <w:r w:rsidR="00D42D3B" w:rsidRPr="00E54A68">
        <w:rPr>
          <w:rFonts w:ascii="Helvetica" w:hAnsi="Helvetica" w:cs="Helvetica"/>
          <w:lang w:val="en"/>
        </w:rPr>
        <w:t xml:space="preserve">other than </w:t>
      </w:r>
      <w:r w:rsidRPr="00E54A68">
        <w:rPr>
          <w:rFonts w:ascii="Helvetica" w:hAnsi="Helvetica" w:cs="Helvetica"/>
          <w:lang w:val="en"/>
        </w:rPr>
        <w:t xml:space="preserve">your </w:t>
      </w:r>
      <w:r w:rsidR="00D42D3B" w:rsidRPr="00E54A68">
        <w:rPr>
          <w:rFonts w:ascii="Helvetica" w:hAnsi="Helvetica" w:cs="Helvetica"/>
          <w:lang w:val="en"/>
        </w:rPr>
        <w:t>P</w:t>
      </w:r>
      <w:r w:rsidRPr="00E54A68">
        <w:rPr>
          <w:rFonts w:ascii="Helvetica" w:hAnsi="Helvetica" w:cs="Helvetica"/>
          <w:lang w:val="en"/>
        </w:rPr>
        <w:t xml:space="preserve">rimary </w:t>
      </w:r>
      <w:r w:rsidR="00D42D3B" w:rsidRPr="00E54A68">
        <w:rPr>
          <w:rFonts w:ascii="Helvetica" w:hAnsi="Helvetica" w:cs="Helvetica"/>
          <w:lang w:val="en"/>
        </w:rPr>
        <w:t>C</w:t>
      </w:r>
      <w:r w:rsidRPr="00E54A68">
        <w:rPr>
          <w:rFonts w:ascii="Helvetica" w:hAnsi="Helvetica" w:cs="Helvetica"/>
          <w:lang w:val="en"/>
        </w:rPr>
        <w:t xml:space="preserve">are </w:t>
      </w:r>
      <w:r w:rsidR="00D42D3B" w:rsidRPr="00E54A68">
        <w:rPr>
          <w:rFonts w:ascii="Helvetica" w:hAnsi="Helvetica" w:cs="Helvetica"/>
          <w:lang w:val="en"/>
        </w:rPr>
        <w:t>Provider</w:t>
      </w:r>
      <w:r w:rsidRPr="00E54A68">
        <w:rPr>
          <w:rFonts w:ascii="Helvetica" w:hAnsi="Helvetica" w:cs="Helvetica"/>
          <w:lang w:val="en"/>
        </w:rPr>
        <w:t xml:space="preserve">. </w:t>
      </w:r>
    </w:p>
    <w:p w14:paraId="24447E4F" w14:textId="30112CDB" w:rsidR="00BE2E90" w:rsidRPr="00E54A68" w:rsidRDefault="009906ED" w:rsidP="00E54A68">
      <w:pPr>
        <w:pStyle w:val="BodyText"/>
        <w:spacing w:after="120"/>
        <w:rPr>
          <w:rFonts w:ascii="Helvetica" w:hAnsi="Helvetica" w:cs="Helvetica"/>
          <w:b/>
        </w:rPr>
      </w:pPr>
      <w:r w:rsidRPr="00E54A68">
        <w:rPr>
          <w:rFonts w:ascii="Helvetica" w:eastAsia="Times New Roman" w:hAnsi="Helvetica" w:cs="Helvetica"/>
          <w:b/>
          <w:kern w:val="36"/>
          <w:lang w:val="en"/>
        </w:rPr>
        <w:t>Self-Funded Health Plan:</w:t>
      </w:r>
      <w:r w:rsidRPr="00E54A68">
        <w:rPr>
          <w:rFonts w:ascii="Helvetica" w:hAnsi="Helvetica" w:cs="Helvetica"/>
          <w:b/>
        </w:rPr>
        <w:t xml:space="preserve"> </w:t>
      </w:r>
      <w:r w:rsidR="00016C2F" w:rsidRPr="00E54A68">
        <w:rPr>
          <w:rFonts w:ascii="Helvetica" w:hAnsi="Helvetica" w:cs="Helvetica"/>
        </w:rPr>
        <w:t xml:space="preserve">A </w:t>
      </w:r>
      <w:r w:rsidR="00016C2F" w:rsidRPr="00E54A68">
        <w:rPr>
          <w:rFonts w:ascii="Helvetica" w:hAnsi="Helvetica" w:cs="Helvetica"/>
          <w:lang w:val="en"/>
        </w:rPr>
        <w:t>t</w:t>
      </w:r>
      <w:r w:rsidRPr="00E54A68">
        <w:rPr>
          <w:rFonts w:ascii="Helvetica" w:hAnsi="Helvetica" w:cs="Helvetica"/>
          <w:lang w:val="en"/>
        </w:rPr>
        <w:t xml:space="preserve">ype of plan where the employer itself collects premiums from enrollees and </w:t>
      </w:r>
      <w:r w:rsidR="00D42D3B" w:rsidRPr="00E54A68">
        <w:rPr>
          <w:rFonts w:ascii="Helvetica" w:hAnsi="Helvetica" w:cs="Helvetica"/>
          <w:lang w:val="en"/>
        </w:rPr>
        <w:t xml:space="preserve">pays </w:t>
      </w:r>
      <w:r w:rsidRPr="00E54A68">
        <w:rPr>
          <w:rFonts w:ascii="Helvetica" w:hAnsi="Helvetica" w:cs="Helvetica"/>
          <w:lang w:val="en"/>
        </w:rPr>
        <w:t xml:space="preserve">medical claims. </w:t>
      </w:r>
      <w:r w:rsidR="00D42D3B" w:rsidRPr="00E54A68">
        <w:rPr>
          <w:rFonts w:ascii="Helvetica" w:hAnsi="Helvetica" w:cs="Helvetica"/>
          <w:lang w:val="en"/>
        </w:rPr>
        <w:t xml:space="preserve">Used by many large employers, the </w:t>
      </w:r>
      <w:r w:rsidRPr="00E54A68">
        <w:rPr>
          <w:rFonts w:ascii="Helvetica" w:hAnsi="Helvetica" w:cs="Helvetica"/>
          <w:lang w:val="en"/>
        </w:rPr>
        <w:t>employers can contract with a third</w:t>
      </w:r>
      <w:r w:rsidR="00217210" w:rsidRPr="00E54A68">
        <w:rPr>
          <w:rFonts w:ascii="Helvetica" w:hAnsi="Helvetica" w:cs="Helvetica"/>
          <w:lang w:val="en"/>
        </w:rPr>
        <w:t>-</w:t>
      </w:r>
      <w:r w:rsidRPr="00E54A68">
        <w:rPr>
          <w:rFonts w:ascii="Helvetica" w:hAnsi="Helvetica" w:cs="Helvetica"/>
          <w:lang w:val="en"/>
        </w:rPr>
        <w:t>party administrator</w:t>
      </w:r>
      <w:r w:rsidR="00D42D3B" w:rsidRPr="00E54A68">
        <w:rPr>
          <w:rFonts w:ascii="Helvetica" w:hAnsi="Helvetica" w:cs="Helvetica"/>
          <w:lang w:val="en"/>
        </w:rPr>
        <w:t xml:space="preserve"> to manage enrollment, process claims, and manage provide</w:t>
      </w:r>
      <w:r w:rsidR="005936D0" w:rsidRPr="00E54A68">
        <w:rPr>
          <w:rFonts w:ascii="Helvetica" w:hAnsi="Helvetica" w:cs="Helvetica"/>
          <w:lang w:val="en"/>
        </w:rPr>
        <w:t>r</w:t>
      </w:r>
      <w:r w:rsidR="00D42D3B" w:rsidRPr="00E54A68">
        <w:rPr>
          <w:rFonts w:ascii="Helvetica" w:hAnsi="Helvetica" w:cs="Helvetica"/>
          <w:lang w:val="en"/>
        </w:rPr>
        <w:t xml:space="preserve"> networks. Or, the employer can manage the plan itself. </w:t>
      </w:r>
    </w:p>
    <w:p w14:paraId="7A1BB464" w14:textId="77777777" w:rsidR="005936D0" w:rsidRPr="00B02254" w:rsidRDefault="005936D0" w:rsidP="00E54A68">
      <w:pPr>
        <w:pStyle w:val="BodyText"/>
        <w:spacing w:after="120"/>
        <w:rPr>
          <w:rFonts w:ascii="Helvetica" w:eastAsia="Times New Roman" w:hAnsi="Helvetica" w:cs="Helvetica"/>
          <w:kern w:val="36"/>
          <w:lang w:val="en"/>
        </w:rPr>
      </w:pPr>
      <w:r w:rsidRPr="00E54A68">
        <w:rPr>
          <w:rFonts w:ascii="Helvetica" w:eastAsia="Times New Roman" w:hAnsi="Helvetica" w:cs="Helvetica"/>
          <w:b/>
          <w:kern w:val="36"/>
          <w:lang w:val="en"/>
        </w:rPr>
        <w:t xml:space="preserve">Special Enrollment Period: </w:t>
      </w:r>
      <w:r w:rsidRPr="00E54A68">
        <w:rPr>
          <w:rFonts w:ascii="Helvetica" w:eastAsia="Times New Roman" w:hAnsi="Helvetica" w:cs="Helvetica"/>
          <w:kern w:val="36"/>
          <w:lang w:val="en"/>
        </w:rPr>
        <w:t xml:space="preserve">A time when you can enroll in or change your health plan because of a </w:t>
      </w:r>
      <w:r w:rsidRPr="00B02254">
        <w:rPr>
          <w:rFonts w:ascii="Helvetica" w:eastAsia="Times New Roman" w:hAnsi="Helvetica" w:cs="Helvetica"/>
          <w:kern w:val="36"/>
          <w:lang w:val="en"/>
        </w:rPr>
        <w:t>qualifying event.</w:t>
      </w:r>
    </w:p>
    <w:p w14:paraId="5551D602" w14:textId="54A4C0BA" w:rsidR="00A15076" w:rsidRPr="00E54A68" w:rsidRDefault="00A15076" w:rsidP="00E54A68">
      <w:pPr>
        <w:pStyle w:val="BodyText"/>
        <w:spacing w:after="120"/>
        <w:rPr>
          <w:rFonts w:ascii="Helvetica" w:eastAsia="Times New Roman" w:hAnsi="Helvetica" w:cs="Helvetica"/>
          <w:kern w:val="36"/>
          <w:lang w:val="en"/>
        </w:rPr>
      </w:pPr>
      <w:r w:rsidRPr="00B02254">
        <w:rPr>
          <w:rFonts w:ascii="Helvetica" w:eastAsia="Times New Roman" w:hAnsi="Helvetica" w:cs="Helvetica"/>
          <w:b/>
          <w:kern w:val="36"/>
          <w:lang w:val="en"/>
        </w:rPr>
        <w:t>Third-Party Administrator:</w:t>
      </w:r>
      <w:r w:rsidR="00047DCA" w:rsidRPr="00B02254">
        <w:rPr>
          <w:rFonts w:ascii="Helvetica" w:eastAsia="Times New Roman" w:hAnsi="Helvetica" w:cs="Helvetica"/>
          <w:b/>
          <w:kern w:val="36"/>
          <w:lang w:val="en"/>
        </w:rPr>
        <w:t xml:space="preserve"> </w:t>
      </w:r>
      <w:r w:rsidR="00047DCA" w:rsidRPr="00B02254">
        <w:rPr>
          <w:rFonts w:ascii="Helvetica" w:eastAsia="Times New Roman" w:hAnsi="Helvetica" w:cs="Helvetica"/>
          <w:kern w:val="36"/>
          <w:lang w:val="en"/>
        </w:rPr>
        <w:t>A company that reviews and pays claims for an employer’s self-funded health plan. May share a brand name with a health insurance company.</w:t>
      </w:r>
    </w:p>
    <w:p w14:paraId="72AE515F" w14:textId="6D64A16B" w:rsidR="00BE2E90" w:rsidRPr="00E54A68" w:rsidRDefault="00872009" w:rsidP="00E54A68">
      <w:pPr>
        <w:pStyle w:val="BodyText"/>
        <w:spacing w:after="120"/>
        <w:rPr>
          <w:rFonts w:ascii="Helvetica" w:eastAsia="Times New Roman" w:hAnsi="Helvetica" w:cs="Helvetica"/>
          <w:b/>
          <w:kern w:val="36"/>
          <w:lang w:val="en"/>
        </w:rPr>
      </w:pPr>
      <w:r w:rsidRPr="00E54A68">
        <w:rPr>
          <w:rFonts w:ascii="Helvetica" w:eastAsia="Times New Roman" w:hAnsi="Helvetica" w:cs="Helvetica"/>
          <w:b/>
          <w:kern w:val="36"/>
          <w:lang w:val="en"/>
        </w:rPr>
        <w:t>Urgent Care:</w:t>
      </w:r>
      <w:r w:rsidR="00D42D3B" w:rsidRPr="00E54A68">
        <w:rPr>
          <w:rFonts w:ascii="Helvetica" w:eastAsia="Times New Roman" w:hAnsi="Helvetica" w:cs="Helvetica"/>
          <w:b/>
          <w:kern w:val="36"/>
          <w:lang w:val="en"/>
        </w:rPr>
        <w:t xml:space="preserve"> </w:t>
      </w:r>
      <w:r w:rsidRPr="00E54A68">
        <w:rPr>
          <w:rFonts w:ascii="Helvetica" w:hAnsi="Helvetica" w:cs="Helvetica"/>
          <w:lang w:val="en"/>
        </w:rPr>
        <w:t>Care for an illness, injury</w:t>
      </w:r>
      <w:r w:rsidR="00A15076">
        <w:rPr>
          <w:rFonts w:ascii="Helvetica" w:hAnsi="Helvetica" w:cs="Helvetica"/>
          <w:lang w:val="en"/>
        </w:rPr>
        <w:t>,</w:t>
      </w:r>
      <w:r w:rsidRPr="00E54A68">
        <w:rPr>
          <w:rFonts w:ascii="Helvetica" w:hAnsi="Helvetica" w:cs="Helvetica"/>
          <w:lang w:val="en"/>
        </w:rPr>
        <w:t xml:space="preserve"> or condition </w:t>
      </w:r>
      <w:r w:rsidR="005936D0" w:rsidRPr="00E54A68">
        <w:rPr>
          <w:rFonts w:ascii="Helvetica" w:hAnsi="Helvetica" w:cs="Helvetica"/>
          <w:lang w:val="en"/>
        </w:rPr>
        <w:t xml:space="preserve">so </w:t>
      </w:r>
      <w:r w:rsidRPr="00E54A68">
        <w:rPr>
          <w:rFonts w:ascii="Helvetica" w:hAnsi="Helvetica" w:cs="Helvetica"/>
          <w:lang w:val="en"/>
        </w:rPr>
        <w:t xml:space="preserve">serious that a reasonable person would seek care right away, but not so </w:t>
      </w:r>
      <w:r w:rsidR="00D42D3B" w:rsidRPr="00E54A68">
        <w:rPr>
          <w:rFonts w:ascii="Helvetica" w:hAnsi="Helvetica" w:cs="Helvetica"/>
          <w:lang w:val="en"/>
        </w:rPr>
        <w:t xml:space="preserve">serious </w:t>
      </w:r>
      <w:r w:rsidR="005936D0" w:rsidRPr="00E54A68">
        <w:rPr>
          <w:rFonts w:ascii="Helvetica" w:hAnsi="Helvetica" w:cs="Helvetica"/>
          <w:lang w:val="en"/>
        </w:rPr>
        <w:t>as</w:t>
      </w:r>
      <w:r w:rsidR="00D42D3B" w:rsidRPr="00E54A68">
        <w:rPr>
          <w:rFonts w:ascii="Helvetica" w:hAnsi="Helvetica" w:cs="Helvetica"/>
          <w:lang w:val="en"/>
        </w:rPr>
        <w:t xml:space="preserve"> to</w:t>
      </w:r>
      <w:r w:rsidRPr="00E54A68">
        <w:rPr>
          <w:rFonts w:ascii="Helvetica" w:hAnsi="Helvetica" w:cs="Helvetica"/>
          <w:lang w:val="en"/>
        </w:rPr>
        <w:t xml:space="preserve"> require emergency </w:t>
      </w:r>
      <w:r w:rsidR="00016C2F" w:rsidRPr="00E54A68">
        <w:rPr>
          <w:rFonts w:ascii="Helvetica" w:hAnsi="Helvetica" w:cs="Helvetica"/>
          <w:lang w:val="en"/>
        </w:rPr>
        <w:t>department</w:t>
      </w:r>
      <w:r w:rsidRPr="00E54A68">
        <w:rPr>
          <w:rFonts w:ascii="Helvetica" w:hAnsi="Helvetica" w:cs="Helvetica"/>
          <w:lang w:val="en"/>
        </w:rPr>
        <w:t xml:space="preserve"> care.</w:t>
      </w:r>
    </w:p>
    <w:p w14:paraId="2819B777" w14:textId="77777777" w:rsidR="00BE2E90" w:rsidRDefault="00BE2E90">
      <w:pPr>
        <w:pStyle w:val="BodyText"/>
        <w:rPr>
          <w:b/>
          <w:sz w:val="20"/>
        </w:rPr>
      </w:pPr>
    </w:p>
    <w:p w14:paraId="7DA0281E" w14:textId="77777777" w:rsidR="00BE2E90" w:rsidRDefault="00BE2E90">
      <w:pPr>
        <w:pStyle w:val="BodyText"/>
        <w:rPr>
          <w:b/>
          <w:sz w:val="20"/>
        </w:rPr>
      </w:pPr>
    </w:p>
    <w:p w14:paraId="04300994" w14:textId="77777777" w:rsidR="00BE2E90" w:rsidRDefault="00BE2E90">
      <w:pPr>
        <w:pStyle w:val="BodyText"/>
        <w:rPr>
          <w:b/>
          <w:sz w:val="20"/>
        </w:rPr>
      </w:pPr>
    </w:p>
    <w:p w14:paraId="41EC1DD9" w14:textId="77777777" w:rsidR="00BE2E90" w:rsidRDefault="00BE2E90">
      <w:pPr>
        <w:pStyle w:val="BodyText"/>
        <w:rPr>
          <w:b/>
          <w:sz w:val="20"/>
        </w:rPr>
      </w:pPr>
    </w:p>
    <w:p w14:paraId="1A41F8AF" w14:textId="77777777" w:rsidR="00BE2E90" w:rsidRDefault="00BE2E90">
      <w:pPr>
        <w:pStyle w:val="BodyText"/>
        <w:rPr>
          <w:b/>
          <w:sz w:val="20"/>
        </w:rPr>
      </w:pPr>
    </w:p>
    <w:p w14:paraId="6FEE05CC" w14:textId="77777777" w:rsidR="00BE2E90" w:rsidRDefault="00BE2E90">
      <w:pPr>
        <w:pStyle w:val="BodyText"/>
        <w:rPr>
          <w:b/>
          <w:sz w:val="20"/>
        </w:rPr>
      </w:pPr>
    </w:p>
    <w:p w14:paraId="1961541B" w14:textId="77777777" w:rsidR="00BE2E90" w:rsidRDefault="00BE2E90">
      <w:pPr>
        <w:pStyle w:val="BodyText"/>
        <w:rPr>
          <w:b/>
          <w:sz w:val="20"/>
        </w:rPr>
      </w:pPr>
    </w:p>
    <w:p w14:paraId="45E43FFD" w14:textId="77777777" w:rsidR="00BE2E90" w:rsidRDefault="00BE2E90">
      <w:pPr>
        <w:pStyle w:val="BodyText"/>
        <w:rPr>
          <w:b/>
          <w:sz w:val="20"/>
        </w:rPr>
      </w:pPr>
    </w:p>
    <w:p w14:paraId="60779EE1" w14:textId="77777777" w:rsidR="00BE2E90" w:rsidRDefault="00BE2E90">
      <w:pPr>
        <w:pStyle w:val="BodyText"/>
        <w:rPr>
          <w:b/>
          <w:sz w:val="20"/>
        </w:rPr>
      </w:pPr>
    </w:p>
    <w:p w14:paraId="68171300" w14:textId="77777777" w:rsidR="00BE2E90" w:rsidRDefault="00BE2E90">
      <w:pPr>
        <w:pStyle w:val="BodyText"/>
        <w:rPr>
          <w:b/>
          <w:sz w:val="20"/>
        </w:rPr>
      </w:pPr>
    </w:p>
    <w:p w14:paraId="5840CB1A" w14:textId="77777777" w:rsidR="00BE2E90" w:rsidRDefault="00BE2E90">
      <w:pPr>
        <w:pStyle w:val="BodyText"/>
        <w:rPr>
          <w:b/>
          <w:sz w:val="20"/>
        </w:rPr>
      </w:pPr>
    </w:p>
    <w:p w14:paraId="48BC980F" w14:textId="77777777" w:rsidR="00BE2E90" w:rsidRDefault="00BE2E90">
      <w:pPr>
        <w:pStyle w:val="BodyText"/>
        <w:rPr>
          <w:b/>
          <w:sz w:val="20"/>
        </w:rPr>
      </w:pPr>
    </w:p>
    <w:p w14:paraId="06225BB5" w14:textId="77777777" w:rsidR="00BE2E90" w:rsidRDefault="00BE2E90">
      <w:pPr>
        <w:pStyle w:val="BodyText"/>
        <w:rPr>
          <w:b/>
          <w:sz w:val="20"/>
        </w:rPr>
      </w:pPr>
    </w:p>
    <w:p w14:paraId="6F24E393" w14:textId="77777777" w:rsidR="00BE2E90" w:rsidRDefault="00BE2E90">
      <w:pPr>
        <w:pStyle w:val="BodyText"/>
        <w:rPr>
          <w:b/>
          <w:sz w:val="20"/>
        </w:rPr>
      </w:pPr>
    </w:p>
    <w:p w14:paraId="753B80C6" w14:textId="77777777" w:rsidR="00BE2E90" w:rsidRDefault="00BE2E90">
      <w:pPr>
        <w:pStyle w:val="BodyText"/>
        <w:rPr>
          <w:b/>
          <w:sz w:val="20"/>
        </w:rPr>
      </w:pPr>
    </w:p>
    <w:p w14:paraId="06C82E3C" w14:textId="77777777" w:rsidR="00BE2E90" w:rsidRDefault="00BE2E90">
      <w:pPr>
        <w:pStyle w:val="BodyText"/>
        <w:rPr>
          <w:b/>
          <w:sz w:val="20"/>
        </w:rPr>
      </w:pPr>
    </w:p>
    <w:p w14:paraId="48A2627A" w14:textId="77777777" w:rsidR="00BE2E90" w:rsidRDefault="00275221">
      <w:pPr>
        <w:pStyle w:val="BodyText"/>
        <w:spacing w:before="3"/>
        <w:rPr>
          <w:b/>
          <w:sz w:val="27"/>
        </w:rPr>
      </w:pPr>
      <w:r>
        <w:rPr>
          <w:noProof/>
        </w:rPr>
        <mc:AlternateContent>
          <mc:Choice Requires="wpg">
            <w:drawing>
              <wp:anchor distT="0" distB="0" distL="0" distR="0" simplePos="0" relativeHeight="251655680" behindDoc="0" locked="0" layoutInCell="1" allowOverlap="1" wp14:anchorId="44B7439C" wp14:editId="45A97F3A">
                <wp:simplePos x="0" y="0"/>
                <wp:positionH relativeFrom="page">
                  <wp:posOffset>3615055</wp:posOffset>
                </wp:positionH>
                <wp:positionV relativeFrom="paragraph">
                  <wp:posOffset>311150</wp:posOffset>
                </wp:positionV>
                <wp:extent cx="626110" cy="869950"/>
                <wp:effectExtent l="1270" t="8255" r="1270" b="7620"/>
                <wp:wrapTopAndBottom/>
                <wp:docPr id="6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869950"/>
                          <a:chOff x="3467" y="372"/>
                          <a:chExt cx="986" cy="1370"/>
                        </a:xfrm>
                      </wpg:grpSpPr>
                      <wps:wsp>
                        <wps:cNvPr id="69" name="AutoShape 39"/>
                        <wps:cNvSpPr>
                          <a:spLocks/>
                        </wps:cNvSpPr>
                        <wps:spPr bwMode="auto">
                          <a:xfrm>
                            <a:off x="3467" y="372"/>
                            <a:ext cx="986" cy="1370"/>
                          </a:xfrm>
                          <a:custGeom>
                            <a:avLst/>
                            <a:gdLst>
                              <a:gd name="T0" fmla="+- 0 3791 3467"/>
                              <a:gd name="T1" fmla="*/ T0 w 986"/>
                              <a:gd name="T2" fmla="+- 0 416 372"/>
                              <a:gd name="T3" fmla="*/ 416 h 1370"/>
                              <a:gd name="T4" fmla="+- 0 3763 3467"/>
                              <a:gd name="T5" fmla="*/ T4 w 986"/>
                              <a:gd name="T6" fmla="+- 0 510 372"/>
                              <a:gd name="T7" fmla="*/ 510 h 1370"/>
                              <a:gd name="T8" fmla="+- 0 3714 3467"/>
                              <a:gd name="T9" fmla="*/ T8 w 986"/>
                              <a:gd name="T10" fmla="+- 0 533 372"/>
                              <a:gd name="T11" fmla="*/ 533 h 1370"/>
                              <a:gd name="T12" fmla="+- 0 3698 3467"/>
                              <a:gd name="T13" fmla="*/ T12 w 986"/>
                              <a:gd name="T14" fmla="+- 0 560 372"/>
                              <a:gd name="T15" fmla="*/ 560 h 1370"/>
                              <a:gd name="T16" fmla="+- 0 3660 3467"/>
                              <a:gd name="T17" fmla="*/ T16 w 986"/>
                              <a:gd name="T18" fmla="+- 0 623 372"/>
                              <a:gd name="T19" fmla="*/ 623 h 1370"/>
                              <a:gd name="T20" fmla="+- 0 3467 3467"/>
                              <a:gd name="T21" fmla="*/ T20 w 986"/>
                              <a:gd name="T22" fmla="+- 0 716 372"/>
                              <a:gd name="T23" fmla="*/ 716 h 1370"/>
                              <a:gd name="T24" fmla="+- 0 3604 3467"/>
                              <a:gd name="T25" fmla="*/ T24 w 986"/>
                              <a:gd name="T26" fmla="+- 0 1691 372"/>
                              <a:gd name="T27" fmla="*/ 1691 h 1370"/>
                              <a:gd name="T28" fmla="+- 0 4071 3467"/>
                              <a:gd name="T29" fmla="*/ T28 w 986"/>
                              <a:gd name="T30" fmla="+- 0 1692 372"/>
                              <a:gd name="T31" fmla="*/ 1692 h 1370"/>
                              <a:gd name="T32" fmla="+- 0 3640 3467"/>
                              <a:gd name="T33" fmla="*/ T32 w 986"/>
                              <a:gd name="T34" fmla="+- 0 1638 372"/>
                              <a:gd name="T35" fmla="*/ 1638 h 1370"/>
                              <a:gd name="T36" fmla="+- 0 3516 3467"/>
                              <a:gd name="T37" fmla="*/ T36 w 986"/>
                              <a:gd name="T38" fmla="+- 0 753 372"/>
                              <a:gd name="T39" fmla="*/ 753 h 1370"/>
                              <a:gd name="T40" fmla="+- 0 3562 3467"/>
                              <a:gd name="T41" fmla="*/ T40 w 986"/>
                              <a:gd name="T42" fmla="+- 0 688 372"/>
                              <a:gd name="T43" fmla="*/ 688 h 1370"/>
                              <a:gd name="T44" fmla="+- 0 3712 3467"/>
                              <a:gd name="T45" fmla="*/ T44 w 986"/>
                              <a:gd name="T46" fmla="+- 0 610 372"/>
                              <a:gd name="T47" fmla="*/ 610 h 1370"/>
                              <a:gd name="T48" fmla="+- 0 4094 3467"/>
                              <a:gd name="T49" fmla="*/ T48 w 986"/>
                              <a:gd name="T50" fmla="+- 0 530 372"/>
                              <a:gd name="T51" fmla="*/ 530 h 1370"/>
                              <a:gd name="T52" fmla="+- 0 4035 3467"/>
                              <a:gd name="T53" fmla="*/ T52 w 986"/>
                              <a:gd name="T54" fmla="+- 0 501 372"/>
                              <a:gd name="T55" fmla="*/ 501 h 1370"/>
                              <a:gd name="T56" fmla="+- 0 3842 3467"/>
                              <a:gd name="T57" fmla="*/ T56 w 986"/>
                              <a:gd name="T58" fmla="+- 0 471 372"/>
                              <a:gd name="T59" fmla="*/ 471 h 1370"/>
                              <a:gd name="T60" fmla="+- 0 3842 3467"/>
                              <a:gd name="T61" fmla="*/ T60 w 986"/>
                              <a:gd name="T62" fmla="+- 0 433 372"/>
                              <a:gd name="T63" fmla="*/ 433 h 1370"/>
                              <a:gd name="T64" fmla="+- 0 3924 3467"/>
                              <a:gd name="T65" fmla="*/ T64 w 986"/>
                              <a:gd name="T66" fmla="+- 0 401 372"/>
                              <a:gd name="T67" fmla="*/ 401 h 1370"/>
                              <a:gd name="T68" fmla="+- 0 4315 3467"/>
                              <a:gd name="T69" fmla="*/ T68 w 986"/>
                              <a:gd name="T70" fmla="+- 0 596 372"/>
                              <a:gd name="T71" fmla="*/ 596 h 1370"/>
                              <a:gd name="T72" fmla="+- 0 4273 3467"/>
                              <a:gd name="T73" fmla="*/ T72 w 986"/>
                              <a:gd name="T74" fmla="+- 0 624 372"/>
                              <a:gd name="T75" fmla="*/ 624 h 1370"/>
                              <a:gd name="T76" fmla="+- 0 4403 3467"/>
                              <a:gd name="T77" fmla="*/ T76 w 986"/>
                              <a:gd name="T78" fmla="+- 0 1529 372"/>
                              <a:gd name="T79" fmla="*/ 1529 h 1370"/>
                              <a:gd name="T80" fmla="+- 0 4347 3467"/>
                              <a:gd name="T81" fmla="*/ T80 w 986"/>
                              <a:gd name="T82" fmla="+- 0 1603 372"/>
                              <a:gd name="T83" fmla="*/ 1603 h 1370"/>
                              <a:gd name="T84" fmla="+- 0 4355 3467"/>
                              <a:gd name="T85" fmla="*/ T84 w 986"/>
                              <a:gd name="T86" fmla="+- 0 1652 372"/>
                              <a:gd name="T87" fmla="*/ 1652 h 1370"/>
                              <a:gd name="T88" fmla="+- 0 4453 3467"/>
                              <a:gd name="T89" fmla="*/ T88 w 986"/>
                              <a:gd name="T90" fmla="+- 0 1523 372"/>
                              <a:gd name="T91" fmla="*/ 1523 h 1370"/>
                              <a:gd name="T92" fmla="+- 0 4315 3467"/>
                              <a:gd name="T93" fmla="*/ T92 w 986"/>
                              <a:gd name="T94" fmla="+- 0 596 372"/>
                              <a:gd name="T95" fmla="*/ 596 h 1370"/>
                              <a:gd name="T96" fmla="+- 0 3613 3467"/>
                              <a:gd name="T97" fmla="*/ T96 w 986"/>
                              <a:gd name="T98" fmla="+- 0 710 372"/>
                              <a:gd name="T99" fmla="*/ 710 h 1370"/>
                              <a:gd name="T100" fmla="+- 0 3572 3467"/>
                              <a:gd name="T101" fmla="*/ T100 w 986"/>
                              <a:gd name="T102" fmla="+- 0 766 372"/>
                              <a:gd name="T103" fmla="*/ 766 h 1370"/>
                              <a:gd name="T104" fmla="+- 0 3701 3467"/>
                              <a:gd name="T105" fmla="*/ T104 w 986"/>
                              <a:gd name="T106" fmla="+- 0 1597 372"/>
                              <a:gd name="T107" fmla="*/ 1597 h 1370"/>
                              <a:gd name="T108" fmla="+- 0 3735 3467"/>
                              <a:gd name="T109" fmla="*/ T108 w 986"/>
                              <a:gd name="T110" fmla="+- 0 1552 372"/>
                              <a:gd name="T111" fmla="*/ 1552 h 1370"/>
                              <a:gd name="T112" fmla="+- 0 4068 3467"/>
                              <a:gd name="T113" fmla="*/ T112 w 986"/>
                              <a:gd name="T114" fmla="+- 0 746 372"/>
                              <a:gd name="T115" fmla="*/ 746 h 1370"/>
                              <a:gd name="T116" fmla="+- 0 4230 3467"/>
                              <a:gd name="T117" fmla="*/ T116 w 986"/>
                              <a:gd name="T118" fmla="+- 0 682 372"/>
                              <a:gd name="T119" fmla="*/ 682 h 1370"/>
                              <a:gd name="T120" fmla="+- 0 4106 3467"/>
                              <a:gd name="T121" fmla="*/ T120 w 986"/>
                              <a:gd name="T122" fmla="+- 0 1552 372"/>
                              <a:gd name="T123" fmla="*/ 1552 h 1370"/>
                              <a:gd name="T124" fmla="+- 0 4340 3467"/>
                              <a:gd name="T125" fmla="*/ T124 w 986"/>
                              <a:gd name="T126" fmla="+- 0 1490 372"/>
                              <a:gd name="T127" fmla="*/ 1490 h 1370"/>
                              <a:gd name="T128" fmla="+- 0 3676 3467"/>
                              <a:gd name="T129" fmla="*/ T128 w 986"/>
                              <a:gd name="T130" fmla="+- 0 753 372"/>
                              <a:gd name="T131" fmla="*/ 753 h 1370"/>
                              <a:gd name="T132" fmla="+- 0 3752 3467"/>
                              <a:gd name="T133" fmla="*/ T132 w 986"/>
                              <a:gd name="T134" fmla="+- 0 791 372"/>
                              <a:gd name="T135" fmla="*/ 791 h 1370"/>
                              <a:gd name="T136" fmla="+- 0 4070 3467"/>
                              <a:gd name="T137" fmla="*/ T136 w 986"/>
                              <a:gd name="T138" fmla="+- 0 694 372"/>
                              <a:gd name="T139" fmla="*/ 694 h 1370"/>
                              <a:gd name="T140" fmla="+- 0 4111 3467"/>
                              <a:gd name="T141" fmla="*/ T140 w 986"/>
                              <a:gd name="T142" fmla="+- 0 732 372"/>
                              <a:gd name="T143" fmla="*/ 732 h 1370"/>
                              <a:gd name="T144" fmla="+- 0 4230 3467"/>
                              <a:gd name="T145" fmla="*/ T144 w 986"/>
                              <a:gd name="T146" fmla="+- 0 682 372"/>
                              <a:gd name="T147" fmla="*/ 682 h 1370"/>
                              <a:gd name="T148" fmla="+- 0 4116 3467"/>
                              <a:gd name="T149" fmla="*/ T148 w 986"/>
                              <a:gd name="T150" fmla="+- 0 639 372"/>
                              <a:gd name="T151" fmla="*/ 639 h 1370"/>
                              <a:gd name="T152" fmla="+- 0 4227 3467"/>
                              <a:gd name="T153" fmla="*/ T152 w 986"/>
                              <a:gd name="T154" fmla="+- 0 596 372"/>
                              <a:gd name="T155" fmla="*/ 596 h 1370"/>
                              <a:gd name="T156" fmla="+- 0 4281 3467"/>
                              <a:gd name="T157" fmla="*/ T156 w 986"/>
                              <a:gd name="T158" fmla="+- 0 561 372"/>
                              <a:gd name="T159" fmla="*/ 561 h 1370"/>
                              <a:gd name="T160" fmla="+- 0 4213 3467"/>
                              <a:gd name="T161" fmla="*/ T160 w 986"/>
                              <a:gd name="T162" fmla="+- 0 639 372"/>
                              <a:gd name="T163" fmla="*/ 639 h 1370"/>
                              <a:gd name="T164" fmla="+- 0 3991 3467"/>
                              <a:gd name="T165" fmla="*/ T164 w 986"/>
                              <a:gd name="T166" fmla="+- 0 530 372"/>
                              <a:gd name="T167" fmla="*/ 530 h 1370"/>
                              <a:gd name="T168" fmla="+- 0 4275 3467"/>
                              <a:gd name="T169" fmla="*/ T168 w 986"/>
                              <a:gd name="T170" fmla="+- 0 558 372"/>
                              <a:gd name="T171" fmla="*/ 558 h 1370"/>
                              <a:gd name="T172" fmla="+- 0 4111 3467"/>
                              <a:gd name="T173" fmla="*/ T172 w 986"/>
                              <a:gd name="T174" fmla="+- 0 558 372"/>
                              <a:gd name="T175" fmla="*/ 558 h 1370"/>
                              <a:gd name="T176" fmla="+- 0 4117 3467"/>
                              <a:gd name="T177" fmla="*/ T176 w 986"/>
                              <a:gd name="T178" fmla="+- 0 558 372"/>
                              <a:gd name="T179" fmla="*/ 558 h 1370"/>
                              <a:gd name="T180" fmla="+- 0 4117 3467"/>
                              <a:gd name="T181" fmla="*/ T180 w 986"/>
                              <a:gd name="T182" fmla="+- 0 558 372"/>
                              <a:gd name="T183" fmla="*/ 558 h 1370"/>
                              <a:gd name="T184" fmla="+- 0 3937 3467"/>
                              <a:gd name="T185" fmla="*/ T184 w 986"/>
                              <a:gd name="T186" fmla="+- 0 424 372"/>
                              <a:gd name="T187" fmla="*/ 424 h 1370"/>
                              <a:gd name="T188" fmla="+- 0 3890 3467"/>
                              <a:gd name="T189" fmla="*/ T188 w 986"/>
                              <a:gd name="T190" fmla="+- 0 442 372"/>
                              <a:gd name="T191" fmla="*/ 442 h 1370"/>
                              <a:gd name="T192" fmla="+- 0 3884 3467"/>
                              <a:gd name="T193" fmla="*/ T192 w 986"/>
                              <a:gd name="T194" fmla="+- 0 472 372"/>
                              <a:gd name="T195" fmla="*/ 472 h 1370"/>
                              <a:gd name="T196" fmla="+- 0 4035 3467"/>
                              <a:gd name="T197" fmla="*/ T196 w 986"/>
                              <a:gd name="T198" fmla="+- 0 501 372"/>
                              <a:gd name="T199" fmla="*/ 501 h 1370"/>
                              <a:gd name="T200" fmla="+- 0 3937 3467"/>
                              <a:gd name="T201" fmla="*/ T200 w 986"/>
                              <a:gd name="T202" fmla="+- 0 425 372"/>
                              <a:gd name="T203" fmla="*/ 425 h 1370"/>
                              <a:gd name="T204" fmla="+- 0 3936 3467"/>
                              <a:gd name="T205" fmla="*/ T204 w 986"/>
                              <a:gd name="T206" fmla="+- 0 484 372"/>
                              <a:gd name="T207" fmla="*/ 484 h 1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86" h="1370">
                                <a:moveTo>
                                  <a:pt x="388" y="0"/>
                                </a:moveTo>
                                <a:lnTo>
                                  <a:pt x="365" y="5"/>
                                </a:lnTo>
                                <a:lnTo>
                                  <a:pt x="346" y="17"/>
                                </a:lnTo>
                                <a:lnTo>
                                  <a:pt x="324" y="44"/>
                                </a:lnTo>
                                <a:lnTo>
                                  <a:pt x="317" y="72"/>
                                </a:lnTo>
                                <a:lnTo>
                                  <a:pt x="320" y="102"/>
                                </a:lnTo>
                                <a:lnTo>
                                  <a:pt x="334" y="133"/>
                                </a:lnTo>
                                <a:lnTo>
                                  <a:pt x="296" y="138"/>
                                </a:lnTo>
                                <a:lnTo>
                                  <a:pt x="285" y="140"/>
                                </a:lnTo>
                                <a:lnTo>
                                  <a:pt x="269" y="143"/>
                                </a:lnTo>
                                <a:lnTo>
                                  <a:pt x="256" y="150"/>
                                </a:lnTo>
                                <a:lnTo>
                                  <a:pt x="247" y="161"/>
                                </a:lnTo>
                                <a:lnTo>
                                  <a:pt x="241" y="176"/>
                                </a:lnTo>
                                <a:lnTo>
                                  <a:pt x="240" y="181"/>
                                </a:lnTo>
                                <a:lnTo>
                                  <a:pt x="235" y="186"/>
                                </a:lnTo>
                                <a:lnTo>
                                  <a:pt x="231" y="188"/>
                                </a:lnTo>
                                <a:lnTo>
                                  <a:pt x="210" y="198"/>
                                </a:lnTo>
                                <a:lnTo>
                                  <a:pt x="198" y="208"/>
                                </a:lnTo>
                                <a:lnTo>
                                  <a:pt x="193" y="225"/>
                                </a:lnTo>
                                <a:lnTo>
                                  <a:pt x="193" y="251"/>
                                </a:lnTo>
                                <a:lnTo>
                                  <a:pt x="100" y="264"/>
                                </a:lnTo>
                                <a:lnTo>
                                  <a:pt x="51" y="278"/>
                                </a:lnTo>
                                <a:lnTo>
                                  <a:pt x="17" y="305"/>
                                </a:lnTo>
                                <a:lnTo>
                                  <a:pt x="0" y="344"/>
                                </a:lnTo>
                                <a:lnTo>
                                  <a:pt x="0" y="396"/>
                                </a:lnTo>
                                <a:lnTo>
                                  <a:pt x="77" y="944"/>
                                </a:lnTo>
                                <a:lnTo>
                                  <a:pt x="123" y="1269"/>
                                </a:lnTo>
                                <a:lnTo>
                                  <a:pt x="137" y="1319"/>
                                </a:lnTo>
                                <a:lnTo>
                                  <a:pt x="164" y="1352"/>
                                </a:lnTo>
                                <a:lnTo>
                                  <a:pt x="203" y="1369"/>
                                </a:lnTo>
                                <a:lnTo>
                                  <a:pt x="255" y="1369"/>
                                </a:lnTo>
                                <a:lnTo>
                                  <a:pt x="604" y="1320"/>
                                </a:lnTo>
                                <a:lnTo>
                                  <a:pt x="215" y="1320"/>
                                </a:lnTo>
                                <a:lnTo>
                                  <a:pt x="195" y="1312"/>
                                </a:lnTo>
                                <a:lnTo>
                                  <a:pt x="181" y="1294"/>
                                </a:lnTo>
                                <a:lnTo>
                                  <a:pt x="173" y="1266"/>
                                </a:lnTo>
                                <a:lnTo>
                                  <a:pt x="137" y="1014"/>
                                </a:lnTo>
                                <a:lnTo>
                                  <a:pt x="114" y="847"/>
                                </a:lnTo>
                                <a:lnTo>
                                  <a:pt x="91" y="686"/>
                                </a:lnTo>
                                <a:lnTo>
                                  <a:pt x="49" y="381"/>
                                </a:lnTo>
                                <a:lnTo>
                                  <a:pt x="49" y="357"/>
                                </a:lnTo>
                                <a:lnTo>
                                  <a:pt x="57" y="337"/>
                                </a:lnTo>
                                <a:lnTo>
                                  <a:pt x="72" y="324"/>
                                </a:lnTo>
                                <a:lnTo>
                                  <a:pt x="95" y="316"/>
                                </a:lnTo>
                                <a:lnTo>
                                  <a:pt x="121" y="312"/>
                                </a:lnTo>
                                <a:lnTo>
                                  <a:pt x="200" y="301"/>
                                </a:lnTo>
                                <a:lnTo>
                                  <a:pt x="254" y="301"/>
                                </a:lnTo>
                                <a:lnTo>
                                  <a:pt x="245" y="238"/>
                                </a:lnTo>
                                <a:lnTo>
                                  <a:pt x="297" y="231"/>
                                </a:lnTo>
                                <a:lnTo>
                                  <a:pt x="294" y="190"/>
                                </a:lnTo>
                                <a:lnTo>
                                  <a:pt x="524" y="158"/>
                                </a:lnTo>
                                <a:lnTo>
                                  <a:pt x="627" y="158"/>
                                </a:lnTo>
                                <a:lnTo>
                                  <a:pt x="618" y="146"/>
                                </a:lnTo>
                                <a:lnTo>
                                  <a:pt x="602" y="140"/>
                                </a:lnTo>
                                <a:lnTo>
                                  <a:pt x="574" y="138"/>
                                </a:lnTo>
                                <a:lnTo>
                                  <a:pt x="568" y="129"/>
                                </a:lnTo>
                                <a:lnTo>
                                  <a:pt x="403" y="129"/>
                                </a:lnTo>
                                <a:lnTo>
                                  <a:pt x="388" y="113"/>
                                </a:lnTo>
                                <a:lnTo>
                                  <a:pt x="381" y="106"/>
                                </a:lnTo>
                                <a:lnTo>
                                  <a:pt x="375" y="99"/>
                                </a:lnTo>
                                <a:lnTo>
                                  <a:pt x="369" y="89"/>
                                </a:lnTo>
                                <a:lnTo>
                                  <a:pt x="366" y="79"/>
                                </a:lnTo>
                                <a:lnTo>
                                  <a:pt x="368" y="69"/>
                                </a:lnTo>
                                <a:lnTo>
                                  <a:pt x="375" y="61"/>
                                </a:lnTo>
                                <a:lnTo>
                                  <a:pt x="383" y="54"/>
                                </a:lnTo>
                                <a:lnTo>
                                  <a:pt x="399" y="52"/>
                                </a:lnTo>
                                <a:lnTo>
                                  <a:pt x="470" y="52"/>
                                </a:lnTo>
                                <a:lnTo>
                                  <a:pt x="457" y="29"/>
                                </a:lnTo>
                                <a:lnTo>
                                  <a:pt x="433" y="9"/>
                                </a:lnTo>
                                <a:lnTo>
                                  <a:pt x="411" y="1"/>
                                </a:lnTo>
                                <a:lnTo>
                                  <a:pt x="388" y="0"/>
                                </a:lnTo>
                                <a:close/>
                                <a:moveTo>
                                  <a:pt x="848" y="224"/>
                                </a:moveTo>
                                <a:lnTo>
                                  <a:pt x="760" y="224"/>
                                </a:lnTo>
                                <a:lnTo>
                                  <a:pt x="779" y="226"/>
                                </a:lnTo>
                                <a:lnTo>
                                  <a:pt x="795" y="236"/>
                                </a:lnTo>
                                <a:lnTo>
                                  <a:pt x="806" y="252"/>
                                </a:lnTo>
                                <a:lnTo>
                                  <a:pt x="812" y="272"/>
                                </a:lnTo>
                                <a:lnTo>
                                  <a:pt x="838" y="459"/>
                                </a:lnTo>
                                <a:lnTo>
                                  <a:pt x="847" y="522"/>
                                </a:lnTo>
                                <a:lnTo>
                                  <a:pt x="936" y="1157"/>
                                </a:lnTo>
                                <a:lnTo>
                                  <a:pt x="937" y="1187"/>
                                </a:lnTo>
                                <a:lnTo>
                                  <a:pt x="929" y="1209"/>
                                </a:lnTo>
                                <a:lnTo>
                                  <a:pt x="910" y="1223"/>
                                </a:lnTo>
                                <a:lnTo>
                                  <a:pt x="880" y="1231"/>
                                </a:lnTo>
                                <a:lnTo>
                                  <a:pt x="244" y="1320"/>
                                </a:lnTo>
                                <a:lnTo>
                                  <a:pt x="215" y="1320"/>
                                </a:lnTo>
                                <a:lnTo>
                                  <a:pt x="604" y="1320"/>
                                </a:lnTo>
                                <a:lnTo>
                                  <a:pt x="888" y="1280"/>
                                </a:lnTo>
                                <a:lnTo>
                                  <a:pt x="936" y="1266"/>
                                </a:lnTo>
                                <a:lnTo>
                                  <a:pt x="969" y="1239"/>
                                </a:lnTo>
                                <a:lnTo>
                                  <a:pt x="986" y="1201"/>
                                </a:lnTo>
                                <a:lnTo>
                                  <a:pt x="986" y="1151"/>
                                </a:lnTo>
                                <a:lnTo>
                                  <a:pt x="901" y="545"/>
                                </a:lnTo>
                                <a:lnTo>
                                  <a:pt x="871" y="334"/>
                                </a:lnTo>
                                <a:lnTo>
                                  <a:pt x="861" y="264"/>
                                </a:lnTo>
                                <a:lnTo>
                                  <a:pt x="848" y="224"/>
                                </a:lnTo>
                                <a:close/>
                                <a:moveTo>
                                  <a:pt x="254" y="301"/>
                                </a:moveTo>
                                <a:lnTo>
                                  <a:pt x="200" y="301"/>
                                </a:lnTo>
                                <a:lnTo>
                                  <a:pt x="204" y="329"/>
                                </a:lnTo>
                                <a:lnTo>
                                  <a:pt x="146" y="338"/>
                                </a:lnTo>
                                <a:lnTo>
                                  <a:pt x="125" y="344"/>
                                </a:lnTo>
                                <a:lnTo>
                                  <a:pt x="111" y="355"/>
                                </a:lnTo>
                                <a:lnTo>
                                  <a:pt x="105" y="371"/>
                                </a:lnTo>
                                <a:lnTo>
                                  <a:pt x="105" y="394"/>
                                </a:lnTo>
                                <a:lnTo>
                                  <a:pt x="116" y="471"/>
                                </a:lnTo>
                                <a:lnTo>
                                  <a:pt x="216" y="1185"/>
                                </a:lnTo>
                                <a:lnTo>
                                  <a:pt x="223" y="1210"/>
                                </a:lnTo>
                                <a:lnTo>
                                  <a:pt x="234" y="1225"/>
                                </a:lnTo>
                                <a:lnTo>
                                  <a:pt x="252" y="1232"/>
                                </a:lnTo>
                                <a:lnTo>
                                  <a:pt x="277" y="1231"/>
                                </a:lnTo>
                                <a:lnTo>
                                  <a:pt x="639" y="1180"/>
                                </a:lnTo>
                                <a:lnTo>
                                  <a:pt x="268" y="1180"/>
                                </a:lnTo>
                                <a:lnTo>
                                  <a:pt x="157" y="388"/>
                                </a:lnTo>
                                <a:lnTo>
                                  <a:pt x="209" y="381"/>
                                </a:lnTo>
                                <a:lnTo>
                                  <a:pt x="553" y="381"/>
                                </a:lnTo>
                                <a:lnTo>
                                  <a:pt x="601" y="374"/>
                                </a:lnTo>
                                <a:lnTo>
                                  <a:pt x="625" y="370"/>
                                </a:lnTo>
                                <a:lnTo>
                                  <a:pt x="264" y="370"/>
                                </a:lnTo>
                                <a:lnTo>
                                  <a:pt x="254" y="301"/>
                                </a:lnTo>
                                <a:close/>
                                <a:moveTo>
                                  <a:pt x="763" y="310"/>
                                </a:moveTo>
                                <a:lnTo>
                                  <a:pt x="710" y="310"/>
                                </a:lnTo>
                                <a:lnTo>
                                  <a:pt x="822" y="1103"/>
                                </a:lnTo>
                                <a:lnTo>
                                  <a:pt x="268" y="1180"/>
                                </a:lnTo>
                                <a:lnTo>
                                  <a:pt x="639" y="1180"/>
                                </a:lnTo>
                                <a:lnTo>
                                  <a:pt x="825" y="1154"/>
                                </a:lnTo>
                                <a:lnTo>
                                  <a:pt x="851" y="1148"/>
                                </a:lnTo>
                                <a:lnTo>
                                  <a:pt x="867" y="1136"/>
                                </a:lnTo>
                                <a:lnTo>
                                  <a:pt x="873" y="1118"/>
                                </a:lnTo>
                                <a:lnTo>
                                  <a:pt x="872" y="1092"/>
                                </a:lnTo>
                                <a:lnTo>
                                  <a:pt x="763" y="310"/>
                                </a:lnTo>
                                <a:close/>
                                <a:moveTo>
                                  <a:pt x="553" y="381"/>
                                </a:moveTo>
                                <a:lnTo>
                                  <a:pt x="209" y="381"/>
                                </a:lnTo>
                                <a:lnTo>
                                  <a:pt x="223" y="406"/>
                                </a:lnTo>
                                <a:lnTo>
                                  <a:pt x="236" y="419"/>
                                </a:lnTo>
                                <a:lnTo>
                                  <a:pt x="255" y="422"/>
                                </a:lnTo>
                                <a:lnTo>
                                  <a:pt x="285" y="419"/>
                                </a:lnTo>
                                <a:lnTo>
                                  <a:pt x="553" y="381"/>
                                </a:lnTo>
                                <a:close/>
                                <a:moveTo>
                                  <a:pt x="814" y="189"/>
                                </a:moveTo>
                                <a:lnTo>
                                  <a:pt x="584" y="189"/>
                                </a:lnTo>
                                <a:lnTo>
                                  <a:pt x="603" y="322"/>
                                </a:lnTo>
                                <a:lnTo>
                                  <a:pt x="264" y="370"/>
                                </a:lnTo>
                                <a:lnTo>
                                  <a:pt x="625" y="370"/>
                                </a:lnTo>
                                <a:lnTo>
                                  <a:pt x="628" y="369"/>
                                </a:lnTo>
                                <a:lnTo>
                                  <a:pt x="644" y="360"/>
                                </a:lnTo>
                                <a:lnTo>
                                  <a:pt x="653" y="344"/>
                                </a:lnTo>
                                <a:lnTo>
                                  <a:pt x="658" y="318"/>
                                </a:lnTo>
                                <a:lnTo>
                                  <a:pt x="710" y="310"/>
                                </a:lnTo>
                                <a:lnTo>
                                  <a:pt x="763" y="310"/>
                                </a:lnTo>
                                <a:lnTo>
                                  <a:pt x="762" y="306"/>
                                </a:lnTo>
                                <a:lnTo>
                                  <a:pt x="756" y="281"/>
                                </a:lnTo>
                                <a:lnTo>
                                  <a:pt x="746" y="267"/>
                                </a:lnTo>
                                <a:lnTo>
                                  <a:pt x="649" y="267"/>
                                </a:lnTo>
                                <a:lnTo>
                                  <a:pt x="645" y="239"/>
                                </a:lnTo>
                                <a:lnTo>
                                  <a:pt x="702" y="230"/>
                                </a:lnTo>
                                <a:lnTo>
                                  <a:pt x="731" y="227"/>
                                </a:lnTo>
                                <a:lnTo>
                                  <a:pt x="760" y="224"/>
                                </a:lnTo>
                                <a:lnTo>
                                  <a:pt x="848" y="224"/>
                                </a:lnTo>
                                <a:lnTo>
                                  <a:pt x="848" y="223"/>
                                </a:lnTo>
                                <a:lnTo>
                                  <a:pt x="822" y="193"/>
                                </a:lnTo>
                                <a:lnTo>
                                  <a:pt x="814" y="189"/>
                                </a:lnTo>
                                <a:close/>
                                <a:moveTo>
                                  <a:pt x="727" y="259"/>
                                </a:moveTo>
                                <a:lnTo>
                                  <a:pt x="701" y="260"/>
                                </a:lnTo>
                                <a:lnTo>
                                  <a:pt x="649" y="267"/>
                                </a:lnTo>
                                <a:lnTo>
                                  <a:pt x="746" y="267"/>
                                </a:lnTo>
                                <a:lnTo>
                                  <a:pt x="744" y="265"/>
                                </a:lnTo>
                                <a:lnTo>
                                  <a:pt x="727" y="259"/>
                                </a:lnTo>
                                <a:close/>
                                <a:moveTo>
                                  <a:pt x="627" y="158"/>
                                </a:moveTo>
                                <a:lnTo>
                                  <a:pt x="524" y="158"/>
                                </a:lnTo>
                                <a:lnTo>
                                  <a:pt x="532" y="196"/>
                                </a:lnTo>
                                <a:lnTo>
                                  <a:pt x="584" y="189"/>
                                </a:lnTo>
                                <a:lnTo>
                                  <a:pt x="814" y="189"/>
                                </a:lnTo>
                                <a:lnTo>
                                  <a:pt x="808" y="186"/>
                                </a:lnTo>
                                <a:lnTo>
                                  <a:pt x="638" y="186"/>
                                </a:lnTo>
                                <a:lnTo>
                                  <a:pt x="629" y="161"/>
                                </a:lnTo>
                                <a:lnTo>
                                  <a:pt x="627" y="158"/>
                                </a:lnTo>
                                <a:close/>
                                <a:moveTo>
                                  <a:pt x="644" y="186"/>
                                </a:moveTo>
                                <a:lnTo>
                                  <a:pt x="638" y="186"/>
                                </a:lnTo>
                                <a:lnTo>
                                  <a:pt x="808" y="186"/>
                                </a:lnTo>
                                <a:lnTo>
                                  <a:pt x="650" y="186"/>
                                </a:lnTo>
                                <a:lnTo>
                                  <a:pt x="644" y="186"/>
                                </a:lnTo>
                                <a:close/>
                                <a:moveTo>
                                  <a:pt x="742" y="174"/>
                                </a:moveTo>
                                <a:lnTo>
                                  <a:pt x="721" y="176"/>
                                </a:lnTo>
                                <a:lnTo>
                                  <a:pt x="650" y="186"/>
                                </a:lnTo>
                                <a:lnTo>
                                  <a:pt x="808" y="186"/>
                                </a:lnTo>
                                <a:lnTo>
                                  <a:pt x="786" y="176"/>
                                </a:lnTo>
                                <a:lnTo>
                                  <a:pt x="742" y="174"/>
                                </a:lnTo>
                                <a:close/>
                                <a:moveTo>
                                  <a:pt x="470" y="52"/>
                                </a:moveTo>
                                <a:lnTo>
                                  <a:pt x="399" y="52"/>
                                </a:lnTo>
                                <a:lnTo>
                                  <a:pt x="409" y="55"/>
                                </a:lnTo>
                                <a:lnTo>
                                  <a:pt x="418" y="61"/>
                                </a:lnTo>
                                <a:lnTo>
                                  <a:pt x="423" y="70"/>
                                </a:lnTo>
                                <a:lnTo>
                                  <a:pt x="424" y="79"/>
                                </a:lnTo>
                                <a:lnTo>
                                  <a:pt x="424" y="81"/>
                                </a:lnTo>
                                <a:lnTo>
                                  <a:pt x="421" y="91"/>
                                </a:lnTo>
                                <a:lnTo>
                                  <a:pt x="417" y="100"/>
                                </a:lnTo>
                                <a:lnTo>
                                  <a:pt x="413" y="109"/>
                                </a:lnTo>
                                <a:lnTo>
                                  <a:pt x="408" y="119"/>
                                </a:lnTo>
                                <a:lnTo>
                                  <a:pt x="403" y="129"/>
                                </a:lnTo>
                                <a:lnTo>
                                  <a:pt x="568" y="129"/>
                                </a:lnTo>
                                <a:lnTo>
                                  <a:pt x="555" y="112"/>
                                </a:lnTo>
                                <a:lnTo>
                                  <a:pt x="469" y="112"/>
                                </a:lnTo>
                                <a:lnTo>
                                  <a:pt x="474" y="81"/>
                                </a:lnTo>
                                <a:lnTo>
                                  <a:pt x="470" y="53"/>
                                </a:lnTo>
                                <a:lnTo>
                                  <a:pt x="470" y="52"/>
                                </a:lnTo>
                                <a:close/>
                                <a:moveTo>
                                  <a:pt x="528" y="105"/>
                                </a:moveTo>
                                <a:lnTo>
                                  <a:pt x="499" y="110"/>
                                </a:lnTo>
                                <a:lnTo>
                                  <a:pt x="469" y="112"/>
                                </a:lnTo>
                                <a:lnTo>
                                  <a:pt x="555" y="112"/>
                                </a:lnTo>
                                <a:lnTo>
                                  <a:pt x="554" y="111"/>
                                </a:lnTo>
                                <a:lnTo>
                                  <a:pt x="528" y="105"/>
                                </a:lnTo>
                                <a:close/>
                              </a:path>
                            </a:pathLst>
                          </a:custGeom>
                          <a:solidFill>
                            <a:srgbClr val="003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8"/>
                        <wps:cNvSpPr>
                          <a:spLocks/>
                        </wps:cNvSpPr>
                        <wps:spPr bwMode="auto">
                          <a:xfrm>
                            <a:off x="3620" y="678"/>
                            <a:ext cx="675" cy="887"/>
                          </a:xfrm>
                          <a:custGeom>
                            <a:avLst/>
                            <a:gdLst>
                              <a:gd name="T0" fmla="+- 0 4180 3620"/>
                              <a:gd name="T1" fmla="*/ T0 w 675"/>
                              <a:gd name="T2" fmla="+- 0 678 678"/>
                              <a:gd name="T3" fmla="*/ 678 h 887"/>
                              <a:gd name="T4" fmla="+- 0 3620 3620"/>
                              <a:gd name="T5" fmla="*/ T4 w 675"/>
                              <a:gd name="T6" fmla="+- 0 757 678"/>
                              <a:gd name="T7" fmla="*/ 757 h 887"/>
                              <a:gd name="T8" fmla="+- 0 3733 3620"/>
                              <a:gd name="T9" fmla="*/ T8 w 675"/>
                              <a:gd name="T10" fmla="+- 0 1564 678"/>
                              <a:gd name="T11" fmla="*/ 1564 h 887"/>
                              <a:gd name="T12" fmla="+- 0 4294 3620"/>
                              <a:gd name="T13" fmla="*/ T12 w 675"/>
                              <a:gd name="T14" fmla="+- 0 1485 678"/>
                              <a:gd name="T15" fmla="*/ 1485 h 887"/>
                              <a:gd name="T16" fmla="+- 0 4180 3620"/>
                              <a:gd name="T17" fmla="*/ T16 w 675"/>
                              <a:gd name="T18" fmla="+- 0 678 678"/>
                              <a:gd name="T19" fmla="*/ 678 h 887"/>
                            </a:gdLst>
                            <a:ahLst/>
                            <a:cxnLst>
                              <a:cxn ang="0">
                                <a:pos x="T1" y="T3"/>
                              </a:cxn>
                              <a:cxn ang="0">
                                <a:pos x="T5" y="T7"/>
                              </a:cxn>
                              <a:cxn ang="0">
                                <a:pos x="T9" y="T11"/>
                              </a:cxn>
                              <a:cxn ang="0">
                                <a:pos x="T13" y="T15"/>
                              </a:cxn>
                              <a:cxn ang="0">
                                <a:pos x="T17" y="T19"/>
                              </a:cxn>
                            </a:cxnLst>
                            <a:rect l="0" t="0" r="r" b="b"/>
                            <a:pathLst>
                              <a:path w="675" h="887">
                                <a:moveTo>
                                  <a:pt x="560" y="0"/>
                                </a:moveTo>
                                <a:lnTo>
                                  <a:pt x="0" y="79"/>
                                </a:lnTo>
                                <a:lnTo>
                                  <a:pt x="113" y="886"/>
                                </a:lnTo>
                                <a:lnTo>
                                  <a:pt x="674" y="807"/>
                                </a:lnTo>
                                <a:lnTo>
                                  <a:pt x="560" y="0"/>
                                </a:lnTo>
                                <a:close/>
                              </a:path>
                            </a:pathLst>
                          </a:custGeom>
                          <a:solidFill>
                            <a:srgbClr val="0039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7"/>
                        <wps:cNvSpPr>
                          <a:spLocks/>
                        </wps:cNvSpPr>
                        <wps:spPr bwMode="auto">
                          <a:xfrm>
                            <a:off x="3675" y="804"/>
                            <a:ext cx="491" cy="112"/>
                          </a:xfrm>
                          <a:custGeom>
                            <a:avLst/>
                            <a:gdLst>
                              <a:gd name="T0" fmla="+- 0 4142 3675"/>
                              <a:gd name="T1" fmla="*/ T0 w 491"/>
                              <a:gd name="T2" fmla="+- 0 804 804"/>
                              <a:gd name="T3" fmla="*/ 804 h 112"/>
                              <a:gd name="T4" fmla="+- 0 3703 3675"/>
                              <a:gd name="T5" fmla="*/ T4 w 491"/>
                              <a:gd name="T6" fmla="+- 0 865 804"/>
                              <a:gd name="T7" fmla="*/ 865 h 112"/>
                              <a:gd name="T8" fmla="+- 0 3675 3675"/>
                              <a:gd name="T9" fmla="*/ T8 w 491"/>
                              <a:gd name="T10" fmla="+- 0 895 804"/>
                              <a:gd name="T11" fmla="*/ 895 h 112"/>
                              <a:gd name="T12" fmla="+- 0 3679 3675"/>
                              <a:gd name="T13" fmla="*/ T12 w 491"/>
                              <a:gd name="T14" fmla="+- 0 907 804"/>
                              <a:gd name="T15" fmla="*/ 907 h 112"/>
                              <a:gd name="T16" fmla="+- 0 3688 3675"/>
                              <a:gd name="T17" fmla="*/ T16 w 491"/>
                              <a:gd name="T18" fmla="+- 0 914 804"/>
                              <a:gd name="T19" fmla="*/ 914 h 112"/>
                              <a:gd name="T20" fmla="+- 0 3699 3675"/>
                              <a:gd name="T21" fmla="*/ T20 w 491"/>
                              <a:gd name="T22" fmla="+- 0 916 804"/>
                              <a:gd name="T23" fmla="*/ 916 h 112"/>
                              <a:gd name="T24" fmla="+- 0 3712 3675"/>
                              <a:gd name="T25" fmla="*/ T24 w 491"/>
                              <a:gd name="T26" fmla="+- 0 915 804"/>
                              <a:gd name="T27" fmla="*/ 915 h 112"/>
                              <a:gd name="T28" fmla="+- 0 4136 3675"/>
                              <a:gd name="T29" fmla="*/ T28 w 491"/>
                              <a:gd name="T30" fmla="+- 0 855 804"/>
                              <a:gd name="T31" fmla="*/ 855 h 112"/>
                              <a:gd name="T32" fmla="+- 0 4166 3675"/>
                              <a:gd name="T33" fmla="*/ T32 w 491"/>
                              <a:gd name="T34" fmla="+- 0 826 804"/>
                              <a:gd name="T35" fmla="*/ 826 h 112"/>
                              <a:gd name="T36" fmla="+- 0 4162 3675"/>
                              <a:gd name="T37" fmla="*/ T36 w 491"/>
                              <a:gd name="T38" fmla="+- 0 814 804"/>
                              <a:gd name="T39" fmla="*/ 814 h 112"/>
                              <a:gd name="T40" fmla="+- 0 4153 3675"/>
                              <a:gd name="T41" fmla="*/ T40 w 491"/>
                              <a:gd name="T42" fmla="+- 0 807 804"/>
                              <a:gd name="T43" fmla="*/ 807 h 112"/>
                              <a:gd name="T44" fmla="+- 0 4142 3675"/>
                              <a:gd name="T45" fmla="*/ T44 w 491"/>
                              <a:gd name="T46" fmla="+- 0 804 804"/>
                              <a:gd name="T47" fmla="*/ 804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1" h="112">
                                <a:moveTo>
                                  <a:pt x="467" y="0"/>
                                </a:moveTo>
                                <a:lnTo>
                                  <a:pt x="28" y="61"/>
                                </a:lnTo>
                                <a:lnTo>
                                  <a:pt x="0" y="91"/>
                                </a:lnTo>
                                <a:lnTo>
                                  <a:pt x="4" y="103"/>
                                </a:lnTo>
                                <a:lnTo>
                                  <a:pt x="13" y="110"/>
                                </a:lnTo>
                                <a:lnTo>
                                  <a:pt x="24" y="112"/>
                                </a:lnTo>
                                <a:lnTo>
                                  <a:pt x="37" y="111"/>
                                </a:lnTo>
                                <a:lnTo>
                                  <a:pt x="461" y="51"/>
                                </a:lnTo>
                                <a:lnTo>
                                  <a:pt x="491" y="22"/>
                                </a:lnTo>
                                <a:lnTo>
                                  <a:pt x="487" y="10"/>
                                </a:lnTo>
                                <a:lnTo>
                                  <a:pt x="478" y="3"/>
                                </a:lnTo>
                                <a:lnTo>
                                  <a:pt x="4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36"/>
                        <wps:cNvSpPr>
                          <a:spLocks/>
                        </wps:cNvSpPr>
                        <wps:spPr bwMode="auto">
                          <a:xfrm>
                            <a:off x="3712" y="1077"/>
                            <a:ext cx="493" cy="111"/>
                          </a:xfrm>
                          <a:custGeom>
                            <a:avLst/>
                            <a:gdLst>
                              <a:gd name="T0" fmla="+- 0 4171 3712"/>
                              <a:gd name="T1" fmla="*/ T0 w 493"/>
                              <a:gd name="T2" fmla="+- 0 1077 1077"/>
                              <a:gd name="T3" fmla="*/ 1077 h 111"/>
                              <a:gd name="T4" fmla="+- 0 4163 3712"/>
                              <a:gd name="T5" fmla="*/ T4 w 493"/>
                              <a:gd name="T6" fmla="+- 0 1078 1077"/>
                              <a:gd name="T7" fmla="*/ 1078 h 111"/>
                              <a:gd name="T8" fmla="+- 0 3739 3712"/>
                              <a:gd name="T9" fmla="*/ T8 w 493"/>
                              <a:gd name="T10" fmla="+- 0 1138 1077"/>
                              <a:gd name="T11" fmla="*/ 1138 h 111"/>
                              <a:gd name="T12" fmla="+- 0 3727 3712"/>
                              <a:gd name="T13" fmla="*/ T12 w 493"/>
                              <a:gd name="T14" fmla="+- 0 1142 1077"/>
                              <a:gd name="T15" fmla="*/ 1142 h 111"/>
                              <a:gd name="T16" fmla="+- 0 3718 3712"/>
                              <a:gd name="T17" fmla="*/ T16 w 493"/>
                              <a:gd name="T18" fmla="+- 0 1148 1077"/>
                              <a:gd name="T19" fmla="*/ 1148 h 111"/>
                              <a:gd name="T20" fmla="+- 0 3713 3712"/>
                              <a:gd name="T21" fmla="*/ T20 w 493"/>
                              <a:gd name="T22" fmla="+- 0 1157 1077"/>
                              <a:gd name="T23" fmla="*/ 1157 h 111"/>
                              <a:gd name="T24" fmla="+- 0 3712 3712"/>
                              <a:gd name="T25" fmla="*/ T24 w 493"/>
                              <a:gd name="T26" fmla="+- 0 1168 1077"/>
                              <a:gd name="T27" fmla="*/ 1168 h 111"/>
                              <a:gd name="T28" fmla="+- 0 3717 3712"/>
                              <a:gd name="T29" fmla="*/ T28 w 493"/>
                              <a:gd name="T30" fmla="+- 0 1179 1077"/>
                              <a:gd name="T31" fmla="*/ 1179 h 111"/>
                              <a:gd name="T32" fmla="+- 0 3725 3712"/>
                              <a:gd name="T33" fmla="*/ T32 w 493"/>
                              <a:gd name="T34" fmla="+- 0 1185 1077"/>
                              <a:gd name="T35" fmla="*/ 1185 h 111"/>
                              <a:gd name="T36" fmla="+- 0 3735 3712"/>
                              <a:gd name="T37" fmla="*/ T36 w 493"/>
                              <a:gd name="T38" fmla="+- 0 1188 1077"/>
                              <a:gd name="T39" fmla="*/ 1188 h 111"/>
                              <a:gd name="T40" fmla="+- 0 3748 3712"/>
                              <a:gd name="T41" fmla="*/ T40 w 493"/>
                              <a:gd name="T42" fmla="+- 0 1188 1077"/>
                              <a:gd name="T43" fmla="*/ 1188 h 111"/>
                              <a:gd name="T44" fmla="+- 0 4041 3712"/>
                              <a:gd name="T45" fmla="*/ T44 w 493"/>
                              <a:gd name="T46" fmla="+- 0 1146 1077"/>
                              <a:gd name="T47" fmla="*/ 1146 h 111"/>
                              <a:gd name="T48" fmla="+- 0 4050 3712"/>
                              <a:gd name="T49" fmla="*/ T48 w 493"/>
                              <a:gd name="T50" fmla="+- 0 1146 1077"/>
                              <a:gd name="T51" fmla="*/ 1146 h 111"/>
                              <a:gd name="T52" fmla="+- 0 4196 3712"/>
                              <a:gd name="T53" fmla="*/ T52 w 493"/>
                              <a:gd name="T54" fmla="+- 0 1126 1077"/>
                              <a:gd name="T55" fmla="*/ 1126 h 111"/>
                              <a:gd name="T56" fmla="+- 0 4205 3712"/>
                              <a:gd name="T57" fmla="*/ T56 w 493"/>
                              <a:gd name="T58" fmla="+- 0 1116 1077"/>
                              <a:gd name="T59" fmla="*/ 1116 h 111"/>
                              <a:gd name="T60" fmla="+- 0 4204 3712"/>
                              <a:gd name="T61" fmla="*/ T60 w 493"/>
                              <a:gd name="T62" fmla="+- 0 1086 1077"/>
                              <a:gd name="T63" fmla="*/ 1086 h 111"/>
                              <a:gd name="T64" fmla="+- 0 4194 3712"/>
                              <a:gd name="T65" fmla="*/ T64 w 493"/>
                              <a:gd name="T66" fmla="+- 0 1078 1077"/>
                              <a:gd name="T67" fmla="*/ 1078 h 111"/>
                              <a:gd name="T68" fmla="+- 0 4171 3712"/>
                              <a:gd name="T69" fmla="*/ T68 w 493"/>
                              <a:gd name="T70" fmla="+- 0 1077 1077"/>
                              <a:gd name="T71" fmla="*/ 1077 h 111"/>
                              <a:gd name="T72" fmla="+- 0 4050 3712"/>
                              <a:gd name="T73" fmla="*/ T72 w 493"/>
                              <a:gd name="T74" fmla="+- 0 1146 1077"/>
                              <a:gd name="T75" fmla="*/ 1146 h 111"/>
                              <a:gd name="T76" fmla="+- 0 4041 3712"/>
                              <a:gd name="T77" fmla="*/ T76 w 493"/>
                              <a:gd name="T78" fmla="+- 0 1146 1077"/>
                              <a:gd name="T79" fmla="*/ 1146 h 111"/>
                              <a:gd name="T80" fmla="+- 0 4041 3712"/>
                              <a:gd name="T81" fmla="*/ T80 w 493"/>
                              <a:gd name="T82" fmla="+- 0 1147 1077"/>
                              <a:gd name="T83" fmla="*/ 1147 h 111"/>
                              <a:gd name="T84" fmla="+- 0 4050 3712"/>
                              <a:gd name="T85" fmla="*/ T84 w 493"/>
                              <a:gd name="T86" fmla="+- 0 1146 1077"/>
                              <a:gd name="T87" fmla="*/ 1146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3" h="111">
                                <a:moveTo>
                                  <a:pt x="459" y="0"/>
                                </a:moveTo>
                                <a:lnTo>
                                  <a:pt x="451" y="1"/>
                                </a:lnTo>
                                <a:lnTo>
                                  <a:pt x="27" y="61"/>
                                </a:lnTo>
                                <a:lnTo>
                                  <a:pt x="15" y="65"/>
                                </a:lnTo>
                                <a:lnTo>
                                  <a:pt x="6" y="71"/>
                                </a:lnTo>
                                <a:lnTo>
                                  <a:pt x="1" y="80"/>
                                </a:lnTo>
                                <a:lnTo>
                                  <a:pt x="0" y="91"/>
                                </a:lnTo>
                                <a:lnTo>
                                  <a:pt x="5" y="102"/>
                                </a:lnTo>
                                <a:lnTo>
                                  <a:pt x="13" y="108"/>
                                </a:lnTo>
                                <a:lnTo>
                                  <a:pt x="23" y="111"/>
                                </a:lnTo>
                                <a:lnTo>
                                  <a:pt x="36" y="111"/>
                                </a:lnTo>
                                <a:lnTo>
                                  <a:pt x="329" y="69"/>
                                </a:lnTo>
                                <a:lnTo>
                                  <a:pt x="338" y="69"/>
                                </a:lnTo>
                                <a:lnTo>
                                  <a:pt x="484" y="49"/>
                                </a:lnTo>
                                <a:lnTo>
                                  <a:pt x="493" y="39"/>
                                </a:lnTo>
                                <a:lnTo>
                                  <a:pt x="492" y="9"/>
                                </a:lnTo>
                                <a:lnTo>
                                  <a:pt x="482" y="1"/>
                                </a:lnTo>
                                <a:lnTo>
                                  <a:pt x="459" y="0"/>
                                </a:lnTo>
                                <a:close/>
                                <a:moveTo>
                                  <a:pt x="338" y="69"/>
                                </a:moveTo>
                                <a:lnTo>
                                  <a:pt x="329" y="69"/>
                                </a:lnTo>
                                <a:lnTo>
                                  <a:pt x="329" y="70"/>
                                </a:lnTo>
                                <a:lnTo>
                                  <a:pt x="338"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35"/>
                        <wps:cNvSpPr>
                          <a:spLocks/>
                        </wps:cNvSpPr>
                        <wps:spPr bwMode="auto">
                          <a:xfrm>
                            <a:off x="3701" y="987"/>
                            <a:ext cx="491" cy="114"/>
                          </a:xfrm>
                          <a:custGeom>
                            <a:avLst/>
                            <a:gdLst>
                              <a:gd name="T0" fmla="+- 0 4169 3701"/>
                              <a:gd name="T1" fmla="*/ T0 w 491"/>
                              <a:gd name="T2" fmla="+- 0 987 987"/>
                              <a:gd name="T3" fmla="*/ 987 h 114"/>
                              <a:gd name="T4" fmla="+- 0 4155 3701"/>
                              <a:gd name="T5" fmla="*/ T4 w 491"/>
                              <a:gd name="T6" fmla="+- 0 987 987"/>
                              <a:gd name="T7" fmla="*/ 987 h 114"/>
                              <a:gd name="T8" fmla="+- 0 3940 3701"/>
                              <a:gd name="T9" fmla="*/ T8 w 491"/>
                              <a:gd name="T10" fmla="+- 0 1017 987"/>
                              <a:gd name="T11" fmla="*/ 1017 h 114"/>
                              <a:gd name="T12" fmla="+- 0 3940 3701"/>
                              <a:gd name="T13" fmla="*/ T12 w 491"/>
                              <a:gd name="T14" fmla="+- 0 1018 987"/>
                              <a:gd name="T15" fmla="*/ 1018 h 114"/>
                              <a:gd name="T16" fmla="+- 0 3786 3701"/>
                              <a:gd name="T17" fmla="*/ T16 w 491"/>
                              <a:gd name="T18" fmla="+- 0 1039 987"/>
                              <a:gd name="T19" fmla="*/ 1039 h 114"/>
                              <a:gd name="T20" fmla="+- 0 3754 3701"/>
                              <a:gd name="T21" fmla="*/ T20 w 491"/>
                              <a:gd name="T22" fmla="+- 0 1044 987"/>
                              <a:gd name="T23" fmla="*/ 1044 h 114"/>
                              <a:gd name="T24" fmla="+- 0 3723 3701"/>
                              <a:gd name="T25" fmla="*/ T24 w 491"/>
                              <a:gd name="T26" fmla="+- 0 1050 987"/>
                              <a:gd name="T27" fmla="*/ 1050 h 114"/>
                              <a:gd name="T28" fmla="+- 0 3714 3701"/>
                              <a:gd name="T29" fmla="*/ T28 w 491"/>
                              <a:gd name="T30" fmla="+- 0 1051 987"/>
                              <a:gd name="T31" fmla="*/ 1051 h 114"/>
                              <a:gd name="T32" fmla="+- 0 3701 3701"/>
                              <a:gd name="T33" fmla="*/ T32 w 491"/>
                              <a:gd name="T34" fmla="+- 0 1063 987"/>
                              <a:gd name="T35" fmla="*/ 1063 h 114"/>
                              <a:gd name="T36" fmla="+- 0 3702 3701"/>
                              <a:gd name="T37" fmla="*/ T36 w 491"/>
                              <a:gd name="T38" fmla="+- 0 1079 987"/>
                              <a:gd name="T39" fmla="*/ 1079 h 114"/>
                              <a:gd name="T40" fmla="+- 0 3712 3701"/>
                              <a:gd name="T41" fmla="*/ T40 w 491"/>
                              <a:gd name="T42" fmla="+- 0 1090 987"/>
                              <a:gd name="T43" fmla="*/ 1090 h 114"/>
                              <a:gd name="T44" fmla="+- 0 3725 3701"/>
                              <a:gd name="T45" fmla="*/ T44 w 491"/>
                              <a:gd name="T46" fmla="+- 0 1100 987"/>
                              <a:gd name="T47" fmla="*/ 1100 h 114"/>
                              <a:gd name="T48" fmla="+- 0 3735 3701"/>
                              <a:gd name="T49" fmla="*/ T48 w 491"/>
                              <a:gd name="T50" fmla="+- 0 1098 987"/>
                              <a:gd name="T51" fmla="*/ 1098 h 114"/>
                              <a:gd name="T52" fmla="+- 0 3865 3701"/>
                              <a:gd name="T53" fmla="*/ T52 w 491"/>
                              <a:gd name="T54" fmla="+- 0 1078 987"/>
                              <a:gd name="T55" fmla="*/ 1078 h 114"/>
                              <a:gd name="T56" fmla="+- 0 4163 3701"/>
                              <a:gd name="T57" fmla="*/ T56 w 491"/>
                              <a:gd name="T58" fmla="+- 0 1038 987"/>
                              <a:gd name="T59" fmla="*/ 1038 h 114"/>
                              <a:gd name="T60" fmla="+- 0 4192 3701"/>
                              <a:gd name="T61" fmla="*/ T60 w 491"/>
                              <a:gd name="T62" fmla="+- 0 1008 987"/>
                              <a:gd name="T63" fmla="*/ 1008 h 114"/>
                              <a:gd name="T64" fmla="+- 0 4188 3701"/>
                              <a:gd name="T65" fmla="*/ T64 w 491"/>
                              <a:gd name="T66" fmla="+- 0 998 987"/>
                              <a:gd name="T67" fmla="*/ 998 h 114"/>
                              <a:gd name="T68" fmla="+- 0 4181 3701"/>
                              <a:gd name="T69" fmla="*/ T68 w 491"/>
                              <a:gd name="T70" fmla="+- 0 991 987"/>
                              <a:gd name="T71" fmla="*/ 991 h 114"/>
                              <a:gd name="T72" fmla="+- 0 4169 3701"/>
                              <a:gd name="T73" fmla="*/ T72 w 491"/>
                              <a:gd name="T74" fmla="+- 0 987 987"/>
                              <a:gd name="T75" fmla="*/ 987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1" h="114">
                                <a:moveTo>
                                  <a:pt x="468" y="0"/>
                                </a:moveTo>
                                <a:lnTo>
                                  <a:pt x="454" y="0"/>
                                </a:lnTo>
                                <a:lnTo>
                                  <a:pt x="239" y="30"/>
                                </a:lnTo>
                                <a:lnTo>
                                  <a:pt x="239" y="31"/>
                                </a:lnTo>
                                <a:lnTo>
                                  <a:pt x="85" y="52"/>
                                </a:lnTo>
                                <a:lnTo>
                                  <a:pt x="53" y="57"/>
                                </a:lnTo>
                                <a:lnTo>
                                  <a:pt x="22" y="63"/>
                                </a:lnTo>
                                <a:lnTo>
                                  <a:pt x="13" y="64"/>
                                </a:lnTo>
                                <a:lnTo>
                                  <a:pt x="0" y="76"/>
                                </a:lnTo>
                                <a:lnTo>
                                  <a:pt x="1" y="92"/>
                                </a:lnTo>
                                <a:lnTo>
                                  <a:pt x="11" y="103"/>
                                </a:lnTo>
                                <a:lnTo>
                                  <a:pt x="24" y="113"/>
                                </a:lnTo>
                                <a:lnTo>
                                  <a:pt x="34" y="111"/>
                                </a:lnTo>
                                <a:lnTo>
                                  <a:pt x="164" y="91"/>
                                </a:lnTo>
                                <a:lnTo>
                                  <a:pt x="462" y="51"/>
                                </a:lnTo>
                                <a:lnTo>
                                  <a:pt x="491" y="21"/>
                                </a:lnTo>
                                <a:lnTo>
                                  <a:pt x="487" y="11"/>
                                </a:lnTo>
                                <a:lnTo>
                                  <a:pt x="480" y="4"/>
                                </a:lnTo>
                                <a:lnTo>
                                  <a:pt x="4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34"/>
                        <wps:cNvSpPr>
                          <a:spLocks/>
                        </wps:cNvSpPr>
                        <wps:spPr bwMode="auto">
                          <a:xfrm>
                            <a:off x="3687" y="893"/>
                            <a:ext cx="493" cy="116"/>
                          </a:xfrm>
                          <a:custGeom>
                            <a:avLst/>
                            <a:gdLst>
                              <a:gd name="T0" fmla="+- 0 4151 3687"/>
                              <a:gd name="T1" fmla="*/ T0 w 493"/>
                              <a:gd name="T2" fmla="+- 0 893 893"/>
                              <a:gd name="T3" fmla="*/ 893 h 116"/>
                              <a:gd name="T4" fmla="+- 0 4143 3687"/>
                              <a:gd name="T5" fmla="*/ T4 w 493"/>
                              <a:gd name="T6" fmla="+- 0 896 893"/>
                              <a:gd name="T7" fmla="*/ 896 h 116"/>
                              <a:gd name="T8" fmla="+- 0 3730 3687"/>
                              <a:gd name="T9" fmla="*/ T8 w 493"/>
                              <a:gd name="T10" fmla="+- 0 954 893"/>
                              <a:gd name="T11" fmla="*/ 954 h 116"/>
                              <a:gd name="T12" fmla="+- 0 3718 3687"/>
                              <a:gd name="T13" fmla="*/ T12 w 493"/>
                              <a:gd name="T14" fmla="+- 0 956 893"/>
                              <a:gd name="T15" fmla="*/ 956 h 116"/>
                              <a:gd name="T16" fmla="+- 0 3707 3687"/>
                              <a:gd name="T17" fmla="*/ T16 w 493"/>
                              <a:gd name="T18" fmla="+- 0 958 893"/>
                              <a:gd name="T19" fmla="*/ 958 h 116"/>
                              <a:gd name="T20" fmla="+- 0 3697 3687"/>
                              <a:gd name="T21" fmla="*/ T20 w 493"/>
                              <a:gd name="T22" fmla="+- 0 962 893"/>
                              <a:gd name="T23" fmla="*/ 962 h 116"/>
                              <a:gd name="T24" fmla="+- 0 3690 3687"/>
                              <a:gd name="T25" fmla="*/ T24 w 493"/>
                              <a:gd name="T26" fmla="+- 0 968 893"/>
                              <a:gd name="T27" fmla="*/ 968 h 116"/>
                              <a:gd name="T28" fmla="+- 0 3687 3687"/>
                              <a:gd name="T29" fmla="*/ T28 w 493"/>
                              <a:gd name="T30" fmla="+- 0 976 893"/>
                              <a:gd name="T31" fmla="*/ 976 h 116"/>
                              <a:gd name="T32" fmla="+- 0 3688 3687"/>
                              <a:gd name="T33" fmla="*/ T32 w 493"/>
                              <a:gd name="T34" fmla="+- 0 986 893"/>
                              <a:gd name="T35" fmla="*/ 986 h 116"/>
                              <a:gd name="T36" fmla="+- 0 3691 3687"/>
                              <a:gd name="T37" fmla="*/ T36 w 493"/>
                              <a:gd name="T38" fmla="+- 0 995 893"/>
                              <a:gd name="T39" fmla="*/ 995 h 116"/>
                              <a:gd name="T40" fmla="+- 0 3704 3687"/>
                              <a:gd name="T41" fmla="*/ T40 w 493"/>
                              <a:gd name="T42" fmla="+- 0 1001 893"/>
                              <a:gd name="T43" fmla="*/ 1001 h 116"/>
                              <a:gd name="T44" fmla="+- 0 3719 3687"/>
                              <a:gd name="T45" fmla="*/ T44 w 493"/>
                              <a:gd name="T46" fmla="+- 0 1009 893"/>
                              <a:gd name="T47" fmla="*/ 1009 h 116"/>
                              <a:gd name="T48" fmla="+- 0 3727 3687"/>
                              <a:gd name="T49" fmla="*/ T48 w 493"/>
                              <a:gd name="T50" fmla="+- 0 1006 893"/>
                              <a:gd name="T51" fmla="*/ 1006 h 116"/>
                              <a:gd name="T52" fmla="+- 0 4148 3687"/>
                              <a:gd name="T53" fmla="*/ T52 w 493"/>
                              <a:gd name="T54" fmla="+- 0 946 893"/>
                              <a:gd name="T55" fmla="*/ 946 h 116"/>
                              <a:gd name="T56" fmla="+- 0 4159 3687"/>
                              <a:gd name="T57" fmla="*/ T56 w 493"/>
                              <a:gd name="T58" fmla="+- 0 946 893"/>
                              <a:gd name="T59" fmla="*/ 946 h 116"/>
                              <a:gd name="T60" fmla="+- 0 4171 3687"/>
                              <a:gd name="T61" fmla="*/ T60 w 493"/>
                              <a:gd name="T62" fmla="+- 0 936 893"/>
                              <a:gd name="T63" fmla="*/ 936 h 116"/>
                              <a:gd name="T64" fmla="+- 0 4179 3687"/>
                              <a:gd name="T65" fmla="*/ T64 w 493"/>
                              <a:gd name="T66" fmla="+- 0 924 893"/>
                              <a:gd name="T67" fmla="*/ 924 h 116"/>
                              <a:gd name="T68" fmla="+- 0 4176 3687"/>
                              <a:gd name="T69" fmla="*/ T68 w 493"/>
                              <a:gd name="T70" fmla="+- 0 909 893"/>
                              <a:gd name="T71" fmla="*/ 909 h 116"/>
                              <a:gd name="T72" fmla="+- 0 4165 3687"/>
                              <a:gd name="T73" fmla="*/ T72 w 493"/>
                              <a:gd name="T74" fmla="+- 0 901 893"/>
                              <a:gd name="T75" fmla="*/ 901 h 116"/>
                              <a:gd name="T76" fmla="+- 0 4151 3687"/>
                              <a:gd name="T77" fmla="*/ T76 w 493"/>
                              <a:gd name="T78" fmla="+- 0 893 893"/>
                              <a:gd name="T79" fmla="*/ 893 h 116"/>
                              <a:gd name="T80" fmla="+- 0 4159 3687"/>
                              <a:gd name="T81" fmla="*/ T80 w 493"/>
                              <a:gd name="T82" fmla="+- 0 946 893"/>
                              <a:gd name="T83" fmla="*/ 946 h 116"/>
                              <a:gd name="T84" fmla="+- 0 4148 3687"/>
                              <a:gd name="T85" fmla="*/ T84 w 493"/>
                              <a:gd name="T86" fmla="+- 0 946 893"/>
                              <a:gd name="T87" fmla="*/ 946 h 116"/>
                              <a:gd name="T88" fmla="+- 0 4158 3687"/>
                              <a:gd name="T89" fmla="*/ T88 w 493"/>
                              <a:gd name="T90" fmla="+- 0 947 893"/>
                              <a:gd name="T91" fmla="*/ 947 h 116"/>
                              <a:gd name="T92" fmla="+- 0 4159 3687"/>
                              <a:gd name="T93" fmla="*/ T92 w 493"/>
                              <a:gd name="T94" fmla="+- 0 946 893"/>
                              <a:gd name="T95" fmla="*/ 946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93" h="116">
                                <a:moveTo>
                                  <a:pt x="464" y="0"/>
                                </a:moveTo>
                                <a:lnTo>
                                  <a:pt x="456" y="3"/>
                                </a:lnTo>
                                <a:lnTo>
                                  <a:pt x="43" y="61"/>
                                </a:lnTo>
                                <a:lnTo>
                                  <a:pt x="31" y="63"/>
                                </a:lnTo>
                                <a:lnTo>
                                  <a:pt x="20" y="65"/>
                                </a:lnTo>
                                <a:lnTo>
                                  <a:pt x="10" y="69"/>
                                </a:lnTo>
                                <a:lnTo>
                                  <a:pt x="3" y="75"/>
                                </a:lnTo>
                                <a:lnTo>
                                  <a:pt x="0" y="83"/>
                                </a:lnTo>
                                <a:lnTo>
                                  <a:pt x="1" y="93"/>
                                </a:lnTo>
                                <a:lnTo>
                                  <a:pt x="4" y="102"/>
                                </a:lnTo>
                                <a:lnTo>
                                  <a:pt x="17" y="108"/>
                                </a:lnTo>
                                <a:lnTo>
                                  <a:pt x="32" y="116"/>
                                </a:lnTo>
                                <a:lnTo>
                                  <a:pt x="40" y="113"/>
                                </a:lnTo>
                                <a:lnTo>
                                  <a:pt x="461" y="53"/>
                                </a:lnTo>
                                <a:lnTo>
                                  <a:pt x="472" y="53"/>
                                </a:lnTo>
                                <a:lnTo>
                                  <a:pt x="484" y="43"/>
                                </a:lnTo>
                                <a:lnTo>
                                  <a:pt x="492" y="31"/>
                                </a:lnTo>
                                <a:lnTo>
                                  <a:pt x="489" y="16"/>
                                </a:lnTo>
                                <a:lnTo>
                                  <a:pt x="478" y="8"/>
                                </a:lnTo>
                                <a:lnTo>
                                  <a:pt x="464" y="0"/>
                                </a:lnTo>
                                <a:close/>
                                <a:moveTo>
                                  <a:pt x="472" y="53"/>
                                </a:moveTo>
                                <a:lnTo>
                                  <a:pt x="461" y="53"/>
                                </a:lnTo>
                                <a:lnTo>
                                  <a:pt x="471" y="54"/>
                                </a:lnTo>
                                <a:lnTo>
                                  <a:pt x="472"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AutoShape 33"/>
                        <wps:cNvSpPr>
                          <a:spLocks/>
                        </wps:cNvSpPr>
                        <wps:spPr bwMode="auto">
                          <a:xfrm>
                            <a:off x="3726" y="1166"/>
                            <a:ext cx="491" cy="115"/>
                          </a:xfrm>
                          <a:custGeom>
                            <a:avLst/>
                            <a:gdLst>
                              <a:gd name="T0" fmla="+- 0 3749 3726"/>
                              <a:gd name="T1" fmla="*/ T0 w 491"/>
                              <a:gd name="T2" fmla="+- 0 1227 1166"/>
                              <a:gd name="T3" fmla="*/ 1227 h 115"/>
                              <a:gd name="T4" fmla="+- 0 3738 3726"/>
                              <a:gd name="T5" fmla="*/ T4 w 491"/>
                              <a:gd name="T6" fmla="+- 0 1239 1166"/>
                              <a:gd name="T7" fmla="*/ 1239 h 115"/>
                              <a:gd name="T8" fmla="+- 0 3727 3726"/>
                              <a:gd name="T9" fmla="*/ T8 w 491"/>
                              <a:gd name="T10" fmla="+- 0 1249 1166"/>
                              <a:gd name="T11" fmla="*/ 1249 h 115"/>
                              <a:gd name="T12" fmla="+- 0 3726 3726"/>
                              <a:gd name="T13" fmla="*/ T12 w 491"/>
                              <a:gd name="T14" fmla="+- 0 1273 1166"/>
                              <a:gd name="T15" fmla="*/ 1273 h 115"/>
                              <a:gd name="T16" fmla="+- 0 3738 3726"/>
                              <a:gd name="T17" fmla="*/ T16 w 491"/>
                              <a:gd name="T18" fmla="+- 0 1281 1166"/>
                              <a:gd name="T19" fmla="*/ 1281 h 115"/>
                              <a:gd name="T20" fmla="+- 0 3760 3726"/>
                              <a:gd name="T21" fmla="*/ T20 w 491"/>
                              <a:gd name="T22" fmla="+- 0 1279 1166"/>
                              <a:gd name="T23" fmla="*/ 1279 h 115"/>
                              <a:gd name="T24" fmla="+- 0 3766 3726"/>
                              <a:gd name="T25" fmla="*/ T24 w 491"/>
                              <a:gd name="T26" fmla="+- 0 1278 1166"/>
                              <a:gd name="T27" fmla="*/ 1278 h 115"/>
                              <a:gd name="T28" fmla="+- 0 4119 3726"/>
                              <a:gd name="T29" fmla="*/ T28 w 491"/>
                              <a:gd name="T30" fmla="+- 0 1228 1166"/>
                              <a:gd name="T31" fmla="*/ 1228 h 115"/>
                              <a:gd name="T32" fmla="+- 0 3758 3726"/>
                              <a:gd name="T33" fmla="*/ T32 w 491"/>
                              <a:gd name="T34" fmla="+- 0 1228 1166"/>
                              <a:gd name="T35" fmla="*/ 1228 h 115"/>
                              <a:gd name="T36" fmla="+- 0 3749 3726"/>
                              <a:gd name="T37" fmla="*/ T36 w 491"/>
                              <a:gd name="T38" fmla="+- 0 1227 1166"/>
                              <a:gd name="T39" fmla="*/ 1227 h 115"/>
                              <a:gd name="T40" fmla="+- 0 4187 3726"/>
                              <a:gd name="T41" fmla="*/ T40 w 491"/>
                              <a:gd name="T42" fmla="+- 0 1166 1166"/>
                              <a:gd name="T43" fmla="*/ 1166 h 115"/>
                              <a:gd name="T44" fmla="+- 0 4179 3726"/>
                              <a:gd name="T45" fmla="*/ T44 w 491"/>
                              <a:gd name="T46" fmla="+- 0 1169 1166"/>
                              <a:gd name="T47" fmla="*/ 1169 h 115"/>
                              <a:gd name="T48" fmla="+- 0 3758 3726"/>
                              <a:gd name="T49" fmla="*/ T48 w 491"/>
                              <a:gd name="T50" fmla="+- 0 1228 1166"/>
                              <a:gd name="T51" fmla="*/ 1228 h 115"/>
                              <a:gd name="T52" fmla="+- 0 4119 3726"/>
                              <a:gd name="T53" fmla="*/ T52 w 491"/>
                              <a:gd name="T54" fmla="+- 0 1228 1166"/>
                              <a:gd name="T55" fmla="*/ 1228 h 115"/>
                              <a:gd name="T56" fmla="+- 0 4149 3726"/>
                              <a:gd name="T57" fmla="*/ T56 w 491"/>
                              <a:gd name="T58" fmla="+- 0 1224 1166"/>
                              <a:gd name="T59" fmla="*/ 1224 h 115"/>
                              <a:gd name="T60" fmla="+- 0 4174 3726"/>
                              <a:gd name="T61" fmla="*/ T60 w 491"/>
                              <a:gd name="T62" fmla="+- 0 1221 1166"/>
                              <a:gd name="T63" fmla="*/ 1221 h 115"/>
                              <a:gd name="T64" fmla="+- 0 4186 3726"/>
                              <a:gd name="T65" fmla="*/ T64 w 491"/>
                              <a:gd name="T66" fmla="+- 0 1219 1166"/>
                              <a:gd name="T67" fmla="*/ 1219 h 115"/>
                              <a:gd name="T68" fmla="+- 0 4198 3726"/>
                              <a:gd name="T69" fmla="*/ T68 w 491"/>
                              <a:gd name="T70" fmla="+- 0 1216 1166"/>
                              <a:gd name="T71" fmla="*/ 1216 h 115"/>
                              <a:gd name="T72" fmla="+- 0 4206 3726"/>
                              <a:gd name="T73" fmla="*/ T72 w 491"/>
                              <a:gd name="T74" fmla="+- 0 1212 1166"/>
                              <a:gd name="T75" fmla="*/ 1212 h 115"/>
                              <a:gd name="T76" fmla="+- 0 4217 3726"/>
                              <a:gd name="T77" fmla="*/ T76 w 491"/>
                              <a:gd name="T78" fmla="+- 0 1198 1166"/>
                              <a:gd name="T79" fmla="*/ 1198 h 115"/>
                              <a:gd name="T80" fmla="+- 0 4215 3726"/>
                              <a:gd name="T81" fmla="*/ T80 w 491"/>
                              <a:gd name="T82" fmla="+- 0 1182 1166"/>
                              <a:gd name="T83" fmla="*/ 1182 h 115"/>
                              <a:gd name="T84" fmla="+- 0 4202 3726"/>
                              <a:gd name="T85" fmla="*/ T84 w 491"/>
                              <a:gd name="T86" fmla="+- 0 1174 1166"/>
                              <a:gd name="T87" fmla="*/ 1174 h 115"/>
                              <a:gd name="T88" fmla="+- 0 4187 3726"/>
                              <a:gd name="T89" fmla="*/ T88 w 491"/>
                              <a:gd name="T90" fmla="+- 0 1166 1166"/>
                              <a:gd name="T91" fmla="*/ 116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1" h="115">
                                <a:moveTo>
                                  <a:pt x="23" y="61"/>
                                </a:moveTo>
                                <a:lnTo>
                                  <a:pt x="12" y="73"/>
                                </a:lnTo>
                                <a:lnTo>
                                  <a:pt x="1" y="83"/>
                                </a:lnTo>
                                <a:lnTo>
                                  <a:pt x="0" y="107"/>
                                </a:lnTo>
                                <a:lnTo>
                                  <a:pt x="12" y="115"/>
                                </a:lnTo>
                                <a:lnTo>
                                  <a:pt x="34" y="113"/>
                                </a:lnTo>
                                <a:lnTo>
                                  <a:pt x="40" y="112"/>
                                </a:lnTo>
                                <a:lnTo>
                                  <a:pt x="393" y="62"/>
                                </a:lnTo>
                                <a:lnTo>
                                  <a:pt x="32" y="62"/>
                                </a:lnTo>
                                <a:lnTo>
                                  <a:pt x="23" y="61"/>
                                </a:lnTo>
                                <a:close/>
                                <a:moveTo>
                                  <a:pt x="461" y="0"/>
                                </a:moveTo>
                                <a:lnTo>
                                  <a:pt x="453" y="3"/>
                                </a:lnTo>
                                <a:lnTo>
                                  <a:pt x="32" y="62"/>
                                </a:lnTo>
                                <a:lnTo>
                                  <a:pt x="393" y="62"/>
                                </a:lnTo>
                                <a:lnTo>
                                  <a:pt x="423" y="58"/>
                                </a:lnTo>
                                <a:lnTo>
                                  <a:pt x="448" y="55"/>
                                </a:lnTo>
                                <a:lnTo>
                                  <a:pt x="460" y="53"/>
                                </a:lnTo>
                                <a:lnTo>
                                  <a:pt x="472" y="50"/>
                                </a:lnTo>
                                <a:lnTo>
                                  <a:pt x="480" y="46"/>
                                </a:lnTo>
                                <a:lnTo>
                                  <a:pt x="491" y="32"/>
                                </a:lnTo>
                                <a:lnTo>
                                  <a:pt x="489" y="16"/>
                                </a:lnTo>
                                <a:lnTo>
                                  <a:pt x="476" y="8"/>
                                </a:lnTo>
                                <a:lnTo>
                                  <a:pt x="4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32"/>
                        <wps:cNvSpPr>
                          <a:spLocks/>
                        </wps:cNvSpPr>
                        <wps:spPr bwMode="auto">
                          <a:xfrm>
                            <a:off x="3751" y="1348"/>
                            <a:ext cx="492" cy="116"/>
                          </a:xfrm>
                          <a:custGeom>
                            <a:avLst/>
                            <a:gdLst>
                              <a:gd name="T0" fmla="+- 0 3775 3751"/>
                              <a:gd name="T1" fmla="*/ T0 w 492"/>
                              <a:gd name="T2" fmla="+- 0 1409 1348"/>
                              <a:gd name="T3" fmla="*/ 1409 h 116"/>
                              <a:gd name="T4" fmla="+- 0 3763 3751"/>
                              <a:gd name="T5" fmla="*/ T4 w 492"/>
                              <a:gd name="T6" fmla="+- 0 1420 1348"/>
                              <a:gd name="T7" fmla="*/ 1420 h 116"/>
                              <a:gd name="T8" fmla="+- 0 3751 3751"/>
                              <a:gd name="T9" fmla="*/ T8 w 492"/>
                              <a:gd name="T10" fmla="+- 0 1431 1348"/>
                              <a:gd name="T11" fmla="*/ 1431 h 116"/>
                              <a:gd name="T12" fmla="+- 0 3752 3751"/>
                              <a:gd name="T13" fmla="*/ T12 w 492"/>
                              <a:gd name="T14" fmla="+- 0 1439 1348"/>
                              <a:gd name="T15" fmla="*/ 1439 h 116"/>
                              <a:gd name="T16" fmla="+- 0 3753 3751"/>
                              <a:gd name="T17" fmla="*/ T16 w 492"/>
                              <a:gd name="T18" fmla="+- 0 1448 1348"/>
                              <a:gd name="T19" fmla="*/ 1448 h 116"/>
                              <a:gd name="T20" fmla="+- 0 3767 3751"/>
                              <a:gd name="T21" fmla="*/ T20 w 492"/>
                              <a:gd name="T22" fmla="+- 0 1456 1348"/>
                              <a:gd name="T23" fmla="*/ 1456 h 116"/>
                              <a:gd name="T24" fmla="+- 0 3781 3751"/>
                              <a:gd name="T25" fmla="*/ T24 w 492"/>
                              <a:gd name="T26" fmla="+- 0 1464 1348"/>
                              <a:gd name="T27" fmla="*/ 1464 h 116"/>
                              <a:gd name="T28" fmla="+- 0 3789 3751"/>
                              <a:gd name="T29" fmla="*/ T28 w 492"/>
                              <a:gd name="T30" fmla="+- 0 1460 1348"/>
                              <a:gd name="T31" fmla="*/ 1460 h 116"/>
                              <a:gd name="T32" fmla="+- 0 4145 3751"/>
                              <a:gd name="T33" fmla="*/ T32 w 492"/>
                              <a:gd name="T34" fmla="+- 0 1410 1348"/>
                              <a:gd name="T35" fmla="*/ 1410 h 116"/>
                              <a:gd name="T36" fmla="+- 0 3783 3751"/>
                              <a:gd name="T37" fmla="*/ T36 w 492"/>
                              <a:gd name="T38" fmla="+- 0 1410 1348"/>
                              <a:gd name="T39" fmla="*/ 1410 h 116"/>
                              <a:gd name="T40" fmla="+- 0 3775 3751"/>
                              <a:gd name="T41" fmla="*/ T40 w 492"/>
                              <a:gd name="T42" fmla="+- 0 1409 1348"/>
                              <a:gd name="T43" fmla="*/ 1409 h 116"/>
                              <a:gd name="T44" fmla="+- 0 4228 3751"/>
                              <a:gd name="T45" fmla="*/ T44 w 492"/>
                              <a:gd name="T46" fmla="+- 0 1348 1348"/>
                              <a:gd name="T47" fmla="*/ 1348 h 116"/>
                              <a:gd name="T48" fmla="+- 0 4206 3751"/>
                              <a:gd name="T49" fmla="*/ T48 w 492"/>
                              <a:gd name="T50" fmla="+- 0 1351 1348"/>
                              <a:gd name="T51" fmla="*/ 1351 h 116"/>
                              <a:gd name="T52" fmla="+- 0 3783 3751"/>
                              <a:gd name="T53" fmla="*/ T52 w 492"/>
                              <a:gd name="T54" fmla="+- 0 1410 1348"/>
                              <a:gd name="T55" fmla="*/ 1410 h 116"/>
                              <a:gd name="T56" fmla="+- 0 4145 3751"/>
                              <a:gd name="T57" fmla="*/ T56 w 492"/>
                              <a:gd name="T58" fmla="+- 0 1410 1348"/>
                              <a:gd name="T59" fmla="*/ 1410 h 116"/>
                              <a:gd name="T60" fmla="+- 0 4207 3751"/>
                              <a:gd name="T61" fmla="*/ T60 w 492"/>
                              <a:gd name="T62" fmla="+- 0 1402 1348"/>
                              <a:gd name="T63" fmla="*/ 1402 h 116"/>
                              <a:gd name="T64" fmla="+- 0 4218 3751"/>
                              <a:gd name="T65" fmla="*/ T64 w 492"/>
                              <a:gd name="T66" fmla="+- 0 1400 1348"/>
                              <a:gd name="T67" fmla="*/ 1400 h 116"/>
                              <a:gd name="T68" fmla="+- 0 4229 3751"/>
                              <a:gd name="T69" fmla="*/ T68 w 492"/>
                              <a:gd name="T70" fmla="+- 0 1397 1348"/>
                              <a:gd name="T71" fmla="*/ 1397 h 116"/>
                              <a:gd name="T72" fmla="+- 0 4237 3751"/>
                              <a:gd name="T73" fmla="*/ T72 w 492"/>
                              <a:gd name="T74" fmla="+- 0 1391 1348"/>
                              <a:gd name="T75" fmla="*/ 1391 h 116"/>
                              <a:gd name="T76" fmla="+- 0 4242 3751"/>
                              <a:gd name="T77" fmla="*/ T76 w 492"/>
                              <a:gd name="T78" fmla="+- 0 1382 1348"/>
                              <a:gd name="T79" fmla="*/ 1382 h 116"/>
                              <a:gd name="T80" fmla="+- 0 4242 3751"/>
                              <a:gd name="T81" fmla="*/ T80 w 492"/>
                              <a:gd name="T82" fmla="+- 0 1371 1348"/>
                              <a:gd name="T83" fmla="*/ 1371 h 116"/>
                              <a:gd name="T84" fmla="+- 0 4240 3751"/>
                              <a:gd name="T85" fmla="*/ T84 w 492"/>
                              <a:gd name="T86" fmla="+- 0 1355 1348"/>
                              <a:gd name="T87" fmla="*/ 1355 h 116"/>
                              <a:gd name="T88" fmla="+- 0 4228 3751"/>
                              <a:gd name="T89" fmla="*/ T88 w 492"/>
                              <a:gd name="T90" fmla="+- 0 1348 1348"/>
                              <a:gd name="T91" fmla="*/ 134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2" h="116">
                                <a:moveTo>
                                  <a:pt x="24" y="61"/>
                                </a:moveTo>
                                <a:lnTo>
                                  <a:pt x="12" y="72"/>
                                </a:lnTo>
                                <a:lnTo>
                                  <a:pt x="0" y="83"/>
                                </a:lnTo>
                                <a:lnTo>
                                  <a:pt x="1" y="91"/>
                                </a:lnTo>
                                <a:lnTo>
                                  <a:pt x="2" y="100"/>
                                </a:lnTo>
                                <a:lnTo>
                                  <a:pt x="16" y="108"/>
                                </a:lnTo>
                                <a:lnTo>
                                  <a:pt x="30" y="116"/>
                                </a:lnTo>
                                <a:lnTo>
                                  <a:pt x="38" y="112"/>
                                </a:lnTo>
                                <a:lnTo>
                                  <a:pt x="394" y="62"/>
                                </a:lnTo>
                                <a:lnTo>
                                  <a:pt x="32" y="62"/>
                                </a:lnTo>
                                <a:lnTo>
                                  <a:pt x="24" y="61"/>
                                </a:lnTo>
                                <a:close/>
                                <a:moveTo>
                                  <a:pt x="477" y="0"/>
                                </a:moveTo>
                                <a:lnTo>
                                  <a:pt x="455" y="3"/>
                                </a:lnTo>
                                <a:lnTo>
                                  <a:pt x="32" y="62"/>
                                </a:lnTo>
                                <a:lnTo>
                                  <a:pt x="394" y="62"/>
                                </a:lnTo>
                                <a:lnTo>
                                  <a:pt x="456" y="54"/>
                                </a:lnTo>
                                <a:lnTo>
                                  <a:pt x="467" y="52"/>
                                </a:lnTo>
                                <a:lnTo>
                                  <a:pt x="478" y="49"/>
                                </a:lnTo>
                                <a:lnTo>
                                  <a:pt x="486" y="43"/>
                                </a:lnTo>
                                <a:lnTo>
                                  <a:pt x="491" y="34"/>
                                </a:lnTo>
                                <a:lnTo>
                                  <a:pt x="491" y="23"/>
                                </a:lnTo>
                                <a:lnTo>
                                  <a:pt x="489" y="7"/>
                                </a:lnTo>
                                <a:lnTo>
                                  <a:pt x="4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31"/>
                        <wps:cNvSpPr>
                          <a:spLocks/>
                        </wps:cNvSpPr>
                        <wps:spPr bwMode="auto">
                          <a:xfrm>
                            <a:off x="3738" y="1260"/>
                            <a:ext cx="491" cy="111"/>
                          </a:xfrm>
                          <a:custGeom>
                            <a:avLst/>
                            <a:gdLst>
                              <a:gd name="T0" fmla="+- 0 4205 3738"/>
                              <a:gd name="T1" fmla="*/ T0 w 491"/>
                              <a:gd name="T2" fmla="+- 0 1260 1260"/>
                              <a:gd name="T3" fmla="*/ 1260 h 111"/>
                              <a:gd name="T4" fmla="+- 0 4193 3738"/>
                              <a:gd name="T5" fmla="*/ T4 w 491"/>
                              <a:gd name="T6" fmla="+- 0 1261 1260"/>
                              <a:gd name="T7" fmla="*/ 1261 h 111"/>
                              <a:gd name="T8" fmla="+- 0 3982 3738"/>
                              <a:gd name="T9" fmla="*/ T8 w 491"/>
                              <a:gd name="T10" fmla="+- 0 1290 1260"/>
                              <a:gd name="T11" fmla="*/ 1290 h 111"/>
                              <a:gd name="T12" fmla="+- 0 3769 3738"/>
                              <a:gd name="T13" fmla="*/ T12 w 491"/>
                              <a:gd name="T14" fmla="+- 0 1320 1260"/>
                              <a:gd name="T15" fmla="*/ 1320 h 111"/>
                              <a:gd name="T16" fmla="+- 0 3756 3738"/>
                              <a:gd name="T17" fmla="*/ T16 w 491"/>
                              <a:gd name="T18" fmla="+- 0 1323 1260"/>
                              <a:gd name="T19" fmla="*/ 1323 h 111"/>
                              <a:gd name="T20" fmla="+- 0 3746 3738"/>
                              <a:gd name="T21" fmla="*/ T20 w 491"/>
                              <a:gd name="T22" fmla="+- 0 1328 1260"/>
                              <a:gd name="T23" fmla="*/ 1328 h 111"/>
                              <a:gd name="T24" fmla="+- 0 3740 3738"/>
                              <a:gd name="T25" fmla="*/ T24 w 491"/>
                              <a:gd name="T26" fmla="+- 0 1336 1260"/>
                              <a:gd name="T27" fmla="*/ 1336 h 111"/>
                              <a:gd name="T28" fmla="+- 0 3738 3738"/>
                              <a:gd name="T29" fmla="*/ T28 w 491"/>
                              <a:gd name="T30" fmla="+- 0 1349 1260"/>
                              <a:gd name="T31" fmla="*/ 1349 h 111"/>
                              <a:gd name="T32" fmla="+- 0 3741 3738"/>
                              <a:gd name="T33" fmla="*/ T32 w 491"/>
                              <a:gd name="T34" fmla="+- 0 1359 1260"/>
                              <a:gd name="T35" fmla="*/ 1359 h 111"/>
                              <a:gd name="T36" fmla="+- 0 3749 3738"/>
                              <a:gd name="T37" fmla="*/ T36 w 491"/>
                              <a:gd name="T38" fmla="+- 0 1366 1260"/>
                              <a:gd name="T39" fmla="*/ 1366 h 111"/>
                              <a:gd name="T40" fmla="+- 0 3761 3738"/>
                              <a:gd name="T41" fmla="*/ T40 w 491"/>
                              <a:gd name="T42" fmla="+- 0 1370 1260"/>
                              <a:gd name="T43" fmla="*/ 1370 h 111"/>
                              <a:gd name="T44" fmla="+- 0 3777 3738"/>
                              <a:gd name="T45" fmla="*/ T44 w 491"/>
                              <a:gd name="T46" fmla="+- 0 1370 1260"/>
                              <a:gd name="T47" fmla="*/ 1370 h 111"/>
                              <a:gd name="T48" fmla="+- 0 4198 3738"/>
                              <a:gd name="T49" fmla="*/ T48 w 491"/>
                              <a:gd name="T50" fmla="+- 0 1310 1260"/>
                              <a:gd name="T51" fmla="*/ 1310 h 111"/>
                              <a:gd name="T52" fmla="+- 0 4229 3738"/>
                              <a:gd name="T53" fmla="*/ T52 w 491"/>
                              <a:gd name="T54" fmla="+- 0 1280 1260"/>
                              <a:gd name="T55" fmla="*/ 1280 h 111"/>
                              <a:gd name="T56" fmla="+- 0 4225 3738"/>
                              <a:gd name="T57" fmla="*/ T56 w 491"/>
                              <a:gd name="T58" fmla="+- 0 1268 1260"/>
                              <a:gd name="T59" fmla="*/ 1268 h 111"/>
                              <a:gd name="T60" fmla="+- 0 4216 3738"/>
                              <a:gd name="T61" fmla="*/ T60 w 491"/>
                              <a:gd name="T62" fmla="+- 0 1261 1260"/>
                              <a:gd name="T63" fmla="*/ 1261 h 111"/>
                              <a:gd name="T64" fmla="+- 0 4205 3738"/>
                              <a:gd name="T65" fmla="*/ T64 w 491"/>
                              <a:gd name="T66" fmla="+- 0 1260 1260"/>
                              <a:gd name="T67" fmla="*/ 126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1" h="111">
                                <a:moveTo>
                                  <a:pt x="467" y="0"/>
                                </a:moveTo>
                                <a:lnTo>
                                  <a:pt x="455" y="1"/>
                                </a:lnTo>
                                <a:lnTo>
                                  <a:pt x="244" y="30"/>
                                </a:lnTo>
                                <a:lnTo>
                                  <a:pt x="31" y="60"/>
                                </a:lnTo>
                                <a:lnTo>
                                  <a:pt x="18" y="63"/>
                                </a:lnTo>
                                <a:lnTo>
                                  <a:pt x="8" y="68"/>
                                </a:lnTo>
                                <a:lnTo>
                                  <a:pt x="2" y="76"/>
                                </a:lnTo>
                                <a:lnTo>
                                  <a:pt x="0" y="89"/>
                                </a:lnTo>
                                <a:lnTo>
                                  <a:pt x="3" y="99"/>
                                </a:lnTo>
                                <a:lnTo>
                                  <a:pt x="11" y="106"/>
                                </a:lnTo>
                                <a:lnTo>
                                  <a:pt x="23" y="110"/>
                                </a:lnTo>
                                <a:lnTo>
                                  <a:pt x="39" y="110"/>
                                </a:lnTo>
                                <a:lnTo>
                                  <a:pt x="460" y="50"/>
                                </a:lnTo>
                                <a:lnTo>
                                  <a:pt x="491" y="20"/>
                                </a:lnTo>
                                <a:lnTo>
                                  <a:pt x="487" y="8"/>
                                </a:lnTo>
                                <a:lnTo>
                                  <a:pt x="478" y="1"/>
                                </a:lnTo>
                                <a:lnTo>
                                  <a:pt x="4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3A451" id="Group 30" o:spid="_x0000_s1026" style="position:absolute;margin-left:284.65pt;margin-top:24.5pt;width:49.3pt;height:68.5pt;z-index:251655680;mso-wrap-distance-left:0;mso-wrap-distance-right:0;mso-position-horizontal-relative:page" coordorigin="3467,372" coordsize="986,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">
                <v:shape id="AutoShape 39" o:spid="_x0000_s1027" style="position:absolute;left:3467;top:372;width:986;height:1370;visibility:visible;mso-wrap-style:square;v-text-anchor:top" coordsize="986,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" path="m388,l365,5,346,17,324,44r-7,28l320,102r14,31l296,138r-11,2l269,143r-13,7l247,161r-6,15l240,181r-5,5l231,188r-21,10l198,208r-5,17l193,251r-93,13l51,278,17,305,,344r,52l77,944r46,325l137,1319r27,33l203,1369r52,l604,1320r-389,l195,1312r-14,-18l173,1266,137,1014,114,847,91,686,49,381r,-24l57,337,72,324r23,-8l121,312r79,-11l254,301r-9,-63l297,231r-3,-41l524,158r103,l618,146r-16,-6l574,138r-6,-9l403,129,388,113r-7,-7l375,99,369,89,366,79r2,-10l375,61r8,-7l399,52r71,l457,29,433,9,411,1,388,xm848,224r-88,l779,226r16,10l806,252r6,20l838,459r9,63l936,1157r1,30l929,1209r-19,14l880,1231r-636,89l215,1320r389,l888,1280r48,-14l969,1239r17,-38l986,1151,901,545,871,334,861,264,848,224xm254,301r-54,l204,329r-58,9l125,344r-14,11l105,371r,23l116,471r100,714l223,1210r11,15l252,1232r25,-1l639,1180r-371,l157,388r52,-7l553,381r48,-7l625,370r-361,l254,301xm763,310r-53,l822,1103r-554,77l639,1180r186,-26l851,1148r16,-12l873,1118r-1,-26l763,310xm553,381r-344,l223,406r13,13l255,422r30,-3l553,381xm814,189r-230,l603,322,264,370r361,l628,369r16,-9l653,344r5,-26l710,310r53,l762,306r-6,-25l746,267r-97,l645,239r57,-9l731,227r29,-3l848,224r,-1l822,193r-8,-4xm727,259r-26,1l649,267r97,l744,265r-17,-6xm627,158r-103,l532,196r52,-7l814,189r-6,-3l638,186r-9,-25l627,158xm644,186r-6,l808,186r-158,l644,186xm742,174r-21,2l650,186r158,l786,176r-44,-2xm470,52r-71,l409,55r9,6l423,70r1,9l424,81r-3,10l417,100r-4,9l408,119r-5,10l568,129,555,112r-86,l474,81,470,53r,-1xm528,105r-29,5l469,112r86,l554,111r-26,-6xe" fillcolor="#00395d" stroked="f">
                  <v:path arrowok="t" o:connecttype="custom" o:connectlocs="324,416;296,510;247,533;231,560;193,623;0,716;137,1691;604,1692;173,1638;49,753;95,688;245,610;627,530;568,501;375,471;375,433;457,401;848,596;806,624;936,1529;880,1603;888,1652;986,1523;848,596;146,710;105,766;234,1597;268,1552;601,746;763,682;639,1552;873,1490;209,753;285,791;603,694;644,732;763,682;649,639;760,596;814,561;746,639;524,530;808,558;644,558;650,558;650,558;470,424;423,442;417,472;568,501;470,425;469,484" o:connectangles="0,0,0,0,0,0,0,0,0,0,0,0,0,0,0,0,0,0,0,0,0,0,0,0,0,0,0,0,0,0,0,0,0,0,0,0,0,0,0,0,0,0,0,0,0,0,0,0,0,0,0,0"/>
                </v:shape>
                <v:shape id="Freeform 38" o:spid="_x0000_s1028" style="position:absolute;left:3620;top:678;width:675;height:887;visibility:visible;mso-wrap-style:square;v-text-anchor:top" coordsize="67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" path="m560,l,79,113,886,674,807,560,xe" fillcolor="#00395d" stroked="f">
                  <v:path arrowok="t" o:connecttype="custom" o:connectlocs="560,678;0,757;113,1564;674,1485;560,678" o:connectangles="0,0,0,0,0"/>
                </v:shape>
                <v:shape id="Freeform 37" o:spid="_x0000_s1029" style="position:absolute;left:3675;top:804;width:491;height:112;visibility:visible;mso-wrap-style:square;v-text-anchor:top" coordsize="49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" path="m467,l28,61,,91r4,12l13,110r11,2l37,111,461,51,491,22,487,10,478,3,467,xe" stroked="f">
                  <v:path arrowok="t" o:connecttype="custom" o:connectlocs="467,804;28,865;0,895;4,907;13,914;24,916;37,915;461,855;491,826;487,814;478,807;467,804" o:connectangles="0,0,0,0,0,0,0,0,0,0,0,0"/>
                </v:shape>
                <v:shape id="AutoShape 36" o:spid="_x0000_s1030" style="position:absolute;left:3712;top:1077;width:493;height:111;visibility:visible;mso-wrap-style:square;v-text-anchor:top" coordsize="49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" path="m459,r-8,1l27,61,15,65,6,71,1,80,,91r5,11l13,108r10,3l36,111,329,69r9,l484,49r9,-10l492,9,482,1,459,xm338,69r-9,l329,70r9,-1xe" stroked="f">
                  <v:path arrowok="t" o:connecttype="custom" o:connectlocs="459,1077;451,1078;27,1138;15,1142;6,1148;1,1157;0,1168;5,1179;13,1185;23,1188;36,1188;329,1146;338,1146;484,1126;493,1116;492,1086;482,1078;459,1077;338,1146;329,1146;329,1147;338,1146" o:connectangles="0,0,0,0,0,0,0,0,0,0,0,0,0,0,0,0,0,0,0,0,0,0"/>
                </v:shape>
                <v:shape id="Freeform 35" o:spid="_x0000_s1031" style="position:absolute;left:3701;top:987;width:491;height:114;visibility:visible;mso-wrap-style:square;v-text-anchor:top" coordsize="49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" path="m468,l454,,239,30r,1l85,52,53,57,22,63r-9,1l,76,1,92r10,11l24,113r10,-2l164,91,462,51,491,21,487,11,480,4,468,xe" stroked="f">
                  <v:path arrowok="t" o:connecttype="custom" o:connectlocs="468,987;454,987;239,1017;239,1018;85,1039;53,1044;22,1050;13,1051;0,1063;1,1079;11,1090;24,1100;34,1098;164,1078;462,1038;491,1008;487,998;480,991;468,987" o:connectangles="0,0,0,0,0,0,0,0,0,0,0,0,0,0,0,0,0,0,0"/>
                </v:shape>
                <v:shape id="AutoShape 34" o:spid="_x0000_s1032" style="position:absolute;left:3687;top:893;width:493;height:116;visibility:visible;mso-wrap-style:square;v-text-anchor:top" coordsize="49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" path="m464,r-8,3l43,61,31,63,20,65,10,69,3,75,,83,1,93r3,9l17,108r15,8l40,113,461,53r11,l484,43r8,-12l489,16,478,8,464,xm472,53r-11,l471,54r1,-1xe" stroked="f">
                  <v:path arrowok="t" o:connecttype="custom" o:connectlocs="464,893;456,896;43,954;31,956;20,958;10,962;3,968;0,976;1,986;4,995;17,1001;32,1009;40,1006;461,946;472,946;484,936;492,924;489,909;478,901;464,893;472,946;461,946;471,947;472,946" o:connectangles="0,0,0,0,0,0,0,0,0,0,0,0,0,0,0,0,0,0,0,0,0,0,0,0"/>
                </v:shape>
                <v:shape id="AutoShape 33" o:spid="_x0000_s1033" style="position:absolute;left:3726;top:1166;width:491;height:115;visibility:visible;mso-wrap-style:square;v-text-anchor:top" coordsize="4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" path="m23,61l12,73,1,83,,107r12,8l34,113r6,-1l393,62,32,62,23,61xm461,r-8,3l32,62r361,l423,58r25,-3l460,53r12,-3l480,46,491,32,489,16,476,8,461,xe" stroked="f">
                  <v:path arrowok="t" o:connecttype="custom" o:connectlocs="23,1227;12,1239;1,1249;0,1273;12,1281;34,1279;40,1278;393,1228;32,1228;23,1227;461,1166;453,1169;32,1228;393,1228;423,1224;448,1221;460,1219;472,1216;480,1212;491,1198;489,1182;476,1174;461,1166" o:connectangles="0,0,0,0,0,0,0,0,0,0,0,0,0,0,0,0,0,0,0,0,0,0,0"/>
                </v:shape>
                <v:shape id="AutoShape 32" o:spid="_x0000_s1034" style="position:absolute;left:3751;top:1348;width:492;height:116;visibility:visible;mso-wrap-style:square;v-text-anchor:top" coordsize="4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" path="m24,61l12,72,,83r1,8l2,100r14,8l30,116r8,-4l394,62,32,62,24,61xm477,l455,3,32,62r362,l456,54r11,-2l478,49r8,-6l491,34r,-11l489,7,477,xe" stroked="f">
                  <v:path arrowok="t" o:connecttype="custom" o:connectlocs="24,1409;12,1420;0,1431;1,1439;2,1448;16,1456;30,1464;38,1460;394,1410;32,1410;24,1409;477,1348;455,1351;32,1410;394,1410;456,1402;467,1400;478,1397;486,1391;491,1382;491,1371;489,1355;477,1348" o:connectangles="0,0,0,0,0,0,0,0,0,0,0,0,0,0,0,0,0,0,0,0,0,0,0"/>
                </v:shape>
                <v:shape id="Freeform 31" o:spid="_x0000_s1035" style="position:absolute;left:3738;top:1260;width:491;height:111;visibility:visible;mso-wrap-style:square;v-text-anchor:top" coordsize="49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" path="m467,l455,1,244,30,31,60,18,63,8,68,2,76,,89,3,99r8,7l23,110r16,l460,50,491,20,487,8,478,1,467,xe" stroked="f">
                  <v:path arrowok="t" o:connecttype="custom" o:connectlocs="467,1260;455,1261;244,1290;31,1320;18,1323;8,1328;2,1336;0,1349;3,1359;11,1366;23,1370;39,1370;460,1310;491,1280;487,1268;478,1261;467,1260" o:connectangles="0,0,0,0,0,0,0,0,0,0,0,0,0,0,0,0,0"/>
                </v:shape>
                <w10:wrap type="topAndBottom" anchorx="page"/>
              </v:group>
            </w:pict>
          </mc:Fallback>
        </mc:AlternateContent>
      </w:r>
    </w:p>
    <w:p w14:paraId="18A8C262" w14:textId="77777777" w:rsidR="00BE2E90" w:rsidRDefault="00BE2E90">
      <w:pPr>
        <w:pStyle w:val="BodyText"/>
        <w:rPr>
          <w:b/>
          <w:sz w:val="20"/>
        </w:rPr>
      </w:pPr>
    </w:p>
    <w:p w14:paraId="1D35D7D6" w14:textId="77777777" w:rsidR="00BE2E90" w:rsidRDefault="00BE2E90">
      <w:pPr>
        <w:pStyle w:val="BodyText"/>
        <w:rPr>
          <w:b/>
          <w:sz w:val="20"/>
        </w:rPr>
      </w:pPr>
    </w:p>
    <w:p w14:paraId="35A5E2FE" w14:textId="77777777" w:rsidR="00BE2E90" w:rsidRDefault="00BE2E90">
      <w:pPr>
        <w:pStyle w:val="BodyText"/>
        <w:rPr>
          <w:b/>
          <w:sz w:val="20"/>
        </w:rPr>
      </w:pPr>
    </w:p>
    <w:p w14:paraId="3801F13B" w14:textId="77777777" w:rsidR="00BE2E90" w:rsidRDefault="00BE2E90">
      <w:pPr>
        <w:pStyle w:val="BodyText"/>
        <w:rPr>
          <w:b/>
          <w:sz w:val="20"/>
        </w:rPr>
      </w:pPr>
    </w:p>
    <w:sectPr w:rsidR="00BE2E90" w:rsidSect="00296CB7">
      <w:footerReference w:type="default" r:id="rId70"/>
      <w:pgSz w:w="12240" w:h="15840" w:code="1"/>
      <w:pgMar w:top="1140" w:right="1080" w:bottom="760" w:left="1080" w:header="0" w:footer="57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848DF" w14:textId="77777777" w:rsidR="00630FA1" w:rsidRDefault="00630FA1">
      <w:r>
        <w:separator/>
      </w:r>
    </w:p>
  </w:endnote>
  <w:endnote w:type="continuationSeparator" w:id="0">
    <w:p w14:paraId="74EA29DD" w14:textId="77777777" w:rsidR="00630FA1" w:rsidRDefault="00630FA1">
      <w:r>
        <w:continuationSeparator/>
      </w:r>
    </w:p>
  </w:endnote>
  <w:endnote w:type="continuationNotice" w:id="1">
    <w:p w14:paraId="13BC0375" w14:textId="77777777" w:rsidR="00630FA1" w:rsidRDefault="00630F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2171478"/>
      <w:docPartObj>
        <w:docPartGallery w:val="Page Numbers (Bottom of Page)"/>
        <w:docPartUnique/>
      </w:docPartObj>
    </w:sdtPr>
    <w:sdtEndPr>
      <w:rPr>
        <w:noProof/>
      </w:rPr>
    </w:sdtEndPr>
    <w:sdtContent>
      <w:p w14:paraId="29445BDB" w14:textId="14A87DD1" w:rsidR="00630FA1" w:rsidRDefault="00630FA1">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3E84A80A" w14:textId="77777777" w:rsidR="00630FA1" w:rsidRDefault="00630FA1">
    <w:pPr>
      <w:pStyle w:val="BodyText"/>
      <w:spacing w:line="14" w:lineRule="auto"/>
      <w:rPr>
        <w:sz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3329282"/>
      <w:docPartObj>
        <w:docPartGallery w:val="Page Numbers (Bottom of Page)"/>
        <w:docPartUnique/>
      </w:docPartObj>
    </w:sdtPr>
    <w:sdtEndPr>
      <w:rPr>
        <w:noProof/>
      </w:rPr>
    </w:sdtEndPr>
    <w:sdtContent>
      <w:p w14:paraId="705EDDBF" w14:textId="180DE072" w:rsidR="00630FA1" w:rsidRDefault="00630FA1" w:rsidP="00BC0812">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14:paraId="026DCDEC" w14:textId="77777777" w:rsidR="00630FA1" w:rsidRDefault="00630FA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AC142" w14:textId="77777777" w:rsidR="00630FA1" w:rsidRDefault="00630FA1">
      <w:r>
        <w:separator/>
      </w:r>
    </w:p>
  </w:footnote>
  <w:footnote w:type="continuationSeparator" w:id="0">
    <w:p w14:paraId="736CCF0F" w14:textId="77777777" w:rsidR="00630FA1" w:rsidRDefault="00630FA1">
      <w:r>
        <w:continuationSeparator/>
      </w:r>
    </w:p>
  </w:footnote>
  <w:footnote w:type="continuationNotice" w:id="1">
    <w:p w14:paraId="1688223B" w14:textId="77777777" w:rsidR="00630FA1" w:rsidRDefault="00630FA1"/>
  </w:footnote>
  <w:footnote w:id="2">
    <w:p w14:paraId="02BCF15D" w14:textId="37074C17" w:rsidR="00630FA1" w:rsidRPr="007321C9" w:rsidRDefault="00630FA1" w:rsidP="00AD33EF">
      <w:pPr>
        <w:pStyle w:val="FootnoteText"/>
        <w:ind w:left="720"/>
        <w:rPr>
          <w:sz w:val="16"/>
          <w:szCs w:val="16"/>
        </w:rPr>
      </w:pPr>
      <w:r w:rsidRPr="007321C9">
        <w:rPr>
          <w:rStyle w:val="FootnoteReference"/>
          <w:sz w:val="16"/>
          <w:szCs w:val="16"/>
        </w:rPr>
        <w:footnoteRef/>
      </w:r>
      <w:r w:rsidRPr="007321C9">
        <w:rPr>
          <w:sz w:val="16"/>
          <w:szCs w:val="16"/>
        </w:rPr>
        <w:t xml:space="preserve"> Essential Health Benefits include these categories:</w:t>
      </w:r>
    </w:p>
    <w:p w14:paraId="25842493" w14:textId="77777777" w:rsidR="00630FA1" w:rsidRPr="007321C9" w:rsidRDefault="00630FA1" w:rsidP="00AD33EF">
      <w:pPr>
        <w:pStyle w:val="FootnoteText"/>
        <w:numPr>
          <w:ilvl w:val="0"/>
          <w:numId w:val="16"/>
        </w:numPr>
        <w:ind w:left="1440"/>
        <w:rPr>
          <w:sz w:val="16"/>
          <w:szCs w:val="16"/>
        </w:rPr>
      </w:pPr>
      <w:r w:rsidRPr="007321C9">
        <w:rPr>
          <w:sz w:val="16"/>
          <w:szCs w:val="16"/>
        </w:rPr>
        <w:t>Ambulatory patient services (outpatient services)</w:t>
      </w:r>
    </w:p>
    <w:p w14:paraId="597BE030" w14:textId="77777777" w:rsidR="00630FA1" w:rsidRPr="007321C9" w:rsidRDefault="00630FA1" w:rsidP="00AD33EF">
      <w:pPr>
        <w:pStyle w:val="FootnoteText"/>
        <w:numPr>
          <w:ilvl w:val="0"/>
          <w:numId w:val="15"/>
        </w:numPr>
        <w:tabs>
          <w:tab w:val="clear" w:pos="720"/>
          <w:tab w:val="num" w:pos="1440"/>
        </w:tabs>
        <w:ind w:left="1440"/>
        <w:rPr>
          <w:sz w:val="16"/>
          <w:szCs w:val="16"/>
        </w:rPr>
      </w:pPr>
      <w:r w:rsidRPr="007321C9">
        <w:rPr>
          <w:sz w:val="16"/>
          <w:szCs w:val="16"/>
        </w:rPr>
        <w:t>Emergency services</w:t>
      </w:r>
    </w:p>
    <w:p w14:paraId="0054788B" w14:textId="77777777" w:rsidR="00630FA1" w:rsidRPr="007321C9" w:rsidRDefault="00630FA1" w:rsidP="00AD33EF">
      <w:pPr>
        <w:pStyle w:val="FootnoteText"/>
        <w:numPr>
          <w:ilvl w:val="0"/>
          <w:numId w:val="15"/>
        </w:numPr>
        <w:tabs>
          <w:tab w:val="clear" w:pos="720"/>
          <w:tab w:val="num" w:pos="1440"/>
        </w:tabs>
        <w:ind w:left="1440"/>
        <w:rPr>
          <w:sz w:val="16"/>
          <w:szCs w:val="16"/>
        </w:rPr>
      </w:pPr>
      <w:r w:rsidRPr="007321C9">
        <w:rPr>
          <w:sz w:val="16"/>
          <w:szCs w:val="16"/>
        </w:rPr>
        <w:t>Hospitalization</w:t>
      </w:r>
    </w:p>
    <w:p w14:paraId="43A11D93" w14:textId="77777777" w:rsidR="00630FA1" w:rsidRPr="007321C9" w:rsidRDefault="00630FA1" w:rsidP="00AD33EF">
      <w:pPr>
        <w:pStyle w:val="FootnoteText"/>
        <w:numPr>
          <w:ilvl w:val="0"/>
          <w:numId w:val="15"/>
        </w:numPr>
        <w:tabs>
          <w:tab w:val="clear" w:pos="720"/>
          <w:tab w:val="num" w:pos="1440"/>
        </w:tabs>
        <w:ind w:left="1440"/>
        <w:rPr>
          <w:sz w:val="16"/>
          <w:szCs w:val="16"/>
        </w:rPr>
      </w:pPr>
      <w:r w:rsidRPr="007321C9">
        <w:rPr>
          <w:sz w:val="16"/>
          <w:szCs w:val="16"/>
        </w:rPr>
        <w:t>Maternity and newborn care</w:t>
      </w:r>
    </w:p>
    <w:p w14:paraId="16F86946" w14:textId="77777777" w:rsidR="00630FA1" w:rsidRPr="007321C9" w:rsidRDefault="00630FA1" w:rsidP="00AD33EF">
      <w:pPr>
        <w:pStyle w:val="FootnoteText"/>
        <w:numPr>
          <w:ilvl w:val="0"/>
          <w:numId w:val="15"/>
        </w:numPr>
        <w:tabs>
          <w:tab w:val="clear" w:pos="720"/>
          <w:tab w:val="num" w:pos="1440"/>
        </w:tabs>
        <w:ind w:left="1440"/>
        <w:rPr>
          <w:sz w:val="16"/>
          <w:szCs w:val="16"/>
        </w:rPr>
      </w:pPr>
      <w:r w:rsidRPr="007321C9">
        <w:rPr>
          <w:sz w:val="16"/>
          <w:szCs w:val="16"/>
        </w:rPr>
        <w:t>Mental health and substance use disorder services, including behavioral health treatment</w:t>
      </w:r>
    </w:p>
    <w:p w14:paraId="52EB4E43" w14:textId="77777777" w:rsidR="00630FA1" w:rsidRPr="007321C9" w:rsidRDefault="00630FA1" w:rsidP="00AD33EF">
      <w:pPr>
        <w:pStyle w:val="FootnoteText"/>
        <w:numPr>
          <w:ilvl w:val="0"/>
          <w:numId w:val="15"/>
        </w:numPr>
        <w:tabs>
          <w:tab w:val="clear" w:pos="720"/>
          <w:tab w:val="num" w:pos="1440"/>
        </w:tabs>
        <w:ind w:left="1440"/>
        <w:rPr>
          <w:sz w:val="16"/>
          <w:szCs w:val="16"/>
        </w:rPr>
      </w:pPr>
      <w:r w:rsidRPr="007321C9">
        <w:rPr>
          <w:sz w:val="16"/>
          <w:szCs w:val="16"/>
        </w:rPr>
        <w:t>Prescription drugs</w:t>
      </w:r>
    </w:p>
    <w:p w14:paraId="28264425" w14:textId="77777777" w:rsidR="00630FA1" w:rsidRPr="007321C9" w:rsidRDefault="00630FA1" w:rsidP="00AD33EF">
      <w:pPr>
        <w:pStyle w:val="FootnoteText"/>
        <w:numPr>
          <w:ilvl w:val="0"/>
          <w:numId w:val="15"/>
        </w:numPr>
        <w:tabs>
          <w:tab w:val="clear" w:pos="720"/>
          <w:tab w:val="num" w:pos="1440"/>
        </w:tabs>
        <w:ind w:left="1440"/>
        <w:rPr>
          <w:sz w:val="16"/>
          <w:szCs w:val="16"/>
        </w:rPr>
      </w:pPr>
      <w:r w:rsidRPr="007321C9">
        <w:rPr>
          <w:sz w:val="16"/>
          <w:szCs w:val="16"/>
        </w:rPr>
        <w:t>Rehabilitative and habilitative services (those that help patients acquire, maintain, or improve skills necessary for daily functioning) and devices</w:t>
      </w:r>
    </w:p>
    <w:p w14:paraId="5F11172E" w14:textId="77777777" w:rsidR="00630FA1" w:rsidRPr="007321C9" w:rsidRDefault="00630FA1" w:rsidP="00AD33EF">
      <w:pPr>
        <w:pStyle w:val="FootnoteText"/>
        <w:numPr>
          <w:ilvl w:val="0"/>
          <w:numId w:val="15"/>
        </w:numPr>
        <w:tabs>
          <w:tab w:val="clear" w:pos="720"/>
          <w:tab w:val="num" w:pos="1440"/>
        </w:tabs>
        <w:ind w:left="1440"/>
        <w:rPr>
          <w:sz w:val="16"/>
          <w:szCs w:val="16"/>
        </w:rPr>
      </w:pPr>
      <w:r w:rsidRPr="007321C9">
        <w:rPr>
          <w:sz w:val="16"/>
          <w:szCs w:val="16"/>
        </w:rPr>
        <w:t>Laboratory services</w:t>
      </w:r>
    </w:p>
    <w:p w14:paraId="2DB33473" w14:textId="77777777" w:rsidR="00630FA1" w:rsidRPr="007321C9" w:rsidRDefault="00630FA1" w:rsidP="00AD33EF">
      <w:pPr>
        <w:pStyle w:val="FootnoteText"/>
        <w:numPr>
          <w:ilvl w:val="0"/>
          <w:numId w:val="15"/>
        </w:numPr>
        <w:tabs>
          <w:tab w:val="clear" w:pos="720"/>
          <w:tab w:val="num" w:pos="1440"/>
        </w:tabs>
        <w:ind w:left="1440"/>
        <w:rPr>
          <w:sz w:val="16"/>
          <w:szCs w:val="16"/>
        </w:rPr>
      </w:pPr>
      <w:r w:rsidRPr="007321C9">
        <w:rPr>
          <w:sz w:val="16"/>
          <w:szCs w:val="16"/>
        </w:rPr>
        <w:t>Preventive and wellness services and chronic disease management</w:t>
      </w:r>
    </w:p>
    <w:p w14:paraId="4EEFF977" w14:textId="77777777" w:rsidR="00630FA1" w:rsidRPr="007321C9" w:rsidRDefault="00630FA1" w:rsidP="00AD33EF">
      <w:pPr>
        <w:pStyle w:val="FootnoteText"/>
        <w:numPr>
          <w:ilvl w:val="0"/>
          <w:numId w:val="15"/>
        </w:numPr>
        <w:tabs>
          <w:tab w:val="clear" w:pos="720"/>
          <w:tab w:val="num" w:pos="1440"/>
        </w:tabs>
        <w:ind w:left="1440"/>
        <w:rPr>
          <w:sz w:val="16"/>
          <w:szCs w:val="16"/>
        </w:rPr>
      </w:pPr>
      <w:r w:rsidRPr="007321C9">
        <w:rPr>
          <w:sz w:val="16"/>
          <w:szCs w:val="16"/>
        </w:rPr>
        <w:t>Pediatric services, including oral and vision care</w:t>
      </w:r>
    </w:p>
    <w:p w14:paraId="67423454" w14:textId="77777777" w:rsidR="00630FA1" w:rsidRDefault="00630FA1" w:rsidP="00AD33E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5898"/>
    <w:multiLevelType w:val="hybridMultilevel"/>
    <w:tmpl w:val="118CA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F3C32F5"/>
    <w:multiLevelType w:val="hybridMultilevel"/>
    <w:tmpl w:val="17D0F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5773902"/>
    <w:multiLevelType w:val="hybridMultilevel"/>
    <w:tmpl w:val="697ACCA6"/>
    <w:lvl w:ilvl="0" w:tplc="79C28E8A">
      <w:numFmt w:val="bullet"/>
      <w:lvlText w:val="•"/>
      <w:lvlJc w:val="left"/>
      <w:pPr>
        <w:ind w:left="460" w:hanging="124"/>
      </w:pPr>
      <w:rPr>
        <w:rFonts w:ascii="Arial" w:eastAsia="Arial" w:hAnsi="Arial" w:cs="Arial" w:hint="default"/>
        <w:color w:val="231F20"/>
        <w:w w:val="99"/>
        <w:sz w:val="22"/>
        <w:szCs w:val="22"/>
      </w:rPr>
    </w:lvl>
    <w:lvl w:ilvl="1" w:tplc="EF52BB90">
      <w:numFmt w:val="bullet"/>
      <w:lvlText w:val="•"/>
      <w:lvlJc w:val="left"/>
      <w:pPr>
        <w:ind w:left="1102" w:hanging="124"/>
      </w:pPr>
      <w:rPr>
        <w:rFonts w:hint="default"/>
      </w:rPr>
    </w:lvl>
    <w:lvl w:ilvl="2" w:tplc="F434F40E">
      <w:numFmt w:val="bullet"/>
      <w:lvlText w:val="•"/>
      <w:lvlJc w:val="left"/>
      <w:pPr>
        <w:ind w:left="1744" w:hanging="124"/>
      </w:pPr>
      <w:rPr>
        <w:rFonts w:hint="default"/>
      </w:rPr>
    </w:lvl>
    <w:lvl w:ilvl="3" w:tplc="50BEEA2C">
      <w:numFmt w:val="bullet"/>
      <w:lvlText w:val="•"/>
      <w:lvlJc w:val="left"/>
      <w:pPr>
        <w:ind w:left="2386" w:hanging="124"/>
      </w:pPr>
      <w:rPr>
        <w:rFonts w:hint="default"/>
      </w:rPr>
    </w:lvl>
    <w:lvl w:ilvl="4" w:tplc="5E12432A">
      <w:numFmt w:val="bullet"/>
      <w:lvlText w:val="•"/>
      <w:lvlJc w:val="left"/>
      <w:pPr>
        <w:ind w:left="3028" w:hanging="124"/>
      </w:pPr>
      <w:rPr>
        <w:rFonts w:hint="default"/>
      </w:rPr>
    </w:lvl>
    <w:lvl w:ilvl="5" w:tplc="F0C087BA">
      <w:numFmt w:val="bullet"/>
      <w:lvlText w:val="•"/>
      <w:lvlJc w:val="left"/>
      <w:pPr>
        <w:ind w:left="3670" w:hanging="124"/>
      </w:pPr>
      <w:rPr>
        <w:rFonts w:hint="default"/>
      </w:rPr>
    </w:lvl>
    <w:lvl w:ilvl="6" w:tplc="4FC0DCD0">
      <w:numFmt w:val="bullet"/>
      <w:lvlText w:val="•"/>
      <w:lvlJc w:val="left"/>
      <w:pPr>
        <w:ind w:left="4312" w:hanging="124"/>
      </w:pPr>
      <w:rPr>
        <w:rFonts w:hint="default"/>
      </w:rPr>
    </w:lvl>
    <w:lvl w:ilvl="7" w:tplc="98EE5330">
      <w:numFmt w:val="bullet"/>
      <w:lvlText w:val="•"/>
      <w:lvlJc w:val="left"/>
      <w:pPr>
        <w:ind w:left="4954" w:hanging="124"/>
      </w:pPr>
      <w:rPr>
        <w:rFonts w:hint="default"/>
      </w:rPr>
    </w:lvl>
    <w:lvl w:ilvl="8" w:tplc="DF80D4BC">
      <w:numFmt w:val="bullet"/>
      <w:lvlText w:val="•"/>
      <w:lvlJc w:val="left"/>
      <w:pPr>
        <w:ind w:left="5596" w:hanging="124"/>
      </w:pPr>
      <w:rPr>
        <w:rFonts w:hint="default"/>
      </w:rPr>
    </w:lvl>
  </w:abstractNum>
  <w:abstractNum w:abstractNumId="3" w15:restartNumberingAfterBreak="0">
    <w:nsid w:val="166D0C1E"/>
    <w:multiLevelType w:val="hybridMultilevel"/>
    <w:tmpl w:val="02A275AE"/>
    <w:lvl w:ilvl="0" w:tplc="2E748560">
      <w:numFmt w:val="bullet"/>
      <w:lvlText w:val="•"/>
      <w:lvlJc w:val="left"/>
      <w:pPr>
        <w:ind w:left="560" w:hanging="139"/>
      </w:pPr>
      <w:rPr>
        <w:rFonts w:ascii="Arial" w:eastAsia="Arial" w:hAnsi="Arial" w:cs="Arial" w:hint="default"/>
        <w:color w:val="231F20"/>
        <w:w w:val="99"/>
        <w:sz w:val="22"/>
        <w:szCs w:val="22"/>
      </w:rPr>
    </w:lvl>
    <w:lvl w:ilvl="1" w:tplc="3F167FE4">
      <w:numFmt w:val="bullet"/>
      <w:lvlText w:val="•"/>
      <w:lvlJc w:val="left"/>
      <w:pPr>
        <w:ind w:left="760" w:hanging="139"/>
      </w:pPr>
      <w:rPr>
        <w:rFonts w:hint="default"/>
      </w:rPr>
    </w:lvl>
    <w:lvl w:ilvl="2" w:tplc="B52E2F82">
      <w:numFmt w:val="bullet"/>
      <w:lvlText w:val="•"/>
      <w:lvlJc w:val="left"/>
      <w:pPr>
        <w:ind w:left="1428" w:hanging="139"/>
      </w:pPr>
      <w:rPr>
        <w:rFonts w:hint="default"/>
      </w:rPr>
    </w:lvl>
    <w:lvl w:ilvl="3" w:tplc="E55A6C82">
      <w:numFmt w:val="bullet"/>
      <w:lvlText w:val="•"/>
      <w:lvlJc w:val="left"/>
      <w:pPr>
        <w:ind w:left="2097" w:hanging="139"/>
      </w:pPr>
      <w:rPr>
        <w:rFonts w:hint="default"/>
      </w:rPr>
    </w:lvl>
    <w:lvl w:ilvl="4" w:tplc="30DAA9AC">
      <w:numFmt w:val="bullet"/>
      <w:lvlText w:val="•"/>
      <w:lvlJc w:val="left"/>
      <w:pPr>
        <w:ind w:left="2766" w:hanging="139"/>
      </w:pPr>
      <w:rPr>
        <w:rFonts w:hint="default"/>
      </w:rPr>
    </w:lvl>
    <w:lvl w:ilvl="5" w:tplc="DC1CDC40">
      <w:numFmt w:val="bullet"/>
      <w:lvlText w:val="•"/>
      <w:lvlJc w:val="left"/>
      <w:pPr>
        <w:ind w:left="3435" w:hanging="139"/>
      </w:pPr>
      <w:rPr>
        <w:rFonts w:hint="default"/>
      </w:rPr>
    </w:lvl>
    <w:lvl w:ilvl="6" w:tplc="1ABC0260">
      <w:numFmt w:val="bullet"/>
      <w:lvlText w:val="•"/>
      <w:lvlJc w:val="left"/>
      <w:pPr>
        <w:ind w:left="4104" w:hanging="139"/>
      </w:pPr>
      <w:rPr>
        <w:rFonts w:hint="default"/>
      </w:rPr>
    </w:lvl>
    <w:lvl w:ilvl="7" w:tplc="569AB226">
      <w:numFmt w:val="bullet"/>
      <w:lvlText w:val="•"/>
      <w:lvlJc w:val="left"/>
      <w:pPr>
        <w:ind w:left="4773" w:hanging="139"/>
      </w:pPr>
      <w:rPr>
        <w:rFonts w:hint="default"/>
      </w:rPr>
    </w:lvl>
    <w:lvl w:ilvl="8" w:tplc="D92A9CA0">
      <w:numFmt w:val="bullet"/>
      <w:lvlText w:val="•"/>
      <w:lvlJc w:val="left"/>
      <w:pPr>
        <w:ind w:left="5442" w:hanging="139"/>
      </w:pPr>
      <w:rPr>
        <w:rFonts w:hint="default"/>
      </w:rPr>
    </w:lvl>
  </w:abstractNum>
  <w:abstractNum w:abstractNumId="4" w15:restartNumberingAfterBreak="0">
    <w:nsid w:val="1943662A"/>
    <w:multiLevelType w:val="hybridMultilevel"/>
    <w:tmpl w:val="70D6519A"/>
    <w:lvl w:ilvl="0" w:tplc="D4EA8CC2">
      <w:numFmt w:val="bullet"/>
      <w:lvlText w:val="•"/>
      <w:lvlJc w:val="left"/>
      <w:pPr>
        <w:ind w:left="583" w:hanging="124"/>
      </w:pPr>
      <w:rPr>
        <w:rFonts w:ascii="Arial" w:eastAsia="Arial" w:hAnsi="Arial" w:cs="Arial" w:hint="default"/>
        <w:color w:val="231F20"/>
        <w:w w:val="99"/>
        <w:sz w:val="22"/>
        <w:szCs w:val="22"/>
      </w:rPr>
    </w:lvl>
    <w:lvl w:ilvl="1" w:tplc="56E6172C">
      <w:numFmt w:val="bullet"/>
      <w:lvlText w:val="•"/>
      <w:lvlJc w:val="left"/>
      <w:pPr>
        <w:ind w:left="1200" w:hanging="124"/>
      </w:pPr>
      <w:rPr>
        <w:rFonts w:hint="default"/>
      </w:rPr>
    </w:lvl>
    <w:lvl w:ilvl="2" w:tplc="3C1EBBBE">
      <w:numFmt w:val="bullet"/>
      <w:lvlText w:val="•"/>
      <w:lvlJc w:val="left"/>
      <w:pPr>
        <w:ind w:left="1820" w:hanging="124"/>
      </w:pPr>
      <w:rPr>
        <w:rFonts w:hint="default"/>
      </w:rPr>
    </w:lvl>
    <w:lvl w:ilvl="3" w:tplc="FF4CC644">
      <w:numFmt w:val="bullet"/>
      <w:lvlText w:val="•"/>
      <w:lvlJc w:val="left"/>
      <w:pPr>
        <w:ind w:left="2440" w:hanging="124"/>
      </w:pPr>
      <w:rPr>
        <w:rFonts w:hint="default"/>
      </w:rPr>
    </w:lvl>
    <w:lvl w:ilvl="4" w:tplc="95242ABA">
      <w:numFmt w:val="bullet"/>
      <w:lvlText w:val="•"/>
      <w:lvlJc w:val="left"/>
      <w:pPr>
        <w:ind w:left="3060" w:hanging="124"/>
      </w:pPr>
      <w:rPr>
        <w:rFonts w:hint="default"/>
      </w:rPr>
    </w:lvl>
    <w:lvl w:ilvl="5" w:tplc="8236F6BA">
      <w:numFmt w:val="bullet"/>
      <w:lvlText w:val="•"/>
      <w:lvlJc w:val="left"/>
      <w:pPr>
        <w:ind w:left="3680" w:hanging="124"/>
      </w:pPr>
      <w:rPr>
        <w:rFonts w:hint="default"/>
      </w:rPr>
    </w:lvl>
    <w:lvl w:ilvl="6" w:tplc="FF609652">
      <w:numFmt w:val="bullet"/>
      <w:lvlText w:val="•"/>
      <w:lvlJc w:val="left"/>
      <w:pPr>
        <w:ind w:left="4300" w:hanging="124"/>
      </w:pPr>
      <w:rPr>
        <w:rFonts w:hint="default"/>
      </w:rPr>
    </w:lvl>
    <w:lvl w:ilvl="7" w:tplc="3DC2AC62">
      <w:numFmt w:val="bullet"/>
      <w:lvlText w:val="•"/>
      <w:lvlJc w:val="left"/>
      <w:pPr>
        <w:ind w:left="4920" w:hanging="124"/>
      </w:pPr>
      <w:rPr>
        <w:rFonts w:hint="default"/>
      </w:rPr>
    </w:lvl>
    <w:lvl w:ilvl="8" w:tplc="9D681468">
      <w:numFmt w:val="bullet"/>
      <w:lvlText w:val="•"/>
      <w:lvlJc w:val="left"/>
      <w:pPr>
        <w:ind w:left="5540" w:hanging="124"/>
      </w:pPr>
      <w:rPr>
        <w:rFonts w:hint="default"/>
      </w:rPr>
    </w:lvl>
  </w:abstractNum>
  <w:abstractNum w:abstractNumId="5" w15:restartNumberingAfterBreak="0">
    <w:nsid w:val="246F7F1E"/>
    <w:multiLevelType w:val="hybridMultilevel"/>
    <w:tmpl w:val="E288FC98"/>
    <w:lvl w:ilvl="0" w:tplc="1C845140">
      <w:numFmt w:val="bullet"/>
      <w:lvlText w:val="•"/>
      <w:lvlJc w:val="left"/>
      <w:pPr>
        <w:ind w:left="200" w:hanging="116"/>
      </w:pPr>
      <w:rPr>
        <w:rFonts w:ascii="Arial" w:eastAsia="Arial" w:hAnsi="Arial" w:cs="Arial" w:hint="default"/>
        <w:color w:val="231F20"/>
        <w:w w:val="99"/>
        <w:sz w:val="22"/>
        <w:szCs w:val="22"/>
      </w:rPr>
    </w:lvl>
    <w:lvl w:ilvl="1" w:tplc="60FC33CE">
      <w:numFmt w:val="bullet"/>
      <w:lvlText w:val="•"/>
      <w:lvlJc w:val="left"/>
      <w:pPr>
        <w:ind w:left="860" w:hanging="116"/>
      </w:pPr>
      <w:rPr>
        <w:rFonts w:hint="default"/>
      </w:rPr>
    </w:lvl>
    <w:lvl w:ilvl="2" w:tplc="E1F64780">
      <w:numFmt w:val="bullet"/>
      <w:lvlText w:val="•"/>
      <w:lvlJc w:val="left"/>
      <w:pPr>
        <w:ind w:left="1520" w:hanging="116"/>
      </w:pPr>
      <w:rPr>
        <w:rFonts w:hint="default"/>
      </w:rPr>
    </w:lvl>
    <w:lvl w:ilvl="3" w:tplc="7990071E">
      <w:numFmt w:val="bullet"/>
      <w:lvlText w:val="•"/>
      <w:lvlJc w:val="left"/>
      <w:pPr>
        <w:ind w:left="2180" w:hanging="116"/>
      </w:pPr>
      <w:rPr>
        <w:rFonts w:hint="default"/>
      </w:rPr>
    </w:lvl>
    <w:lvl w:ilvl="4" w:tplc="79B44B36">
      <w:numFmt w:val="bullet"/>
      <w:lvlText w:val="•"/>
      <w:lvlJc w:val="left"/>
      <w:pPr>
        <w:ind w:left="2840" w:hanging="116"/>
      </w:pPr>
      <w:rPr>
        <w:rFonts w:hint="default"/>
      </w:rPr>
    </w:lvl>
    <w:lvl w:ilvl="5" w:tplc="DC88C948">
      <w:numFmt w:val="bullet"/>
      <w:lvlText w:val="•"/>
      <w:lvlJc w:val="left"/>
      <w:pPr>
        <w:ind w:left="3500" w:hanging="116"/>
      </w:pPr>
      <w:rPr>
        <w:rFonts w:hint="default"/>
      </w:rPr>
    </w:lvl>
    <w:lvl w:ilvl="6" w:tplc="7A406B70">
      <w:numFmt w:val="bullet"/>
      <w:lvlText w:val="•"/>
      <w:lvlJc w:val="left"/>
      <w:pPr>
        <w:ind w:left="4160" w:hanging="116"/>
      </w:pPr>
      <w:rPr>
        <w:rFonts w:hint="default"/>
      </w:rPr>
    </w:lvl>
    <w:lvl w:ilvl="7" w:tplc="33D028AA">
      <w:numFmt w:val="bullet"/>
      <w:lvlText w:val="•"/>
      <w:lvlJc w:val="left"/>
      <w:pPr>
        <w:ind w:left="4820" w:hanging="116"/>
      </w:pPr>
      <w:rPr>
        <w:rFonts w:hint="default"/>
      </w:rPr>
    </w:lvl>
    <w:lvl w:ilvl="8" w:tplc="83B40DB0">
      <w:numFmt w:val="bullet"/>
      <w:lvlText w:val="•"/>
      <w:lvlJc w:val="left"/>
      <w:pPr>
        <w:ind w:left="5480" w:hanging="116"/>
      </w:pPr>
      <w:rPr>
        <w:rFonts w:hint="default"/>
      </w:rPr>
    </w:lvl>
  </w:abstractNum>
  <w:abstractNum w:abstractNumId="6" w15:restartNumberingAfterBreak="0">
    <w:nsid w:val="3C91403E"/>
    <w:multiLevelType w:val="hybridMultilevel"/>
    <w:tmpl w:val="8A9A98EC"/>
    <w:lvl w:ilvl="0" w:tplc="1DE06596">
      <w:numFmt w:val="bullet"/>
      <w:lvlText w:val="•"/>
      <w:lvlJc w:val="left"/>
      <w:pPr>
        <w:ind w:left="2119" w:hanging="78"/>
      </w:pPr>
      <w:rPr>
        <w:rFonts w:ascii="Arial" w:eastAsia="Arial" w:hAnsi="Arial" w:cs="Arial" w:hint="default"/>
        <w:color w:val="231F20"/>
        <w:w w:val="99"/>
        <w:sz w:val="14"/>
        <w:szCs w:val="14"/>
      </w:rPr>
    </w:lvl>
    <w:lvl w:ilvl="1" w:tplc="BE80CB24">
      <w:numFmt w:val="bullet"/>
      <w:lvlText w:val="•"/>
      <w:lvlJc w:val="left"/>
      <w:pPr>
        <w:ind w:left="2596" w:hanging="78"/>
      </w:pPr>
      <w:rPr>
        <w:rFonts w:hint="default"/>
      </w:rPr>
    </w:lvl>
    <w:lvl w:ilvl="2" w:tplc="C5F26644">
      <w:numFmt w:val="bullet"/>
      <w:lvlText w:val="•"/>
      <w:lvlJc w:val="left"/>
      <w:pPr>
        <w:ind w:left="3072" w:hanging="78"/>
      </w:pPr>
      <w:rPr>
        <w:rFonts w:hint="default"/>
      </w:rPr>
    </w:lvl>
    <w:lvl w:ilvl="3" w:tplc="95D80B70">
      <w:numFmt w:val="bullet"/>
      <w:lvlText w:val="•"/>
      <w:lvlJc w:val="left"/>
      <w:pPr>
        <w:ind w:left="3548" w:hanging="78"/>
      </w:pPr>
      <w:rPr>
        <w:rFonts w:hint="default"/>
      </w:rPr>
    </w:lvl>
    <w:lvl w:ilvl="4" w:tplc="20142612">
      <w:numFmt w:val="bullet"/>
      <w:lvlText w:val="•"/>
      <w:lvlJc w:val="left"/>
      <w:pPr>
        <w:ind w:left="4024" w:hanging="78"/>
      </w:pPr>
      <w:rPr>
        <w:rFonts w:hint="default"/>
      </w:rPr>
    </w:lvl>
    <w:lvl w:ilvl="5" w:tplc="C27220DA">
      <w:numFmt w:val="bullet"/>
      <w:lvlText w:val="•"/>
      <w:lvlJc w:val="left"/>
      <w:pPr>
        <w:ind w:left="4500" w:hanging="78"/>
      </w:pPr>
      <w:rPr>
        <w:rFonts w:hint="default"/>
      </w:rPr>
    </w:lvl>
    <w:lvl w:ilvl="6" w:tplc="D416E712">
      <w:numFmt w:val="bullet"/>
      <w:lvlText w:val="•"/>
      <w:lvlJc w:val="left"/>
      <w:pPr>
        <w:ind w:left="4976" w:hanging="78"/>
      </w:pPr>
      <w:rPr>
        <w:rFonts w:hint="default"/>
      </w:rPr>
    </w:lvl>
    <w:lvl w:ilvl="7" w:tplc="380EC9A2">
      <w:numFmt w:val="bullet"/>
      <w:lvlText w:val="•"/>
      <w:lvlJc w:val="left"/>
      <w:pPr>
        <w:ind w:left="5452" w:hanging="78"/>
      </w:pPr>
      <w:rPr>
        <w:rFonts w:hint="default"/>
      </w:rPr>
    </w:lvl>
    <w:lvl w:ilvl="8" w:tplc="FE42CBB8">
      <w:numFmt w:val="bullet"/>
      <w:lvlText w:val="•"/>
      <w:lvlJc w:val="left"/>
      <w:pPr>
        <w:ind w:left="5928" w:hanging="78"/>
      </w:pPr>
      <w:rPr>
        <w:rFonts w:hint="default"/>
      </w:rPr>
    </w:lvl>
  </w:abstractNum>
  <w:abstractNum w:abstractNumId="7" w15:restartNumberingAfterBreak="0">
    <w:nsid w:val="43222C26"/>
    <w:multiLevelType w:val="hybridMultilevel"/>
    <w:tmpl w:val="D952C838"/>
    <w:lvl w:ilvl="0" w:tplc="92A41066">
      <w:numFmt w:val="bullet"/>
      <w:lvlText w:val="•"/>
      <w:lvlJc w:val="left"/>
      <w:pPr>
        <w:ind w:left="575" w:hanging="116"/>
      </w:pPr>
      <w:rPr>
        <w:rFonts w:ascii="Arial" w:eastAsia="Arial" w:hAnsi="Arial" w:cs="Arial" w:hint="default"/>
        <w:color w:val="231F20"/>
        <w:w w:val="99"/>
        <w:sz w:val="22"/>
        <w:szCs w:val="22"/>
      </w:rPr>
    </w:lvl>
    <w:lvl w:ilvl="1" w:tplc="94948708">
      <w:numFmt w:val="bullet"/>
      <w:lvlText w:val="•"/>
      <w:lvlJc w:val="left"/>
      <w:pPr>
        <w:ind w:left="1210" w:hanging="116"/>
      </w:pPr>
      <w:rPr>
        <w:rFonts w:hint="default"/>
      </w:rPr>
    </w:lvl>
    <w:lvl w:ilvl="2" w:tplc="C2D850F6">
      <w:numFmt w:val="bullet"/>
      <w:lvlText w:val="•"/>
      <w:lvlJc w:val="left"/>
      <w:pPr>
        <w:ind w:left="1840" w:hanging="116"/>
      </w:pPr>
      <w:rPr>
        <w:rFonts w:hint="default"/>
      </w:rPr>
    </w:lvl>
    <w:lvl w:ilvl="3" w:tplc="518AACC4">
      <w:numFmt w:val="bullet"/>
      <w:lvlText w:val="•"/>
      <w:lvlJc w:val="left"/>
      <w:pPr>
        <w:ind w:left="2470" w:hanging="116"/>
      </w:pPr>
      <w:rPr>
        <w:rFonts w:hint="default"/>
      </w:rPr>
    </w:lvl>
    <w:lvl w:ilvl="4" w:tplc="8CC4BA22">
      <w:numFmt w:val="bullet"/>
      <w:lvlText w:val="•"/>
      <w:lvlJc w:val="left"/>
      <w:pPr>
        <w:ind w:left="3100" w:hanging="116"/>
      </w:pPr>
      <w:rPr>
        <w:rFonts w:hint="default"/>
      </w:rPr>
    </w:lvl>
    <w:lvl w:ilvl="5" w:tplc="3294C0A6">
      <w:numFmt w:val="bullet"/>
      <w:lvlText w:val="•"/>
      <w:lvlJc w:val="left"/>
      <w:pPr>
        <w:ind w:left="3730" w:hanging="116"/>
      </w:pPr>
      <w:rPr>
        <w:rFonts w:hint="default"/>
      </w:rPr>
    </w:lvl>
    <w:lvl w:ilvl="6" w:tplc="4DE80CB4">
      <w:numFmt w:val="bullet"/>
      <w:lvlText w:val="•"/>
      <w:lvlJc w:val="left"/>
      <w:pPr>
        <w:ind w:left="4360" w:hanging="116"/>
      </w:pPr>
      <w:rPr>
        <w:rFonts w:hint="default"/>
      </w:rPr>
    </w:lvl>
    <w:lvl w:ilvl="7" w:tplc="C2A26D98">
      <w:numFmt w:val="bullet"/>
      <w:lvlText w:val="•"/>
      <w:lvlJc w:val="left"/>
      <w:pPr>
        <w:ind w:left="4990" w:hanging="116"/>
      </w:pPr>
      <w:rPr>
        <w:rFonts w:hint="default"/>
      </w:rPr>
    </w:lvl>
    <w:lvl w:ilvl="8" w:tplc="EC286AC2">
      <w:numFmt w:val="bullet"/>
      <w:lvlText w:val="•"/>
      <w:lvlJc w:val="left"/>
      <w:pPr>
        <w:ind w:left="5620" w:hanging="116"/>
      </w:pPr>
      <w:rPr>
        <w:rFonts w:hint="default"/>
      </w:rPr>
    </w:lvl>
  </w:abstractNum>
  <w:abstractNum w:abstractNumId="8" w15:restartNumberingAfterBreak="0">
    <w:nsid w:val="48547D51"/>
    <w:multiLevelType w:val="multilevel"/>
    <w:tmpl w:val="C7F23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0205F9"/>
    <w:multiLevelType w:val="hybridMultilevel"/>
    <w:tmpl w:val="AB348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AA735C"/>
    <w:multiLevelType w:val="multilevel"/>
    <w:tmpl w:val="E408C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841962"/>
    <w:multiLevelType w:val="hybridMultilevel"/>
    <w:tmpl w:val="EE221604"/>
    <w:lvl w:ilvl="0" w:tplc="005AC27E">
      <w:numFmt w:val="bullet"/>
      <w:lvlText w:val="•"/>
      <w:lvlJc w:val="left"/>
      <w:pPr>
        <w:ind w:left="2280" w:hanging="79"/>
      </w:pPr>
      <w:rPr>
        <w:rFonts w:ascii="Arial" w:eastAsia="Arial" w:hAnsi="Arial" w:cs="Arial" w:hint="default"/>
        <w:color w:val="231F20"/>
        <w:w w:val="99"/>
        <w:sz w:val="14"/>
        <w:szCs w:val="14"/>
      </w:rPr>
    </w:lvl>
    <w:lvl w:ilvl="1" w:tplc="D22C7944">
      <w:numFmt w:val="bullet"/>
      <w:lvlText w:val="•"/>
      <w:lvlJc w:val="left"/>
      <w:pPr>
        <w:ind w:left="2740" w:hanging="79"/>
      </w:pPr>
      <w:rPr>
        <w:rFonts w:hint="default"/>
      </w:rPr>
    </w:lvl>
    <w:lvl w:ilvl="2" w:tplc="BEE02220">
      <w:numFmt w:val="bullet"/>
      <w:lvlText w:val="•"/>
      <w:lvlJc w:val="left"/>
      <w:pPr>
        <w:ind w:left="3200" w:hanging="79"/>
      </w:pPr>
      <w:rPr>
        <w:rFonts w:hint="default"/>
      </w:rPr>
    </w:lvl>
    <w:lvl w:ilvl="3" w:tplc="9DDA3DFE">
      <w:numFmt w:val="bullet"/>
      <w:lvlText w:val="•"/>
      <w:lvlJc w:val="left"/>
      <w:pPr>
        <w:ind w:left="3660" w:hanging="79"/>
      </w:pPr>
      <w:rPr>
        <w:rFonts w:hint="default"/>
      </w:rPr>
    </w:lvl>
    <w:lvl w:ilvl="4" w:tplc="C808567C">
      <w:numFmt w:val="bullet"/>
      <w:lvlText w:val="•"/>
      <w:lvlJc w:val="left"/>
      <w:pPr>
        <w:ind w:left="4120" w:hanging="79"/>
      </w:pPr>
      <w:rPr>
        <w:rFonts w:hint="default"/>
      </w:rPr>
    </w:lvl>
    <w:lvl w:ilvl="5" w:tplc="2C10A56A">
      <w:numFmt w:val="bullet"/>
      <w:lvlText w:val="•"/>
      <w:lvlJc w:val="left"/>
      <w:pPr>
        <w:ind w:left="4580" w:hanging="79"/>
      </w:pPr>
      <w:rPr>
        <w:rFonts w:hint="default"/>
      </w:rPr>
    </w:lvl>
    <w:lvl w:ilvl="6" w:tplc="8348CF52">
      <w:numFmt w:val="bullet"/>
      <w:lvlText w:val="•"/>
      <w:lvlJc w:val="left"/>
      <w:pPr>
        <w:ind w:left="5040" w:hanging="79"/>
      </w:pPr>
      <w:rPr>
        <w:rFonts w:hint="default"/>
      </w:rPr>
    </w:lvl>
    <w:lvl w:ilvl="7" w:tplc="0EFEA338">
      <w:numFmt w:val="bullet"/>
      <w:lvlText w:val="•"/>
      <w:lvlJc w:val="left"/>
      <w:pPr>
        <w:ind w:left="5500" w:hanging="79"/>
      </w:pPr>
      <w:rPr>
        <w:rFonts w:hint="default"/>
      </w:rPr>
    </w:lvl>
    <w:lvl w:ilvl="8" w:tplc="45506ECC">
      <w:numFmt w:val="bullet"/>
      <w:lvlText w:val="•"/>
      <w:lvlJc w:val="left"/>
      <w:pPr>
        <w:ind w:left="5960" w:hanging="79"/>
      </w:pPr>
      <w:rPr>
        <w:rFonts w:hint="default"/>
      </w:rPr>
    </w:lvl>
  </w:abstractNum>
  <w:abstractNum w:abstractNumId="12" w15:restartNumberingAfterBreak="0">
    <w:nsid w:val="6F706D0B"/>
    <w:multiLevelType w:val="hybridMultilevel"/>
    <w:tmpl w:val="01D47AD0"/>
    <w:lvl w:ilvl="0" w:tplc="AF4A5F78">
      <w:start w:val="1"/>
      <w:numFmt w:val="bullet"/>
      <w:lvlText w:val=""/>
      <w:lvlJc w:val="left"/>
      <w:pPr>
        <w:ind w:left="720" w:hanging="360"/>
      </w:pPr>
      <w:rPr>
        <w:rFonts w:ascii="Wingdings" w:hAnsi="Wingdings" w:hint="default"/>
        <w:b/>
        <w:color w:val="0099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900F05"/>
    <w:multiLevelType w:val="hybridMultilevel"/>
    <w:tmpl w:val="D154265A"/>
    <w:lvl w:ilvl="0" w:tplc="D4542D22">
      <w:numFmt w:val="bullet"/>
      <w:lvlText w:val="•"/>
      <w:lvlJc w:val="left"/>
      <w:pPr>
        <w:ind w:left="2930" w:hanging="79"/>
      </w:pPr>
      <w:rPr>
        <w:rFonts w:ascii="Arial" w:eastAsia="Arial" w:hAnsi="Arial" w:cs="Arial" w:hint="default"/>
        <w:color w:val="231F20"/>
        <w:w w:val="99"/>
        <w:sz w:val="14"/>
        <w:szCs w:val="14"/>
      </w:rPr>
    </w:lvl>
    <w:lvl w:ilvl="1" w:tplc="B600D484">
      <w:numFmt w:val="bullet"/>
      <w:lvlText w:val="•"/>
      <w:lvlJc w:val="left"/>
      <w:pPr>
        <w:ind w:left="3334" w:hanging="79"/>
      </w:pPr>
      <w:rPr>
        <w:rFonts w:hint="default"/>
      </w:rPr>
    </w:lvl>
    <w:lvl w:ilvl="2" w:tplc="823A67B6">
      <w:numFmt w:val="bullet"/>
      <w:lvlText w:val="•"/>
      <w:lvlJc w:val="left"/>
      <w:pPr>
        <w:ind w:left="3728" w:hanging="79"/>
      </w:pPr>
      <w:rPr>
        <w:rFonts w:hint="default"/>
      </w:rPr>
    </w:lvl>
    <w:lvl w:ilvl="3" w:tplc="283003D8">
      <w:numFmt w:val="bullet"/>
      <w:lvlText w:val="•"/>
      <w:lvlJc w:val="left"/>
      <w:pPr>
        <w:ind w:left="4122" w:hanging="79"/>
      </w:pPr>
      <w:rPr>
        <w:rFonts w:hint="default"/>
      </w:rPr>
    </w:lvl>
    <w:lvl w:ilvl="4" w:tplc="ADCACD62">
      <w:numFmt w:val="bullet"/>
      <w:lvlText w:val="•"/>
      <w:lvlJc w:val="left"/>
      <w:pPr>
        <w:ind w:left="4516" w:hanging="79"/>
      </w:pPr>
      <w:rPr>
        <w:rFonts w:hint="default"/>
      </w:rPr>
    </w:lvl>
    <w:lvl w:ilvl="5" w:tplc="E1EA7EBC">
      <w:numFmt w:val="bullet"/>
      <w:lvlText w:val="•"/>
      <w:lvlJc w:val="left"/>
      <w:pPr>
        <w:ind w:left="4910" w:hanging="79"/>
      </w:pPr>
      <w:rPr>
        <w:rFonts w:hint="default"/>
      </w:rPr>
    </w:lvl>
    <w:lvl w:ilvl="6" w:tplc="7FB24CDE">
      <w:numFmt w:val="bullet"/>
      <w:lvlText w:val="•"/>
      <w:lvlJc w:val="left"/>
      <w:pPr>
        <w:ind w:left="5304" w:hanging="79"/>
      </w:pPr>
      <w:rPr>
        <w:rFonts w:hint="default"/>
      </w:rPr>
    </w:lvl>
    <w:lvl w:ilvl="7" w:tplc="4FA6FD24">
      <w:numFmt w:val="bullet"/>
      <w:lvlText w:val="•"/>
      <w:lvlJc w:val="left"/>
      <w:pPr>
        <w:ind w:left="5698" w:hanging="79"/>
      </w:pPr>
      <w:rPr>
        <w:rFonts w:hint="default"/>
      </w:rPr>
    </w:lvl>
    <w:lvl w:ilvl="8" w:tplc="0C5C78F0">
      <w:numFmt w:val="bullet"/>
      <w:lvlText w:val="•"/>
      <w:lvlJc w:val="left"/>
      <w:pPr>
        <w:ind w:left="6092" w:hanging="79"/>
      </w:pPr>
      <w:rPr>
        <w:rFonts w:hint="default"/>
      </w:rPr>
    </w:lvl>
  </w:abstractNum>
  <w:abstractNum w:abstractNumId="14" w15:restartNumberingAfterBreak="0">
    <w:nsid w:val="77D5780F"/>
    <w:multiLevelType w:val="hybridMultilevel"/>
    <w:tmpl w:val="7B90E452"/>
    <w:lvl w:ilvl="0" w:tplc="AF4A5F78">
      <w:start w:val="1"/>
      <w:numFmt w:val="bullet"/>
      <w:lvlText w:val=""/>
      <w:lvlJc w:val="left"/>
      <w:pPr>
        <w:ind w:left="720" w:hanging="360"/>
      </w:pPr>
      <w:rPr>
        <w:rFonts w:ascii="Wingdings" w:hAnsi="Wingdings" w:hint="default"/>
        <w:b/>
        <w:color w:val="0099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FC4CFD"/>
    <w:multiLevelType w:val="hybridMultilevel"/>
    <w:tmpl w:val="8E92FF28"/>
    <w:lvl w:ilvl="0" w:tplc="4CD61210">
      <w:numFmt w:val="bullet"/>
      <w:lvlText w:val="•"/>
      <w:lvlJc w:val="left"/>
      <w:pPr>
        <w:ind w:left="460" w:hanging="124"/>
      </w:pPr>
      <w:rPr>
        <w:rFonts w:ascii="Arial" w:eastAsia="Arial" w:hAnsi="Arial" w:cs="Arial" w:hint="default"/>
        <w:color w:val="231F20"/>
        <w:w w:val="99"/>
        <w:sz w:val="22"/>
        <w:szCs w:val="22"/>
      </w:rPr>
    </w:lvl>
    <w:lvl w:ilvl="1" w:tplc="47CCC22E">
      <w:numFmt w:val="bullet"/>
      <w:lvlText w:val="•"/>
      <w:lvlJc w:val="left"/>
      <w:pPr>
        <w:ind w:left="1102" w:hanging="124"/>
      </w:pPr>
      <w:rPr>
        <w:rFonts w:hint="default"/>
      </w:rPr>
    </w:lvl>
    <w:lvl w:ilvl="2" w:tplc="F7BC79BC">
      <w:numFmt w:val="bullet"/>
      <w:lvlText w:val="•"/>
      <w:lvlJc w:val="left"/>
      <w:pPr>
        <w:ind w:left="1744" w:hanging="124"/>
      </w:pPr>
      <w:rPr>
        <w:rFonts w:hint="default"/>
      </w:rPr>
    </w:lvl>
    <w:lvl w:ilvl="3" w:tplc="AC641ACA">
      <w:numFmt w:val="bullet"/>
      <w:lvlText w:val="•"/>
      <w:lvlJc w:val="left"/>
      <w:pPr>
        <w:ind w:left="2386" w:hanging="124"/>
      </w:pPr>
      <w:rPr>
        <w:rFonts w:hint="default"/>
      </w:rPr>
    </w:lvl>
    <w:lvl w:ilvl="4" w:tplc="2C8EC778">
      <w:numFmt w:val="bullet"/>
      <w:lvlText w:val="•"/>
      <w:lvlJc w:val="left"/>
      <w:pPr>
        <w:ind w:left="3028" w:hanging="124"/>
      </w:pPr>
      <w:rPr>
        <w:rFonts w:hint="default"/>
      </w:rPr>
    </w:lvl>
    <w:lvl w:ilvl="5" w:tplc="E850DF78">
      <w:numFmt w:val="bullet"/>
      <w:lvlText w:val="•"/>
      <w:lvlJc w:val="left"/>
      <w:pPr>
        <w:ind w:left="3670" w:hanging="124"/>
      </w:pPr>
      <w:rPr>
        <w:rFonts w:hint="default"/>
      </w:rPr>
    </w:lvl>
    <w:lvl w:ilvl="6" w:tplc="83049A1C">
      <w:numFmt w:val="bullet"/>
      <w:lvlText w:val="•"/>
      <w:lvlJc w:val="left"/>
      <w:pPr>
        <w:ind w:left="4312" w:hanging="124"/>
      </w:pPr>
      <w:rPr>
        <w:rFonts w:hint="default"/>
      </w:rPr>
    </w:lvl>
    <w:lvl w:ilvl="7" w:tplc="C1DC9318">
      <w:numFmt w:val="bullet"/>
      <w:lvlText w:val="•"/>
      <w:lvlJc w:val="left"/>
      <w:pPr>
        <w:ind w:left="4954" w:hanging="124"/>
      </w:pPr>
      <w:rPr>
        <w:rFonts w:hint="default"/>
      </w:rPr>
    </w:lvl>
    <w:lvl w:ilvl="8" w:tplc="8DA2E27E">
      <w:numFmt w:val="bullet"/>
      <w:lvlText w:val="•"/>
      <w:lvlJc w:val="left"/>
      <w:pPr>
        <w:ind w:left="5596" w:hanging="124"/>
      </w:pPr>
      <w:rPr>
        <w:rFonts w:hint="default"/>
      </w:rPr>
    </w:lvl>
  </w:abstractNum>
  <w:abstractNum w:abstractNumId="16" w15:restartNumberingAfterBreak="0">
    <w:nsid w:val="7AB24625"/>
    <w:multiLevelType w:val="hybridMultilevel"/>
    <w:tmpl w:val="8B9E962C"/>
    <w:lvl w:ilvl="0" w:tplc="99887A30">
      <w:numFmt w:val="bullet"/>
      <w:lvlText w:val="•"/>
      <w:lvlJc w:val="left"/>
      <w:pPr>
        <w:ind w:left="583" w:hanging="124"/>
      </w:pPr>
      <w:rPr>
        <w:rFonts w:ascii="Arial" w:eastAsia="Arial" w:hAnsi="Arial" w:cs="Arial" w:hint="default"/>
        <w:color w:val="231F20"/>
        <w:w w:val="99"/>
        <w:sz w:val="22"/>
        <w:szCs w:val="22"/>
      </w:rPr>
    </w:lvl>
    <w:lvl w:ilvl="1" w:tplc="0BEA8480">
      <w:numFmt w:val="bullet"/>
      <w:lvlText w:val="•"/>
      <w:lvlJc w:val="left"/>
      <w:pPr>
        <w:ind w:left="1210" w:hanging="124"/>
      </w:pPr>
      <w:rPr>
        <w:rFonts w:hint="default"/>
      </w:rPr>
    </w:lvl>
    <w:lvl w:ilvl="2" w:tplc="AA46DD3E">
      <w:numFmt w:val="bullet"/>
      <w:lvlText w:val="•"/>
      <w:lvlJc w:val="left"/>
      <w:pPr>
        <w:ind w:left="1840" w:hanging="124"/>
      </w:pPr>
      <w:rPr>
        <w:rFonts w:hint="default"/>
      </w:rPr>
    </w:lvl>
    <w:lvl w:ilvl="3" w:tplc="2794DE60">
      <w:numFmt w:val="bullet"/>
      <w:lvlText w:val="•"/>
      <w:lvlJc w:val="left"/>
      <w:pPr>
        <w:ind w:left="2470" w:hanging="124"/>
      </w:pPr>
      <w:rPr>
        <w:rFonts w:hint="default"/>
      </w:rPr>
    </w:lvl>
    <w:lvl w:ilvl="4" w:tplc="9F3E7C9E">
      <w:numFmt w:val="bullet"/>
      <w:lvlText w:val="•"/>
      <w:lvlJc w:val="left"/>
      <w:pPr>
        <w:ind w:left="3100" w:hanging="124"/>
      </w:pPr>
      <w:rPr>
        <w:rFonts w:hint="default"/>
      </w:rPr>
    </w:lvl>
    <w:lvl w:ilvl="5" w:tplc="3B904DD0">
      <w:numFmt w:val="bullet"/>
      <w:lvlText w:val="•"/>
      <w:lvlJc w:val="left"/>
      <w:pPr>
        <w:ind w:left="3730" w:hanging="124"/>
      </w:pPr>
      <w:rPr>
        <w:rFonts w:hint="default"/>
      </w:rPr>
    </w:lvl>
    <w:lvl w:ilvl="6" w:tplc="A67EDF54">
      <w:numFmt w:val="bullet"/>
      <w:lvlText w:val="•"/>
      <w:lvlJc w:val="left"/>
      <w:pPr>
        <w:ind w:left="4360" w:hanging="124"/>
      </w:pPr>
      <w:rPr>
        <w:rFonts w:hint="default"/>
      </w:rPr>
    </w:lvl>
    <w:lvl w:ilvl="7" w:tplc="2F22B8FA">
      <w:numFmt w:val="bullet"/>
      <w:lvlText w:val="•"/>
      <w:lvlJc w:val="left"/>
      <w:pPr>
        <w:ind w:left="4990" w:hanging="124"/>
      </w:pPr>
      <w:rPr>
        <w:rFonts w:hint="default"/>
      </w:rPr>
    </w:lvl>
    <w:lvl w:ilvl="8" w:tplc="E4DECBB6">
      <w:numFmt w:val="bullet"/>
      <w:lvlText w:val="•"/>
      <w:lvlJc w:val="left"/>
      <w:pPr>
        <w:ind w:left="5620" w:hanging="124"/>
      </w:pPr>
      <w:rPr>
        <w:rFonts w:hint="default"/>
      </w:rPr>
    </w:lvl>
  </w:abstractNum>
  <w:abstractNum w:abstractNumId="17" w15:restartNumberingAfterBreak="0">
    <w:nsid w:val="7ED752E7"/>
    <w:multiLevelType w:val="multilevel"/>
    <w:tmpl w:val="D39234B2"/>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3"/>
  </w:num>
  <w:num w:numId="2">
    <w:abstractNumId w:val="16"/>
  </w:num>
  <w:num w:numId="3">
    <w:abstractNumId w:val="7"/>
  </w:num>
  <w:num w:numId="4">
    <w:abstractNumId w:val="4"/>
  </w:num>
  <w:num w:numId="5">
    <w:abstractNumId w:val="3"/>
  </w:num>
  <w:num w:numId="6">
    <w:abstractNumId w:val="5"/>
  </w:num>
  <w:num w:numId="7">
    <w:abstractNumId w:val="6"/>
  </w:num>
  <w:num w:numId="8">
    <w:abstractNumId w:val="11"/>
  </w:num>
  <w:num w:numId="9">
    <w:abstractNumId w:val="2"/>
  </w:num>
  <w:num w:numId="10">
    <w:abstractNumId w:val="15"/>
  </w:num>
  <w:num w:numId="11">
    <w:abstractNumId w:val="14"/>
  </w:num>
  <w:num w:numId="12">
    <w:abstractNumId w:val="12"/>
  </w:num>
  <w:num w:numId="13">
    <w:abstractNumId w:val="10"/>
  </w:num>
  <w:num w:numId="14">
    <w:abstractNumId w:val="8"/>
  </w:num>
  <w:num w:numId="15">
    <w:abstractNumId w:val="17"/>
  </w:num>
  <w:num w:numId="16">
    <w:abstractNumId w:val="9"/>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E90"/>
    <w:rsid w:val="00014C62"/>
    <w:rsid w:val="000159EA"/>
    <w:rsid w:val="00016641"/>
    <w:rsid w:val="00016C2F"/>
    <w:rsid w:val="00017149"/>
    <w:rsid w:val="0004576D"/>
    <w:rsid w:val="00047DCA"/>
    <w:rsid w:val="00053515"/>
    <w:rsid w:val="00060752"/>
    <w:rsid w:val="0006260B"/>
    <w:rsid w:val="00070B93"/>
    <w:rsid w:val="000740F4"/>
    <w:rsid w:val="00074CDD"/>
    <w:rsid w:val="000946E9"/>
    <w:rsid w:val="00094D37"/>
    <w:rsid w:val="00097B0E"/>
    <w:rsid w:val="000A7214"/>
    <w:rsid w:val="000B355C"/>
    <w:rsid w:val="000C54B0"/>
    <w:rsid w:val="000D0AE2"/>
    <w:rsid w:val="000D1292"/>
    <w:rsid w:val="000D38BF"/>
    <w:rsid w:val="000D57A3"/>
    <w:rsid w:val="000E79B5"/>
    <w:rsid w:val="000F2176"/>
    <w:rsid w:val="000F602A"/>
    <w:rsid w:val="000F7291"/>
    <w:rsid w:val="00115658"/>
    <w:rsid w:val="00120F09"/>
    <w:rsid w:val="00122189"/>
    <w:rsid w:val="00127E4F"/>
    <w:rsid w:val="00130910"/>
    <w:rsid w:val="001314D0"/>
    <w:rsid w:val="00132647"/>
    <w:rsid w:val="001361F3"/>
    <w:rsid w:val="0013657C"/>
    <w:rsid w:val="0015558B"/>
    <w:rsid w:val="0015636C"/>
    <w:rsid w:val="00162719"/>
    <w:rsid w:val="00180C23"/>
    <w:rsid w:val="001A5B9A"/>
    <w:rsid w:val="001A762D"/>
    <w:rsid w:val="001B08BB"/>
    <w:rsid w:val="001C4E4B"/>
    <w:rsid w:val="001C7C82"/>
    <w:rsid w:val="001D0CEC"/>
    <w:rsid w:val="001D51D2"/>
    <w:rsid w:val="001E25F5"/>
    <w:rsid w:val="001F2969"/>
    <w:rsid w:val="001F32FF"/>
    <w:rsid w:val="001F3EFE"/>
    <w:rsid w:val="001F537C"/>
    <w:rsid w:val="001F592B"/>
    <w:rsid w:val="00206D2E"/>
    <w:rsid w:val="00217210"/>
    <w:rsid w:val="00226345"/>
    <w:rsid w:val="0023297F"/>
    <w:rsid w:val="0023325F"/>
    <w:rsid w:val="00240F85"/>
    <w:rsid w:val="00251C91"/>
    <w:rsid w:val="00255E08"/>
    <w:rsid w:val="002603C7"/>
    <w:rsid w:val="0027451A"/>
    <w:rsid w:val="00275221"/>
    <w:rsid w:val="0028217C"/>
    <w:rsid w:val="0028515A"/>
    <w:rsid w:val="00290B48"/>
    <w:rsid w:val="002911A1"/>
    <w:rsid w:val="0029520B"/>
    <w:rsid w:val="002965A9"/>
    <w:rsid w:val="00296CB7"/>
    <w:rsid w:val="002B3DE2"/>
    <w:rsid w:val="002C024A"/>
    <w:rsid w:val="002C422B"/>
    <w:rsid w:val="002C5046"/>
    <w:rsid w:val="002D06DA"/>
    <w:rsid w:val="002D590D"/>
    <w:rsid w:val="002D6307"/>
    <w:rsid w:val="003021A8"/>
    <w:rsid w:val="00325D5B"/>
    <w:rsid w:val="003343BD"/>
    <w:rsid w:val="0034374F"/>
    <w:rsid w:val="00347AB7"/>
    <w:rsid w:val="00363F90"/>
    <w:rsid w:val="00365C36"/>
    <w:rsid w:val="00374542"/>
    <w:rsid w:val="003907E4"/>
    <w:rsid w:val="0039112B"/>
    <w:rsid w:val="003976FD"/>
    <w:rsid w:val="003A3826"/>
    <w:rsid w:val="003A456E"/>
    <w:rsid w:val="003B1D8C"/>
    <w:rsid w:val="003B5F16"/>
    <w:rsid w:val="003B668F"/>
    <w:rsid w:val="003C314B"/>
    <w:rsid w:val="003C4A99"/>
    <w:rsid w:val="003D1537"/>
    <w:rsid w:val="003D49A5"/>
    <w:rsid w:val="003E3945"/>
    <w:rsid w:val="003E470B"/>
    <w:rsid w:val="003F0573"/>
    <w:rsid w:val="003F12BB"/>
    <w:rsid w:val="003F1FF0"/>
    <w:rsid w:val="0040155E"/>
    <w:rsid w:val="00403817"/>
    <w:rsid w:val="00415EBC"/>
    <w:rsid w:val="004339AB"/>
    <w:rsid w:val="00436F72"/>
    <w:rsid w:val="0044624E"/>
    <w:rsid w:val="00450D24"/>
    <w:rsid w:val="00451104"/>
    <w:rsid w:val="004527F5"/>
    <w:rsid w:val="00454514"/>
    <w:rsid w:val="004566A5"/>
    <w:rsid w:val="0045671A"/>
    <w:rsid w:val="004762F6"/>
    <w:rsid w:val="00477292"/>
    <w:rsid w:val="004808FD"/>
    <w:rsid w:val="004917BB"/>
    <w:rsid w:val="004939BF"/>
    <w:rsid w:val="00495CBD"/>
    <w:rsid w:val="004A0602"/>
    <w:rsid w:val="004A3556"/>
    <w:rsid w:val="004B3C5C"/>
    <w:rsid w:val="004C3F96"/>
    <w:rsid w:val="004D0E72"/>
    <w:rsid w:val="004E1787"/>
    <w:rsid w:val="004E77E4"/>
    <w:rsid w:val="00507153"/>
    <w:rsid w:val="00507B65"/>
    <w:rsid w:val="0051715A"/>
    <w:rsid w:val="00525F3D"/>
    <w:rsid w:val="00525FB1"/>
    <w:rsid w:val="00562E18"/>
    <w:rsid w:val="005650B8"/>
    <w:rsid w:val="00571F26"/>
    <w:rsid w:val="0057383C"/>
    <w:rsid w:val="0057520A"/>
    <w:rsid w:val="00575C7B"/>
    <w:rsid w:val="00591278"/>
    <w:rsid w:val="005936D0"/>
    <w:rsid w:val="00597504"/>
    <w:rsid w:val="005A3B46"/>
    <w:rsid w:val="005A3E0F"/>
    <w:rsid w:val="005A5A73"/>
    <w:rsid w:val="005A6A52"/>
    <w:rsid w:val="005A754F"/>
    <w:rsid w:val="005C148B"/>
    <w:rsid w:val="005C5AAC"/>
    <w:rsid w:val="005D67A3"/>
    <w:rsid w:val="005E27A8"/>
    <w:rsid w:val="005F6F68"/>
    <w:rsid w:val="006013C6"/>
    <w:rsid w:val="00605597"/>
    <w:rsid w:val="00605684"/>
    <w:rsid w:val="00605A2E"/>
    <w:rsid w:val="0060606E"/>
    <w:rsid w:val="006114C8"/>
    <w:rsid w:val="00611F17"/>
    <w:rsid w:val="00613830"/>
    <w:rsid w:val="006247A6"/>
    <w:rsid w:val="0062527B"/>
    <w:rsid w:val="00630FA1"/>
    <w:rsid w:val="00631925"/>
    <w:rsid w:val="00642197"/>
    <w:rsid w:val="006428FF"/>
    <w:rsid w:val="006438B4"/>
    <w:rsid w:val="00654B65"/>
    <w:rsid w:val="0066182C"/>
    <w:rsid w:val="00682B5B"/>
    <w:rsid w:val="006860F3"/>
    <w:rsid w:val="006A55A2"/>
    <w:rsid w:val="006A7435"/>
    <w:rsid w:val="006A7F9D"/>
    <w:rsid w:val="006B25FD"/>
    <w:rsid w:val="006B38CB"/>
    <w:rsid w:val="006C1BA1"/>
    <w:rsid w:val="006C4DC5"/>
    <w:rsid w:val="006D1E63"/>
    <w:rsid w:val="006E28DE"/>
    <w:rsid w:val="006E3937"/>
    <w:rsid w:val="006F0655"/>
    <w:rsid w:val="006F48C2"/>
    <w:rsid w:val="006F6609"/>
    <w:rsid w:val="00705D74"/>
    <w:rsid w:val="0071250B"/>
    <w:rsid w:val="00714D0F"/>
    <w:rsid w:val="00721A8C"/>
    <w:rsid w:val="007313CF"/>
    <w:rsid w:val="0073190D"/>
    <w:rsid w:val="007321C9"/>
    <w:rsid w:val="00736AA3"/>
    <w:rsid w:val="007373C4"/>
    <w:rsid w:val="00744FC0"/>
    <w:rsid w:val="00756B1B"/>
    <w:rsid w:val="00764CCD"/>
    <w:rsid w:val="00773ABE"/>
    <w:rsid w:val="007958DD"/>
    <w:rsid w:val="00795F18"/>
    <w:rsid w:val="00796CD7"/>
    <w:rsid w:val="007B1646"/>
    <w:rsid w:val="007B2498"/>
    <w:rsid w:val="007C2244"/>
    <w:rsid w:val="007C23EA"/>
    <w:rsid w:val="007C4851"/>
    <w:rsid w:val="007D3A27"/>
    <w:rsid w:val="007D6F2F"/>
    <w:rsid w:val="007D70AB"/>
    <w:rsid w:val="007E7F5E"/>
    <w:rsid w:val="00800A22"/>
    <w:rsid w:val="008011C6"/>
    <w:rsid w:val="008033BD"/>
    <w:rsid w:val="0080393A"/>
    <w:rsid w:val="00804031"/>
    <w:rsid w:val="00807BD3"/>
    <w:rsid w:val="008109CE"/>
    <w:rsid w:val="00814AC8"/>
    <w:rsid w:val="0082248B"/>
    <w:rsid w:val="00823CE3"/>
    <w:rsid w:val="0082676B"/>
    <w:rsid w:val="00835E3A"/>
    <w:rsid w:val="00846A66"/>
    <w:rsid w:val="008601D7"/>
    <w:rsid w:val="00872009"/>
    <w:rsid w:val="008819FA"/>
    <w:rsid w:val="008A0174"/>
    <w:rsid w:val="008A7190"/>
    <w:rsid w:val="008B7127"/>
    <w:rsid w:val="008C1525"/>
    <w:rsid w:val="008C20AD"/>
    <w:rsid w:val="008D0AD4"/>
    <w:rsid w:val="008D0F17"/>
    <w:rsid w:val="008D1855"/>
    <w:rsid w:val="008D3B28"/>
    <w:rsid w:val="008D51C2"/>
    <w:rsid w:val="008D61A8"/>
    <w:rsid w:val="008D65F6"/>
    <w:rsid w:val="008D75A7"/>
    <w:rsid w:val="008E131C"/>
    <w:rsid w:val="008E3B23"/>
    <w:rsid w:val="008E741E"/>
    <w:rsid w:val="008F5485"/>
    <w:rsid w:val="009133B9"/>
    <w:rsid w:val="00915732"/>
    <w:rsid w:val="00916637"/>
    <w:rsid w:val="00922E8B"/>
    <w:rsid w:val="00924468"/>
    <w:rsid w:val="00941D5D"/>
    <w:rsid w:val="0094672C"/>
    <w:rsid w:val="00947F44"/>
    <w:rsid w:val="0096541C"/>
    <w:rsid w:val="00971815"/>
    <w:rsid w:val="00973F0C"/>
    <w:rsid w:val="009906ED"/>
    <w:rsid w:val="00990EB8"/>
    <w:rsid w:val="00997593"/>
    <w:rsid w:val="009A037B"/>
    <w:rsid w:val="009B26DA"/>
    <w:rsid w:val="009B4934"/>
    <w:rsid w:val="009C06BB"/>
    <w:rsid w:val="009C25DD"/>
    <w:rsid w:val="009C3728"/>
    <w:rsid w:val="009E0333"/>
    <w:rsid w:val="009E3336"/>
    <w:rsid w:val="009E4328"/>
    <w:rsid w:val="009E68E3"/>
    <w:rsid w:val="00A01607"/>
    <w:rsid w:val="00A023B8"/>
    <w:rsid w:val="00A02F8E"/>
    <w:rsid w:val="00A11D50"/>
    <w:rsid w:val="00A15076"/>
    <w:rsid w:val="00A1662C"/>
    <w:rsid w:val="00A17FAE"/>
    <w:rsid w:val="00A412E3"/>
    <w:rsid w:val="00A42049"/>
    <w:rsid w:val="00A448D1"/>
    <w:rsid w:val="00A47827"/>
    <w:rsid w:val="00A5167B"/>
    <w:rsid w:val="00A65616"/>
    <w:rsid w:val="00A6726A"/>
    <w:rsid w:val="00A75FB9"/>
    <w:rsid w:val="00A821A6"/>
    <w:rsid w:val="00A84F59"/>
    <w:rsid w:val="00A860F5"/>
    <w:rsid w:val="00A95530"/>
    <w:rsid w:val="00A95D47"/>
    <w:rsid w:val="00AB2905"/>
    <w:rsid w:val="00AB4FB7"/>
    <w:rsid w:val="00AB70D1"/>
    <w:rsid w:val="00AC1440"/>
    <w:rsid w:val="00AC1A59"/>
    <w:rsid w:val="00AC3E98"/>
    <w:rsid w:val="00AD2975"/>
    <w:rsid w:val="00AD33EF"/>
    <w:rsid w:val="00AD6347"/>
    <w:rsid w:val="00AE17DC"/>
    <w:rsid w:val="00AE17DD"/>
    <w:rsid w:val="00AF572F"/>
    <w:rsid w:val="00B02254"/>
    <w:rsid w:val="00B2217B"/>
    <w:rsid w:val="00B224E8"/>
    <w:rsid w:val="00B24FC0"/>
    <w:rsid w:val="00B25B67"/>
    <w:rsid w:val="00B263C9"/>
    <w:rsid w:val="00B26519"/>
    <w:rsid w:val="00B35D7B"/>
    <w:rsid w:val="00B369B5"/>
    <w:rsid w:val="00B423AD"/>
    <w:rsid w:val="00B475DC"/>
    <w:rsid w:val="00B5325F"/>
    <w:rsid w:val="00B5519E"/>
    <w:rsid w:val="00B66CEB"/>
    <w:rsid w:val="00B83CA2"/>
    <w:rsid w:val="00B84A51"/>
    <w:rsid w:val="00B86291"/>
    <w:rsid w:val="00B95701"/>
    <w:rsid w:val="00BA7EF3"/>
    <w:rsid w:val="00BB6683"/>
    <w:rsid w:val="00BC0812"/>
    <w:rsid w:val="00BD7F5C"/>
    <w:rsid w:val="00BE2088"/>
    <w:rsid w:val="00BE2E90"/>
    <w:rsid w:val="00BF01B9"/>
    <w:rsid w:val="00BF1196"/>
    <w:rsid w:val="00BF3307"/>
    <w:rsid w:val="00BF41D0"/>
    <w:rsid w:val="00C053C7"/>
    <w:rsid w:val="00C11672"/>
    <w:rsid w:val="00C11818"/>
    <w:rsid w:val="00C13BC3"/>
    <w:rsid w:val="00C14998"/>
    <w:rsid w:val="00C3740E"/>
    <w:rsid w:val="00C452EE"/>
    <w:rsid w:val="00C458BA"/>
    <w:rsid w:val="00C5726B"/>
    <w:rsid w:val="00C605A1"/>
    <w:rsid w:val="00C72CD9"/>
    <w:rsid w:val="00C72E24"/>
    <w:rsid w:val="00C72E68"/>
    <w:rsid w:val="00C7548E"/>
    <w:rsid w:val="00C80F0B"/>
    <w:rsid w:val="00C85CEF"/>
    <w:rsid w:val="00C929AD"/>
    <w:rsid w:val="00C957D5"/>
    <w:rsid w:val="00CC513E"/>
    <w:rsid w:val="00CD2062"/>
    <w:rsid w:val="00CD2E20"/>
    <w:rsid w:val="00CD3A55"/>
    <w:rsid w:val="00CD3B4C"/>
    <w:rsid w:val="00CD4DA6"/>
    <w:rsid w:val="00CD61C9"/>
    <w:rsid w:val="00D002B2"/>
    <w:rsid w:val="00D15446"/>
    <w:rsid w:val="00D2435F"/>
    <w:rsid w:val="00D26327"/>
    <w:rsid w:val="00D31144"/>
    <w:rsid w:val="00D3550D"/>
    <w:rsid w:val="00D418F8"/>
    <w:rsid w:val="00D42D3B"/>
    <w:rsid w:val="00D56142"/>
    <w:rsid w:val="00D601A4"/>
    <w:rsid w:val="00D731A5"/>
    <w:rsid w:val="00D77C3C"/>
    <w:rsid w:val="00D806A5"/>
    <w:rsid w:val="00D81487"/>
    <w:rsid w:val="00D815EA"/>
    <w:rsid w:val="00D90755"/>
    <w:rsid w:val="00D92330"/>
    <w:rsid w:val="00D96237"/>
    <w:rsid w:val="00DD1472"/>
    <w:rsid w:val="00DD44EC"/>
    <w:rsid w:val="00DE541E"/>
    <w:rsid w:val="00DE7CBB"/>
    <w:rsid w:val="00DF58BA"/>
    <w:rsid w:val="00DF67EE"/>
    <w:rsid w:val="00E02C71"/>
    <w:rsid w:val="00E128EB"/>
    <w:rsid w:val="00E13E0D"/>
    <w:rsid w:val="00E14522"/>
    <w:rsid w:val="00E356D2"/>
    <w:rsid w:val="00E44EAE"/>
    <w:rsid w:val="00E46535"/>
    <w:rsid w:val="00E54A68"/>
    <w:rsid w:val="00E635BF"/>
    <w:rsid w:val="00E76CC0"/>
    <w:rsid w:val="00E801BB"/>
    <w:rsid w:val="00E83E71"/>
    <w:rsid w:val="00E86B38"/>
    <w:rsid w:val="00E92CF8"/>
    <w:rsid w:val="00EB6E42"/>
    <w:rsid w:val="00EE7137"/>
    <w:rsid w:val="00F01E2C"/>
    <w:rsid w:val="00F02D0E"/>
    <w:rsid w:val="00F06286"/>
    <w:rsid w:val="00F076B9"/>
    <w:rsid w:val="00F122F7"/>
    <w:rsid w:val="00F1774B"/>
    <w:rsid w:val="00F21BE5"/>
    <w:rsid w:val="00F23975"/>
    <w:rsid w:val="00F24084"/>
    <w:rsid w:val="00F26153"/>
    <w:rsid w:val="00F26190"/>
    <w:rsid w:val="00F42834"/>
    <w:rsid w:val="00F53364"/>
    <w:rsid w:val="00F60F2B"/>
    <w:rsid w:val="00F71D9B"/>
    <w:rsid w:val="00F86C8F"/>
    <w:rsid w:val="00F900B0"/>
    <w:rsid w:val="00F91D36"/>
    <w:rsid w:val="00F94146"/>
    <w:rsid w:val="00F96F4B"/>
    <w:rsid w:val="00FA006C"/>
    <w:rsid w:val="00FA1888"/>
    <w:rsid w:val="00FA574F"/>
    <w:rsid w:val="00FC10DF"/>
    <w:rsid w:val="00FC1DB4"/>
    <w:rsid w:val="00FC57F6"/>
    <w:rsid w:val="00FC703E"/>
    <w:rsid w:val="00FD3C63"/>
    <w:rsid w:val="00FE2475"/>
    <w:rsid w:val="00FE6CEC"/>
    <w:rsid w:val="00FF0376"/>
    <w:rsid w:val="00FF0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FDC2508"/>
  <w15:docId w15:val="{2A993F26-71E6-4F6E-8BB9-2274F10BA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893" w:right="12"/>
      <w:jc w:val="center"/>
      <w:outlineLvl w:val="0"/>
    </w:pPr>
    <w:rPr>
      <w:b/>
      <w:bCs/>
      <w:sz w:val="38"/>
      <w:szCs w:val="38"/>
    </w:rPr>
  </w:style>
  <w:style w:type="paragraph" w:styleId="Heading2">
    <w:name w:val="heading 2"/>
    <w:basedOn w:val="Normal"/>
    <w:link w:val="Heading2Char"/>
    <w:uiPriority w:val="1"/>
    <w:qFormat/>
    <w:pPr>
      <w:spacing w:before="87"/>
      <w:ind w:left="250"/>
      <w:outlineLvl w:val="1"/>
    </w:pPr>
    <w:rPr>
      <w:b/>
      <w:bCs/>
      <w:sz w:val="26"/>
      <w:szCs w:val="26"/>
    </w:rPr>
  </w:style>
  <w:style w:type="paragraph" w:styleId="Heading3">
    <w:name w:val="heading 3"/>
    <w:basedOn w:val="Normal"/>
    <w:uiPriority w:val="1"/>
    <w:qFormat/>
    <w:pPr>
      <w:ind w:left="100"/>
      <w:outlineLvl w:val="2"/>
    </w:pPr>
    <w:rPr>
      <w:rFonts w:ascii="Century Gothic" w:eastAsia="Century Gothic" w:hAnsi="Century Gothic" w:cs="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31"/>
      <w:ind w:left="583" w:hanging="12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114C8"/>
    <w:pPr>
      <w:tabs>
        <w:tab w:val="center" w:pos="4680"/>
        <w:tab w:val="right" w:pos="9360"/>
      </w:tabs>
    </w:pPr>
  </w:style>
  <w:style w:type="character" w:customStyle="1" w:styleId="HeaderChar">
    <w:name w:val="Header Char"/>
    <w:basedOn w:val="DefaultParagraphFont"/>
    <w:link w:val="Header"/>
    <w:uiPriority w:val="99"/>
    <w:rsid w:val="006114C8"/>
    <w:rPr>
      <w:rFonts w:ascii="Calibri" w:eastAsia="Calibri" w:hAnsi="Calibri" w:cs="Calibri"/>
    </w:rPr>
  </w:style>
  <w:style w:type="paragraph" w:styleId="Footer">
    <w:name w:val="footer"/>
    <w:basedOn w:val="Normal"/>
    <w:link w:val="FooterChar"/>
    <w:uiPriority w:val="99"/>
    <w:unhideWhenUsed/>
    <w:rsid w:val="006114C8"/>
    <w:pPr>
      <w:tabs>
        <w:tab w:val="center" w:pos="4680"/>
        <w:tab w:val="right" w:pos="9360"/>
      </w:tabs>
    </w:pPr>
  </w:style>
  <w:style w:type="character" w:customStyle="1" w:styleId="FooterChar">
    <w:name w:val="Footer Char"/>
    <w:basedOn w:val="DefaultParagraphFont"/>
    <w:link w:val="Footer"/>
    <w:uiPriority w:val="99"/>
    <w:rsid w:val="006114C8"/>
    <w:rPr>
      <w:rFonts w:ascii="Calibri" w:eastAsia="Calibri" w:hAnsi="Calibri" w:cs="Calibri"/>
    </w:rPr>
  </w:style>
  <w:style w:type="paragraph" w:styleId="BalloonText">
    <w:name w:val="Balloon Text"/>
    <w:basedOn w:val="Normal"/>
    <w:link w:val="BalloonTextChar"/>
    <w:uiPriority w:val="99"/>
    <w:semiHidden/>
    <w:unhideWhenUsed/>
    <w:rsid w:val="000D57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7A3"/>
    <w:rPr>
      <w:rFonts w:ascii="Segoe UI" w:eastAsia="Calibri" w:hAnsi="Segoe UI" w:cs="Segoe UI"/>
      <w:sz w:val="18"/>
      <w:szCs w:val="18"/>
    </w:rPr>
  </w:style>
  <w:style w:type="character" w:customStyle="1" w:styleId="e24kjd">
    <w:name w:val="e24kjd"/>
    <w:basedOn w:val="DefaultParagraphFont"/>
    <w:rsid w:val="00B25B67"/>
  </w:style>
  <w:style w:type="character" w:styleId="Emphasis">
    <w:name w:val="Emphasis"/>
    <w:basedOn w:val="DefaultParagraphFont"/>
    <w:uiPriority w:val="20"/>
    <w:qFormat/>
    <w:rsid w:val="00B25B67"/>
    <w:rPr>
      <w:b/>
      <w:bCs/>
      <w:i w:val="0"/>
      <w:iCs w:val="0"/>
    </w:rPr>
  </w:style>
  <w:style w:type="character" w:customStyle="1" w:styleId="st1">
    <w:name w:val="st1"/>
    <w:basedOn w:val="DefaultParagraphFont"/>
    <w:rsid w:val="00B25B67"/>
  </w:style>
  <w:style w:type="paragraph" w:styleId="NormalWeb">
    <w:name w:val="Normal (Web)"/>
    <w:basedOn w:val="Normal"/>
    <w:uiPriority w:val="99"/>
    <w:unhideWhenUsed/>
    <w:rsid w:val="00F5336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F53364"/>
    <w:rPr>
      <w:b/>
      <w:bCs/>
    </w:rPr>
  </w:style>
  <w:style w:type="character" w:styleId="Hyperlink">
    <w:name w:val="Hyperlink"/>
    <w:basedOn w:val="DefaultParagraphFont"/>
    <w:uiPriority w:val="99"/>
    <w:unhideWhenUsed/>
    <w:rsid w:val="00EE7137"/>
    <w:rPr>
      <w:strike w:val="0"/>
      <w:dstrike w:val="0"/>
      <w:color w:val="0C648C"/>
      <w:u w:val="none"/>
      <w:effect w:val="none"/>
      <w:shd w:val="clear" w:color="auto" w:fill="auto"/>
    </w:rPr>
  </w:style>
  <w:style w:type="character" w:styleId="CommentReference">
    <w:name w:val="annotation reference"/>
    <w:basedOn w:val="DefaultParagraphFont"/>
    <w:uiPriority w:val="99"/>
    <w:semiHidden/>
    <w:unhideWhenUsed/>
    <w:rsid w:val="007373C4"/>
    <w:rPr>
      <w:sz w:val="16"/>
      <w:szCs w:val="16"/>
    </w:rPr>
  </w:style>
  <w:style w:type="paragraph" w:styleId="CommentText">
    <w:name w:val="annotation text"/>
    <w:basedOn w:val="Normal"/>
    <w:link w:val="CommentTextChar"/>
    <w:uiPriority w:val="99"/>
    <w:semiHidden/>
    <w:unhideWhenUsed/>
    <w:rsid w:val="007373C4"/>
    <w:rPr>
      <w:sz w:val="20"/>
      <w:szCs w:val="20"/>
    </w:rPr>
  </w:style>
  <w:style w:type="character" w:customStyle="1" w:styleId="CommentTextChar">
    <w:name w:val="Comment Text Char"/>
    <w:basedOn w:val="DefaultParagraphFont"/>
    <w:link w:val="CommentText"/>
    <w:uiPriority w:val="99"/>
    <w:semiHidden/>
    <w:rsid w:val="007373C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7373C4"/>
    <w:rPr>
      <w:b/>
      <w:bCs/>
    </w:rPr>
  </w:style>
  <w:style w:type="character" w:customStyle="1" w:styleId="CommentSubjectChar">
    <w:name w:val="Comment Subject Char"/>
    <w:basedOn w:val="CommentTextChar"/>
    <w:link w:val="CommentSubject"/>
    <w:uiPriority w:val="99"/>
    <w:semiHidden/>
    <w:rsid w:val="007373C4"/>
    <w:rPr>
      <w:rFonts w:ascii="Calibri" w:eastAsia="Calibri" w:hAnsi="Calibri" w:cs="Calibri"/>
      <w:b/>
      <w:bCs/>
      <w:sz w:val="20"/>
      <w:szCs w:val="20"/>
    </w:rPr>
  </w:style>
  <w:style w:type="character" w:styleId="FollowedHyperlink">
    <w:name w:val="FollowedHyperlink"/>
    <w:basedOn w:val="DefaultParagraphFont"/>
    <w:uiPriority w:val="99"/>
    <w:semiHidden/>
    <w:unhideWhenUsed/>
    <w:rsid w:val="000740F4"/>
    <w:rPr>
      <w:color w:val="800080" w:themeColor="followedHyperlink"/>
      <w:u w:val="single"/>
    </w:rPr>
  </w:style>
  <w:style w:type="paragraph" w:styleId="FootnoteText">
    <w:name w:val="footnote text"/>
    <w:basedOn w:val="Normal"/>
    <w:link w:val="FootnoteTextChar"/>
    <w:uiPriority w:val="99"/>
    <w:unhideWhenUsed/>
    <w:rPr>
      <w:sz w:val="20"/>
      <w:szCs w:val="20"/>
    </w:rPr>
  </w:style>
  <w:style w:type="character" w:customStyle="1" w:styleId="FootnoteTextChar">
    <w:name w:val="Footnote Text Char"/>
    <w:basedOn w:val="DefaultParagraphFont"/>
    <w:link w:val="FootnoteText"/>
    <w:uiPriority w:val="99"/>
    <w:rPr>
      <w:rFonts w:ascii="Calibri" w:eastAsia="Calibri" w:hAnsi="Calibri" w:cs="Calibri"/>
      <w:sz w:val="20"/>
      <w:szCs w:val="20"/>
    </w:rPr>
  </w:style>
  <w:style w:type="character" w:styleId="FootnoteReference">
    <w:name w:val="footnote reference"/>
    <w:basedOn w:val="DefaultParagraphFont"/>
    <w:uiPriority w:val="99"/>
    <w:semiHidden/>
    <w:unhideWhenUsed/>
    <w:rPr>
      <w:vertAlign w:val="superscript"/>
    </w:rPr>
  </w:style>
  <w:style w:type="character" w:customStyle="1" w:styleId="UnresolvedMention1">
    <w:name w:val="Unresolved Mention1"/>
    <w:basedOn w:val="DefaultParagraphFont"/>
    <w:uiPriority w:val="99"/>
    <w:semiHidden/>
    <w:unhideWhenUsed/>
    <w:rsid w:val="007D70AB"/>
    <w:rPr>
      <w:color w:val="605E5C"/>
      <w:shd w:val="clear" w:color="auto" w:fill="E1DFDD"/>
    </w:rPr>
  </w:style>
  <w:style w:type="character" w:customStyle="1" w:styleId="Heading2Char">
    <w:name w:val="Heading 2 Char"/>
    <w:basedOn w:val="DefaultParagraphFont"/>
    <w:link w:val="Heading2"/>
    <w:uiPriority w:val="1"/>
    <w:rsid w:val="008A7190"/>
    <w:rPr>
      <w:rFonts w:ascii="Calibri" w:eastAsia="Calibri" w:hAnsi="Calibri" w:cs="Calibri"/>
      <w:b/>
      <w:bCs/>
      <w:sz w:val="26"/>
      <w:szCs w:val="26"/>
    </w:rPr>
  </w:style>
  <w:style w:type="character" w:customStyle="1" w:styleId="BodyTextChar">
    <w:name w:val="Body Text Char"/>
    <w:basedOn w:val="DefaultParagraphFont"/>
    <w:link w:val="BodyText"/>
    <w:uiPriority w:val="1"/>
    <w:rsid w:val="008A7190"/>
    <w:rPr>
      <w:rFonts w:ascii="Calibri" w:eastAsia="Calibri" w:hAnsi="Calibri" w:cs="Calibri"/>
    </w:rPr>
  </w:style>
  <w:style w:type="paragraph" w:styleId="Revision">
    <w:name w:val="Revision"/>
    <w:hidden/>
    <w:uiPriority w:val="99"/>
    <w:semiHidden/>
    <w:rsid w:val="004566A5"/>
    <w:pPr>
      <w:widowControl/>
      <w:autoSpaceDE/>
      <w:autoSpaceDN/>
    </w:pPr>
    <w:rPr>
      <w:rFonts w:ascii="Calibri" w:eastAsia="Calibri" w:hAnsi="Calibri" w:cs="Calibri"/>
    </w:rPr>
  </w:style>
  <w:style w:type="character" w:styleId="UnresolvedMention">
    <w:name w:val="Unresolved Mention"/>
    <w:basedOn w:val="DefaultParagraphFont"/>
    <w:uiPriority w:val="99"/>
    <w:semiHidden/>
    <w:unhideWhenUsed/>
    <w:rsid w:val="00B022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437284">
      <w:bodyDiv w:val="1"/>
      <w:marLeft w:val="0"/>
      <w:marRight w:val="0"/>
      <w:marTop w:val="0"/>
      <w:marBottom w:val="0"/>
      <w:divBdr>
        <w:top w:val="none" w:sz="0" w:space="0" w:color="auto"/>
        <w:left w:val="none" w:sz="0" w:space="0" w:color="auto"/>
        <w:bottom w:val="none" w:sz="0" w:space="0" w:color="auto"/>
        <w:right w:val="none" w:sz="0" w:space="0" w:color="auto"/>
      </w:divBdr>
      <w:divsChild>
        <w:div w:id="94447139">
          <w:marLeft w:val="0"/>
          <w:marRight w:val="0"/>
          <w:marTop w:val="0"/>
          <w:marBottom w:val="0"/>
          <w:divBdr>
            <w:top w:val="none" w:sz="0" w:space="0" w:color="auto"/>
            <w:left w:val="none" w:sz="0" w:space="0" w:color="auto"/>
            <w:bottom w:val="none" w:sz="0" w:space="0" w:color="auto"/>
            <w:right w:val="none" w:sz="0" w:space="0" w:color="auto"/>
          </w:divBdr>
          <w:divsChild>
            <w:div w:id="18816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52353">
      <w:bodyDiv w:val="1"/>
      <w:marLeft w:val="0"/>
      <w:marRight w:val="0"/>
      <w:marTop w:val="0"/>
      <w:marBottom w:val="0"/>
      <w:divBdr>
        <w:top w:val="none" w:sz="0" w:space="0" w:color="auto"/>
        <w:left w:val="none" w:sz="0" w:space="0" w:color="auto"/>
        <w:bottom w:val="none" w:sz="0" w:space="0" w:color="auto"/>
        <w:right w:val="none" w:sz="0" w:space="0" w:color="auto"/>
      </w:divBdr>
      <w:divsChild>
        <w:div w:id="595750407">
          <w:marLeft w:val="0"/>
          <w:marRight w:val="0"/>
          <w:marTop w:val="0"/>
          <w:marBottom w:val="0"/>
          <w:divBdr>
            <w:top w:val="none" w:sz="0" w:space="0" w:color="auto"/>
            <w:left w:val="none" w:sz="0" w:space="0" w:color="auto"/>
            <w:bottom w:val="none" w:sz="0" w:space="0" w:color="auto"/>
            <w:right w:val="none" w:sz="0" w:space="0" w:color="auto"/>
          </w:divBdr>
          <w:divsChild>
            <w:div w:id="20508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806">
      <w:bodyDiv w:val="1"/>
      <w:marLeft w:val="0"/>
      <w:marRight w:val="0"/>
      <w:marTop w:val="0"/>
      <w:marBottom w:val="0"/>
      <w:divBdr>
        <w:top w:val="none" w:sz="0" w:space="0" w:color="auto"/>
        <w:left w:val="none" w:sz="0" w:space="0" w:color="auto"/>
        <w:bottom w:val="none" w:sz="0" w:space="0" w:color="auto"/>
        <w:right w:val="none" w:sz="0" w:space="0" w:color="auto"/>
      </w:divBdr>
      <w:divsChild>
        <w:div w:id="2036731649">
          <w:marLeft w:val="0"/>
          <w:marRight w:val="0"/>
          <w:marTop w:val="0"/>
          <w:marBottom w:val="0"/>
          <w:divBdr>
            <w:top w:val="none" w:sz="0" w:space="0" w:color="auto"/>
            <w:left w:val="none" w:sz="0" w:space="0" w:color="auto"/>
            <w:bottom w:val="none" w:sz="0" w:space="0" w:color="auto"/>
            <w:right w:val="none" w:sz="0" w:space="0" w:color="auto"/>
          </w:divBdr>
          <w:divsChild>
            <w:div w:id="44199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74791">
      <w:bodyDiv w:val="1"/>
      <w:marLeft w:val="0"/>
      <w:marRight w:val="0"/>
      <w:marTop w:val="0"/>
      <w:marBottom w:val="0"/>
      <w:divBdr>
        <w:top w:val="none" w:sz="0" w:space="0" w:color="auto"/>
        <w:left w:val="none" w:sz="0" w:space="0" w:color="auto"/>
        <w:bottom w:val="none" w:sz="0" w:space="0" w:color="auto"/>
        <w:right w:val="none" w:sz="0" w:space="0" w:color="auto"/>
      </w:divBdr>
      <w:divsChild>
        <w:div w:id="1000741571">
          <w:marLeft w:val="0"/>
          <w:marRight w:val="0"/>
          <w:marTop w:val="0"/>
          <w:marBottom w:val="0"/>
          <w:divBdr>
            <w:top w:val="none" w:sz="0" w:space="0" w:color="auto"/>
            <w:left w:val="none" w:sz="0" w:space="0" w:color="auto"/>
            <w:bottom w:val="none" w:sz="0" w:space="0" w:color="auto"/>
            <w:right w:val="none" w:sz="0" w:space="0" w:color="auto"/>
          </w:divBdr>
          <w:divsChild>
            <w:div w:id="1670060619">
              <w:marLeft w:val="0"/>
              <w:marRight w:val="0"/>
              <w:marTop w:val="0"/>
              <w:marBottom w:val="0"/>
              <w:divBdr>
                <w:top w:val="none" w:sz="0" w:space="0" w:color="auto"/>
                <w:left w:val="none" w:sz="0" w:space="0" w:color="auto"/>
                <w:bottom w:val="none" w:sz="0" w:space="0" w:color="auto"/>
                <w:right w:val="none" w:sz="0" w:space="0" w:color="auto"/>
              </w:divBdr>
              <w:divsChild>
                <w:div w:id="1553887606">
                  <w:marLeft w:val="0"/>
                  <w:marRight w:val="0"/>
                  <w:marTop w:val="0"/>
                  <w:marBottom w:val="0"/>
                  <w:divBdr>
                    <w:top w:val="none" w:sz="0" w:space="0" w:color="auto"/>
                    <w:left w:val="none" w:sz="0" w:space="0" w:color="auto"/>
                    <w:bottom w:val="none" w:sz="0" w:space="0" w:color="auto"/>
                    <w:right w:val="none" w:sz="0" w:space="0" w:color="auto"/>
                  </w:divBdr>
                  <w:divsChild>
                    <w:div w:id="2134327299">
                      <w:marLeft w:val="0"/>
                      <w:marRight w:val="0"/>
                      <w:marTop w:val="0"/>
                      <w:marBottom w:val="0"/>
                      <w:divBdr>
                        <w:top w:val="none" w:sz="0" w:space="0" w:color="auto"/>
                        <w:left w:val="none" w:sz="0" w:space="0" w:color="auto"/>
                        <w:bottom w:val="none" w:sz="0" w:space="0" w:color="auto"/>
                        <w:right w:val="none" w:sz="0" w:space="0" w:color="auto"/>
                      </w:divBdr>
                      <w:divsChild>
                        <w:div w:id="2019429226">
                          <w:marLeft w:val="-60"/>
                          <w:marRight w:val="-60"/>
                          <w:marTop w:val="0"/>
                          <w:marBottom w:val="0"/>
                          <w:divBdr>
                            <w:top w:val="none" w:sz="0" w:space="0" w:color="auto"/>
                            <w:left w:val="none" w:sz="0" w:space="0" w:color="auto"/>
                            <w:bottom w:val="none" w:sz="0" w:space="0" w:color="auto"/>
                            <w:right w:val="none" w:sz="0" w:space="0" w:color="auto"/>
                          </w:divBdr>
                          <w:divsChild>
                            <w:div w:id="154822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009950">
      <w:bodyDiv w:val="1"/>
      <w:marLeft w:val="0"/>
      <w:marRight w:val="0"/>
      <w:marTop w:val="0"/>
      <w:marBottom w:val="0"/>
      <w:divBdr>
        <w:top w:val="none" w:sz="0" w:space="0" w:color="auto"/>
        <w:left w:val="none" w:sz="0" w:space="0" w:color="auto"/>
        <w:bottom w:val="none" w:sz="0" w:space="0" w:color="auto"/>
        <w:right w:val="none" w:sz="0" w:space="0" w:color="auto"/>
      </w:divBdr>
      <w:divsChild>
        <w:div w:id="833960065">
          <w:marLeft w:val="0"/>
          <w:marRight w:val="0"/>
          <w:marTop w:val="0"/>
          <w:marBottom w:val="0"/>
          <w:divBdr>
            <w:top w:val="none" w:sz="0" w:space="0" w:color="auto"/>
            <w:left w:val="none" w:sz="0" w:space="0" w:color="auto"/>
            <w:bottom w:val="none" w:sz="0" w:space="0" w:color="auto"/>
            <w:right w:val="none" w:sz="0" w:space="0" w:color="auto"/>
          </w:divBdr>
          <w:divsChild>
            <w:div w:id="1220937916">
              <w:marLeft w:val="0"/>
              <w:marRight w:val="0"/>
              <w:marTop w:val="0"/>
              <w:marBottom w:val="0"/>
              <w:divBdr>
                <w:top w:val="none" w:sz="0" w:space="0" w:color="auto"/>
                <w:left w:val="none" w:sz="0" w:space="0" w:color="auto"/>
                <w:bottom w:val="none" w:sz="0" w:space="0" w:color="auto"/>
                <w:right w:val="none" w:sz="0" w:space="0" w:color="auto"/>
              </w:divBdr>
              <w:divsChild>
                <w:div w:id="1205680441">
                  <w:marLeft w:val="0"/>
                  <w:marRight w:val="0"/>
                  <w:marTop w:val="0"/>
                  <w:marBottom w:val="0"/>
                  <w:divBdr>
                    <w:top w:val="none" w:sz="0" w:space="0" w:color="auto"/>
                    <w:left w:val="none" w:sz="0" w:space="0" w:color="auto"/>
                    <w:bottom w:val="none" w:sz="0" w:space="0" w:color="auto"/>
                    <w:right w:val="none" w:sz="0" w:space="0" w:color="auto"/>
                  </w:divBdr>
                  <w:divsChild>
                    <w:div w:id="243800461">
                      <w:marLeft w:val="0"/>
                      <w:marRight w:val="0"/>
                      <w:marTop w:val="0"/>
                      <w:marBottom w:val="0"/>
                      <w:divBdr>
                        <w:top w:val="none" w:sz="0" w:space="0" w:color="auto"/>
                        <w:left w:val="none" w:sz="0" w:space="0" w:color="auto"/>
                        <w:bottom w:val="none" w:sz="0" w:space="0" w:color="auto"/>
                        <w:right w:val="none" w:sz="0" w:space="0" w:color="auto"/>
                      </w:divBdr>
                      <w:divsChild>
                        <w:div w:id="679089634">
                          <w:marLeft w:val="0"/>
                          <w:marRight w:val="0"/>
                          <w:marTop w:val="0"/>
                          <w:marBottom w:val="0"/>
                          <w:divBdr>
                            <w:top w:val="none" w:sz="0" w:space="0" w:color="auto"/>
                            <w:left w:val="none" w:sz="0" w:space="0" w:color="auto"/>
                            <w:bottom w:val="none" w:sz="0" w:space="0" w:color="auto"/>
                            <w:right w:val="none" w:sz="0" w:space="0" w:color="auto"/>
                          </w:divBdr>
                          <w:divsChild>
                            <w:div w:id="1372192822">
                              <w:marLeft w:val="2070"/>
                              <w:marRight w:val="3960"/>
                              <w:marTop w:val="0"/>
                              <w:marBottom w:val="0"/>
                              <w:divBdr>
                                <w:top w:val="none" w:sz="0" w:space="0" w:color="auto"/>
                                <w:left w:val="none" w:sz="0" w:space="0" w:color="auto"/>
                                <w:bottom w:val="none" w:sz="0" w:space="0" w:color="auto"/>
                                <w:right w:val="none" w:sz="0" w:space="0" w:color="auto"/>
                              </w:divBdr>
                              <w:divsChild>
                                <w:div w:id="1215462821">
                                  <w:marLeft w:val="0"/>
                                  <w:marRight w:val="0"/>
                                  <w:marTop w:val="0"/>
                                  <w:marBottom w:val="0"/>
                                  <w:divBdr>
                                    <w:top w:val="none" w:sz="0" w:space="0" w:color="auto"/>
                                    <w:left w:val="none" w:sz="0" w:space="0" w:color="auto"/>
                                    <w:bottom w:val="none" w:sz="0" w:space="0" w:color="auto"/>
                                    <w:right w:val="none" w:sz="0" w:space="0" w:color="auto"/>
                                  </w:divBdr>
                                  <w:divsChild>
                                    <w:div w:id="1057507472">
                                      <w:marLeft w:val="0"/>
                                      <w:marRight w:val="0"/>
                                      <w:marTop w:val="0"/>
                                      <w:marBottom w:val="0"/>
                                      <w:divBdr>
                                        <w:top w:val="none" w:sz="0" w:space="0" w:color="auto"/>
                                        <w:left w:val="none" w:sz="0" w:space="0" w:color="auto"/>
                                        <w:bottom w:val="none" w:sz="0" w:space="0" w:color="auto"/>
                                        <w:right w:val="none" w:sz="0" w:space="0" w:color="auto"/>
                                      </w:divBdr>
                                      <w:divsChild>
                                        <w:div w:id="293752242">
                                          <w:marLeft w:val="0"/>
                                          <w:marRight w:val="0"/>
                                          <w:marTop w:val="0"/>
                                          <w:marBottom w:val="0"/>
                                          <w:divBdr>
                                            <w:top w:val="none" w:sz="0" w:space="0" w:color="auto"/>
                                            <w:left w:val="none" w:sz="0" w:space="0" w:color="auto"/>
                                            <w:bottom w:val="none" w:sz="0" w:space="0" w:color="auto"/>
                                            <w:right w:val="none" w:sz="0" w:space="0" w:color="auto"/>
                                          </w:divBdr>
                                          <w:divsChild>
                                            <w:div w:id="3216159">
                                              <w:marLeft w:val="0"/>
                                              <w:marRight w:val="0"/>
                                              <w:marTop w:val="90"/>
                                              <w:marBottom w:val="0"/>
                                              <w:divBdr>
                                                <w:top w:val="none" w:sz="0" w:space="0" w:color="auto"/>
                                                <w:left w:val="none" w:sz="0" w:space="0" w:color="auto"/>
                                                <w:bottom w:val="none" w:sz="0" w:space="0" w:color="auto"/>
                                                <w:right w:val="none" w:sz="0" w:space="0" w:color="auto"/>
                                              </w:divBdr>
                                              <w:divsChild>
                                                <w:div w:id="1494295521">
                                                  <w:marLeft w:val="0"/>
                                                  <w:marRight w:val="0"/>
                                                  <w:marTop w:val="0"/>
                                                  <w:marBottom w:val="0"/>
                                                  <w:divBdr>
                                                    <w:top w:val="none" w:sz="0" w:space="0" w:color="auto"/>
                                                    <w:left w:val="none" w:sz="0" w:space="0" w:color="auto"/>
                                                    <w:bottom w:val="none" w:sz="0" w:space="0" w:color="auto"/>
                                                    <w:right w:val="none" w:sz="0" w:space="0" w:color="auto"/>
                                                  </w:divBdr>
                                                  <w:divsChild>
                                                    <w:div w:id="1746806502">
                                                      <w:marLeft w:val="0"/>
                                                      <w:marRight w:val="0"/>
                                                      <w:marTop w:val="0"/>
                                                      <w:marBottom w:val="0"/>
                                                      <w:divBdr>
                                                        <w:top w:val="none" w:sz="0" w:space="0" w:color="auto"/>
                                                        <w:left w:val="none" w:sz="0" w:space="0" w:color="auto"/>
                                                        <w:bottom w:val="none" w:sz="0" w:space="0" w:color="auto"/>
                                                        <w:right w:val="none" w:sz="0" w:space="0" w:color="auto"/>
                                                      </w:divBdr>
                                                      <w:divsChild>
                                                        <w:div w:id="195125341">
                                                          <w:marLeft w:val="0"/>
                                                          <w:marRight w:val="0"/>
                                                          <w:marTop w:val="0"/>
                                                          <w:marBottom w:val="0"/>
                                                          <w:divBdr>
                                                            <w:top w:val="none" w:sz="0" w:space="0" w:color="auto"/>
                                                            <w:left w:val="none" w:sz="0" w:space="0" w:color="auto"/>
                                                            <w:bottom w:val="none" w:sz="0" w:space="0" w:color="auto"/>
                                                            <w:right w:val="none" w:sz="0" w:space="0" w:color="auto"/>
                                                          </w:divBdr>
                                                          <w:divsChild>
                                                            <w:div w:id="836188131">
                                                              <w:marLeft w:val="0"/>
                                                              <w:marRight w:val="0"/>
                                                              <w:marTop w:val="0"/>
                                                              <w:marBottom w:val="390"/>
                                                              <w:divBdr>
                                                                <w:top w:val="none" w:sz="0" w:space="0" w:color="auto"/>
                                                                <w:left w:val="none" w:sz="0" w:space="0" w:color="auto"/>
                                                                <w:bottom w:val="none" w:sz="0" w:space="0" w:color="auto"/>
                                                                <w:right w:val="none" w:sz="0" w:space="0" w:color="auto"/>
                                                              </w:divBdr>
                                                              <w:divsChild>
                                                                <w:div w:id="1855923217">
                                                                  <w:marLeft w:val="0"/>
                                                                  <w:marRight w:val="0"/>
                                                                  <w:marTop w:val="0"/>
                                                                  <w:marBottom w:val="0"/>
                                                                  <w:divBdr>
                                                                    <w:top w:val="none" w:sz="0" w:space="0" w:color="auto"/>
                                                                    <w:left w:val="none" w:sz="0" w:space="0" w:color="auto"/>
                                                                    <w:bottom w:val="none" w:sz="0" w:space="0" w:color="auto"/>
                                                                    <w:right w:val="none" w:sz="0" w:space="0" w:color="auto"/>
                                                                  </w:divBdr>
                                                                  <w:divsChild>
                                                                    <w:div w:id="1207183249">
                                                                      <w:marLeft w:val="0"/>
                                                                      <w:marRight w:val="0"/>
                                                                      <w:marTop w:val="0"/>
                                                                      <w:marBottom w:val="0"/>
                                                                      <w:divBdr>
                                                                        <w:top w:val="none" w:sz="0" w:space="0" w:color="auto"/>
                                                                        <w:left w:val="none" w:sz="0" w:space="0" w:color="auto"/>
                                                                        <w:bottom w:val="none" w:sz="0" w:space="0" w:color="auto"/>
                                                                        <w:right w:val="none" w:sz="0" w:space="0" w:color="auto"/>
                                                                      </w:divBdr>
                                                                      <w:divsChild>
                                                                        <w:div w:id="567617550">
                                                                          <w:marLeft w:val="0"/>
                                                                          <w:marRight w:val="0"/>
                                                                          <w:marTop w:val="0"/>
                                                                          <w:marBottom w:val="0"/>
                                                                          <w:divBdr>
                                                                            <w:top w:val="none" w:sz="0" w:space="0" w:color="auto"/>
                                                                            <w:left w:val="none" w:sz="0" w:space="0" w:color="auto"/>
                                                                            <w:bottom w:val="none" w:sz="0" w:space="0" w:color="auto"/>
                                                                            <w:right w:val="none" w:sz="0" w:space="0" w:color="auto"/>
                                                                          </w:divBdr>
                                                                          <w:divsChild>
                                                                            <w:div w:id="33207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596416">
      <w:bodyDiv w:val="1"/>
      <w:marLeft w:val="0"/>
      <w:marRight w:val="0"/>
      <w:marTop w:val="0"/>
      <w:marBottom w:val="0"/>
      <w:divBdr>
        <w:top w:val="none" w:sz="0" w:space="0" w:color="auto"/>
        <w:left w:val="none" w:sz="0" w:space="0" w:color="auto"/>
        <w:bottom w:val="none" w:sz="0" w:space="0" w:color="auto"/>
        <w:right w:val="none" w:sz="0" w:space="0" w:color="auto"/>
      </w:divBdr>
      <w:divsChild>
        <w:div w:id="113603277">
          <w:marLeft w:val="0"/>
          <w:marRight w:val="0"/>
          <w:marTop w:val="0"/>
          <w:marBottom w:val="0"/>
          <w:divBdr>
            <w:top w:val="none" w:sz="0" w:space="0" w:color="auto"/>
            <w:left w:val="none" w:sz="0" w:space="0" w:color="auto"/>
            <w:bottom w:val="none" w:sz="0" w:space="0" w:color="auto"/>
            <w:right w:val="none" w:sz="0" w:space="0" w:color="auto"/>
          </w:divBdr>
          <w:divsChild>
            <w:div w:id="2055229813">
              <w:marLeft w:val="0"/>
              <w:marRight w:val="0"/>
              <w:marTop w:val="0"/>
              <w:marBottom w:val="0"/>
              <w:divBdr>
                <w:top w:val="none" w:sz="0" w:space="0" w:color="auto"/>
                <w:left w:val="none" w:sz="0" w:space="0" w:color="auto"/>
                <w:bottom w:val="none" w:sz="0" w:space="0" w:color="auto"/>
                <w:right w:val="none" w:sz="0" w:space="0" w:color="auto"/>
              </w:divBdr>
              <w:divsChild>
                <w:div w:id="1546213909">
                  <w:marLeft w:val="0"/>
                  <w:marRight w:val="0"/>
                  <w:marTop w:val="0"/>
                  <w:marBottom w:val="0"/>
                  <w:divBdr>
                    <w:top w:val="none" w:sz="0" w:space="0" w:color="auto"/>
                    <w:left w:val="none" w:sz="0" w:space="0" w:color="auto"/>
                    <w:bottom w:val="none" w:sz="0" w:space="0" w:color="auto"/>
                    <w:right w:val="none" w:sz="0" w:space="0" w:color="auto"/>
                  </w:divBdr>
                  <w:divsChild>
                    <w:div w:id="491794668">
                      <w:marLeft w:val="0"/>
                      <w:marRight w:val="0"/>
                      <w:marTop w:val="0"/>
                      <w:marBottom w:val="0"/>
                      <w:divBdr>
                        <w:top w:val="none" w:sz="0" w:space="0" w:color="auto"/>
                        <w:left w:val="none" w:sz="0" w:space="0" w:color="auto"/>
                        <w:bottom w:val="none" w:sz="0" w:space="0" w:color="auto"/>
                        <w:right w:val="none" w:sz="0" w:space="0" w:color="auto"/>
                      </w:divBdr>
                      <w:divsChild>
                        <w:div w:id="1293289166">
                          <w:marLeft w:val="-60"/>
                          <w:marRight w:val="-60"/>
                          <w:marTop w:val="0"/>
                          <w:marBottom w:val="0"/>
                          <w:divBdr>
                            <w:top w:val="none" w:sz="0" w:space="0" w:color="auto"/>
                            <w:left w:val="none" w:sz="0" w:space="0" w:color="auto"/>
                            <w:bottom w:val="none" w:sz="0" w:space="0" w:color="auto"/>
                            <w:right w:val="none" w:sz="0" w:space="0" w:color="auto"/>
                          </w:divBdr>
                          <w:divsChild>
                            <w:div w:id="172937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043787">
      <w:bodyDiv w:val="1"/>
      <w:marLeft w:val="0"/>
      <w:marRight w:val="0"/>
      <w:marTop w:val="0"/>
      <w:marBottom w:val="0"/>
      <w:divBdr>
        <w:top w:val="none" w:sz="0" w:space="0" w:color="auto"/>
        <w:left w:val="none" w:sz="0" w:space="0" w:color="auto"/>
        <w:bottom w:val="none" w:sz="0" w:space="0" w:color="auto"/>
        <w:right w:val="none" w:sz="0" w:space="0" w:color="auto"/>
      </w:divBdr>
      <w:divsChild>
        <w:div w:id="1892692894">
          <w:marLeft w:val="0"/>
          <w:marRight w:val="0"/>
          <w:marTop w:val="0"/>
          <w:marBottom w:val="0"/>
          <w:divBdr>
            <w:top w:val="none" w:sz="0" w:space="0" w:color="auto"/>
            <w:left w:val="none" w:sz="0" w:space="0" w:color="auto"/>
            <w:bottom w:val="none" w:sz="0" w:space="0" w:color="auto"/>
            <w:right w:val="none" w:sz="0" w:space="0" w:color="auto"/>
          </w:divBdr>
          <w:divsChild>
            <w:div w:id="1085956496">
              <w:marLeft w:val="0"/>
              <w:marRight w:val="0"/>
              <w:marTop w:val="0"/>
              <w:marBottom w:val="0"/>
              <w:divBdr>
                <w:top w:val="none" w:sz="0" w:space="0" w:color="auto"/>
                <w:left w:val="none" w:sz="0" w:space="0" w:color="auto"/>
                <w:bottom w:val="none" w:sz="0" w:space="0" w:color="auto"/>
                <w:right w:val="none" w:sz="0" w:space="0" w:color="auto"/>
              </w:divBdr>
              <w:divsChild>
                <w:div w:id="359402762">
                  <w:marLeft w:val="0"/>
                  <w:marRight w:val="0"/>
                  <w:marTop w:val="0"/>
                  <w:marBottom w:val="0"/>
                  <w:divBdr>
                    <w:top w:val="none" w:sz="0" w:space="0" w:color="auto"/>
                    <w:left w:val="none" w:sz="0" w:space="0" w:color="auto"/>
                    <w:bottom w:val="none" w:sz="0" w:space="0" w:color="auto"/>
                    <w:right w:val="none" w:sz="0" w:space="0" w:color="auto"/>
                  </w:divBdr>
                  <w:divsChild>
                    <w:div w:id="188298531">
                      <w:marLeft w:val="0"/>
                      <w:marRight w:val="0"/>
                      <w:marTop w:val="0"/>
                      <w:marBottom w:val="0"/>
                      <w:divBdr>
                        <w:top w:val="none" w:sz="0" w:space="0" w:color="auto"/>
                        <w:left w:val="none" w:sz="0" w:space="0" w:color="auto"/>
                        <w:bottom w:val="none" w:sz="0" w:space="0" w:color="auto"/>
                        <w:right w:val="none" w:sz="0" w:space="0" w:color="auto"/>
                      </w:divBdr>
                      <w:divsChild>
                        <w:div w:id="1166553495">
                          <w:marLeft w:val="-60"/>
                          <w:marRight w:val="-60"/>
                          <w:marTop w:val="0"/>
                          <w:marBottom w:val="0"/>
                          <w:divBdr>
                            <w:top w:val="none" w:sz="0" w:space="0" w:color="auto"/>
                            <w:left w:val="none" w:sz="0" w:space="0" w:color="auto"/>
                            <w:bottom w:val="none" w:sz="0" w:space="0" w:color="auto"/>
                            <w:right w:val="none" w:sz="0" w:space="0" w:color="auto"/>
                          </w:divBdr>
                          <w:divsChild>
                            <w:div w:id="130608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861770">
      <w:bodyDiv w:val="1"/>
      <w:marLeft w:val="0"/>
      <w:marRight w:val="0"/>
      <w:marTop w:val="0"/>
      <w:marBottom w:val="0"/>
      <w:divBdr>
        <w:top w:val="none" w:sz="0" w:space="0" w:color="auto"/>
        <w:left w:val="none" w:sz="0" w:space="0" w:color="auto"/>
        <w:bottom w:val="none" w:sz="0" w:space="0" w:color="auto"/>
        <w:right w:val="none" w:sz="0" w:space="0" w:color="auto"/>
      </w:divBdr>
      <w:divsChild>
        <w:div w:id="738787520">
          <w:marLeft w:val="0"/>
          <w:marRight w:val="0"/>
          <w:marTop w:val="0"/>
          <w:marBottom w:val="0"/>
          <w:divBdr>
            <w:top w:val="none" w:sz="0" w:space="0" w:color="auto"/>
            <w:left w:val="none" w:sz="0" w:space="0" w:color="auto"/>
            <w:bottom w:val="none" w:sz="0" w:space="0" w:color="auto"/>
            <w:right w:val="none" w:sz="0" w:space="0" w:color="auto"/>
          </w:divBdr>
          <w:divsChild>
            <w:div w:id="159832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1533">
      <w:bodyDiv w:val="1"/>
      <w:marLeft w:val="0"/>
      <w:marRight w:val="0"/>
      <w:marTop w:val="0"/>
      <w:marBottom w:val="0"/>
      <w:divBdr>
        <w:top w:val="none" w:sz="0" w:space="0" w:color="auto"/>
        <w:left w:val="none" w:sz="0" w:space="0" w:color="auto"/>
        <w:bottom w:val="none" w:sz="0" w:space="0" w:color="auto"/>
        <w:right w:val="none" w:sz="0" w:space="0" w:color="auto"/>
      </w:divBdr>
      <w:divsChild>
        <w:div w:id="261836761">
          <w:marLeft w:val="0"/>
          <w:marRight w:val="0"/>
          <w:marTop w:val="0"/>
          <w:marBottom w:val="0"/>
          <w:divBdr>
            <w:top w:val="none" w:sz="0" w:space="0" w:color="auto"/>
            <w:left w:val="none" w:sz="0" w:space="0" w:color="auto"/>
            <w:bottom w:val="none" w:sz="0" w:space="0" w:color="auto"/>
            <w:right w:val="none" w:sz="0" w:space="0" w:color="auto"/>
          </w:divBdr>
          <w:divsChild>
            <w:div w:id="1475293868">
              <w:marLeft w:val="0"/>
              <w:marRight w:val="0"/>
              <w:marTop w:val="0"/>
              <w:marBottom w:val="0"/>
              <w:divBdr>
                <w:top w:val="none" w:sz="0" w:space="0" w:color="auto"/>
                <w:left w:val="none" w:sz="0" w:space="0" w:color="auto"/>
                <w:bottom w:val="none" w:sz="0" w:space="0" w:color="auto"/>
                <w:right w:val="none" w:sz="0" w:space="0" w:color="auto"/>
              </w:divBdr>
              <w:divsChild>
                <w:div w:id="92866576">
                  <w:marLeft w:val="0"/>
                  <w:marRight w:val="0"/>
                  <w:marTop w:val="0"/>
                  <w:marBottom w:val="0"/>
                  <w:divBdr>
                    <w:top w:val="none" w:sz="0" w:space="0" w:color="auto"/>
                    <w:left w:val="none" w:sz="0" w:space="0" w:color="auto"/>
                    <w:bottom w:val="none" w:sz="0" w:space="0" w:color="auto"/>
                    <w:right w:val="none" w:sz="0" w:space="0" w:color="auto"/>
                  </w:divBdr>
                  <w:divsChild>
                    <w:div w:id="1532962405">
                      <w:marLeft w:val="0"/>
                      <w:marRight w:val="0"/>
                      <w:marTop w:val="0"/>
                      <w:marBottom w:val="0"/>
                      <w:divBdr>
                        <w:top w:val="none" w:sz="0" w:space="0" w:color="auto"/>
                        <w:left w:val="none" w:sz="0" w:space="0" w:color="auto"/>
                        <w:bottom w:val="none" w:sz="0" w:space="0" w:color="auto"/>
                        <w:right w:val="none" w:sz="0" w:space="0" w:color="auto"/>
                      </w:divBdr>
                      <w:divsChild>
                        <w:div w:id="155149167">
                          <w:marLeft w:val="-60"/>
                          <w:marRight w:val="-60"/>
                          <w:marTop w:val="0"/>
                          <w:marBottom w:val="0"/>
                          <w:divBdr>
                            <w:top w:val="none" w:sz="0" w:space="0" w:color="auto"/>
                            <w:left w:val="none" w:sz="0" w:space="0" w:color="auto"/>
                            <w:bottom w:val="none" w:sz="0" w:space="0" w:color="auto"/>
                            <w:right w:val="none" w:sz="0" w:space="0" w:color="auto"/>
                          </w:divBdr>
                          <w:divsChild>
                            <w:div w:id="706298174">
                              <w:marLeft w:val="0"/>
                              <w:marRight w:val="0"/>
                              <w:marTop w:val="0"/>
                              <w:marBottom w:val="0"/>
                              <w:divBdr>
                                <w:top w:val="none" w:sz="0" w:space="0" w:color="auto"/>
                                <w:left w:val="none" w:sz="0" w:space="0" w:color="auto"/>
                                <w:bottom w:val="none" w:sz="0" w:space="0" w:color="auto"/>
                                <w:right w:val="none" w:sz="0" w:space="0" w:color="auto"/>
                              </w:divBdr>
                            </w:div>
                          </w:divsChild>
                        </w:div>
                        <w:div w:id="457720008">
                          <w:marLeft w:val="-60"/>
                          <w:marRight w:val="-60"/>
                          <w:marTop w:val="0"/>
                          <w:marBottom w:val="0"/>
                          <w:divBdr>
                            <w:top w:val="none" w:sz="0" w:space="0" w:color="auto"/>
                            <w:left w:val="none" w:sz="0" w:space="0" w:color="auto"/>
                            <w:bottom w:val="none" w:sz="0" w:space="0" w:color="auto"/>
                            <w:right w:val="none" w:sz="0" w:space="0" w:color="auto"/>
                          </w:divBdr>
                          <w:divsChild>
                            <w:div w:id="89844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905557">
      <w:bodyDiv w:val="1"/>
      <w:marLeft w:val="0"/>
      <w:marRight w:val="0"/>
      <w:marTop w:val="0"/>
      <w:marBottom w:val="0"/>
      <w:divBdr>
        <w:top w:val="none" w:sz="0" w:space="0" w:color="auto"/>
        <w:left w:val="none" w:sz="0" w:space="0" w:color="auto"/>
        <w:bottom w:val="none" w:sz="0" w:space="0" w:color="auto"/>
        <w:right w:val="none" w:sz="0" w:space="0" w:color="auto"/>
      </w:divBdr>
    </w:div>
    <w:div w:id="1967849953">
      <w:bodyDiv w:val="1"/>
      <w:marLeft w:val="0"/>
      <w:marRight w:val="0"/>
      <w:marTop w:val="0"/>
      <w:marBottom w:val="0"/>
      <w:divBdr>
        <w:top w:val="none" w:sz="0" w:space="0" w:color="auto"/>
        <w:left w:val="none" w:sz="0" w:space="0" w:color="auto"/>
        <w:bottom w:val="none" w:sz="0" w:space="0" w:color="auto"/>
        <w:right w:val="none" w:sz="0" w:space="0" w:color="auto"/>
      </w:divBdr>
      <w:divsChild>
        <w:div w:id="182786466">
          <w:marLeft w:val="0"/>
          <w:marRight w:val="0"/>
          <w:marTop w:val="0"/>
          <w:marBottom w:val="0"/>
          <w:divBdr>
            <w:top w:val="none" w:sz="0" w:space="0" w:color="auto"/>
            <w:left w:val="none" w:sz="0" w:space="0" w:color="auto"/>
            <w:bottom w:val="none" w:sz="0" w:space="0" w:color="auto"/>
            <w:right w:val="none" w:sz="0" w:space="0" w:color="auto"/>
          </w:divBdr>
          <w:divsChild>
            <w:div w:id="2096243781">
              <w:marLeft w:val="0"/>
              <w:marRight w:val="0"/>
              <w:marTop w:val="0"/>
              <w:marBottom w:val="0"/>
              <w:divBdr>
                <w:top w:val="none" w:sz="0" w:space="0" w:color="auto"/>
                <w:left w:val="none" w:sz="0" w:space="0" w:color="auto"/>
                <w:bottom w:val="none" w:sz="0" w:space="0" w:color="auto"/>
                <w:right w:val="none" w:sz="0" w:space="0" w:color="auto"/>
              </w:divBdr>
              <w:divsChild>
                <w:div w:id="1738086295">
                  <w:marLeft w:val="0"/>
                  <w:marRight w:val="0"/>
                  <w:marTop w:val="0"/>
                  <w:marBottom w:val="0"/>
                  <w:divBdr>
                    <w:top w:val="none" w:sz="0" w:space="0" w:color="auto"/>
                    <w:left w:val="none" w:sz="0" w:space="0" w:color="auto"/>
                    <w:bottom w:val="none" w:sz="0" w:space="0" w:color="auto"/>
                    <w:right w:val="none" w:sz="0" w:space="0" w:color="auto"/>
                  </w:divBdr>
                  <w:divsChild>
                    <w:div w:id="1543055702">
                      <w:marLeft w:val="0"/>
                      <w:marRight w:val="0"/>
                      <w:marTop w:val="0"/>
                      <w:marBottom w:val="0"/>
                      <w:divBdr>
                        <w:top w:val="none" w:sz="0" w:space="0" w:color="auto"/>
                        <w:left w:val="none" w:sz="0" w:space="0" w:color="auto"/>
                        <w:bottom w:val="none" w:sz="0" w:space="0" w:color="auto"/>
                        <w:right w:val="none" w:sz="0" w:space="0" w:color="auto"/>
                      </w:divBdr>
                      <w:divsChild>
                        <w:div w:id="1170677377">
                          <w:marLeft w:val="-60"/>
                          <w:marRight w:val="-60"/>
                          <w:marTop w:val="0"/>
                          <w:marBottom w:val="0"/>
                          <w:divBdr>
                            <w:top w:val="none" w:sz="0" w:space="0" w:color="auto"/>
                            <w:left w:val="none" w:sz="0" w:space="0" w:color="auto"/>
                            <w:bottom w:val="none" w:sz="0" w:space="0" w:color="auto"/>
                            <w:right w:val="none" w:sz="0" w:space="0" w:color="auto"/>
                          </w:divBdr>
                          <w:divsChild>
                            <w:div w:id="27205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hyperlink" Target="https://www.shiptacenter.org/" TargetMode="External"/><Relationship Id="rId68" Type="http://schemas.openxmlformats.org/officeDocument/2006/relationships/hyperlink" Target="https://www.healthcare.gov/glossary/co-payment"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oter" Target="footer1.xml"/><Relationship Id="rId66" Type="http://schemas.openxmlformats.org/officeDocument/2006/relationships/hyperlink" Target="https://www.healthcare.gov/glossary/allowed-amount" TargetMode="Externa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7.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s://www.healthcare.gov/glossary/allowed-amount" TargetMode="External"/><Relationship Id="rId69" Type="http://schemas.openxmlformats.org/officeDocument/2006/relationships/hyperlink" Target="https://www.healthcare.gov/glossary/co-insurance" TargetMode="Externa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25" Type="http://schemas.openxmlformats.org/officeDocument/2006/relationships/image" Target="media/image13.png"/><Relationship Id="rId33" Type="http://schemas.openxmlformats.org/officeDocument/2006/relationships/image" Target="media/image21.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hyperlink" Target="https://www.healthcare.gov/glossary/deductible" TargetMode="Externa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s://bit.ly/2Df4Wv7"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5" Type="http://schemas.openxmlformats.org/officeDocument/2006/relationships/hyperlink" Target="https://www.healthcare.gov/glossary/deductible" TargetMode="External"/><Relationship Id="rId4" Type="http://schemas.openxmlformats.org/officeDocument/2006/relationships/settings" Target="settings.xml"/><Relationship Id="rId9" Type="http://schemas.openxmlformats.org/officeDocument/2006/relationships/hyperlink" Target="https://www.healthcare.gov/health-care-law-protections/summary-of-benefits-and-coverage/" TargetMode="External"/><Relationship Id="rId13" Type="http://schemas.openxmlformats.org/officeDocument/2006/relationships/image" Target="media/image5.png"/><Relationship Id="rId18" Type="http://schemas.openxmlformats.org/officeDocument/2006/relationships/image" Target="media/image60.png"/><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6E528-9A04-46FB-A42D-EFE5C2B9D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BA73855D.dotm</Template>
  <TotalTime>1</TotalTime>
  <Pages>25</Pages>
  <Words>6115</Words>
  <Characters>34861</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40895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Nelson, Angela</dc:creator>
  <cp:lastModifiedBy>Touschner, Joseph</cp:lastModifiedBy>
  <cp:revision>2</cp:revision>
  <cp:lastPrinted>2020-02-07T14:34:00Z</cp:lastPrinted>
  <dcterms:created xsi:type="dcterms:W3CDTF">2020-02-07T14:34:00Z</dcterms:created>
  <dcterms:modified xsi:type="dcterms:W3CDTF">2020-02-07T14:34:00Z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2015-10-30T00:00:00Z</vt:filetime>
  </property>
  <property fmtid="{D5CDD505-2E9C-101B-9397-08002B2CF9AE}" pid="3" name="Creator">
    <vt:lpwstr>Adobe InDesign CC 2015 (Macintosh)</vt:lpwstr>
  </property>
  <property fmtid="{D5CDD505-2E9C-101B-9397-08002B2CF9AE}" pid="4" name="LastSaved">
    <vt:filetime>2019-06-05T00:00:00Z</vt:filetime>
  </property>
</Properties>
</file>